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E2563" w14:textId="77777777" w:rsidR="00411ECB" w:rsidRPr="003F0E50" w:rsidRDefault="003F0E50" w:rsidP="00F63E14">
      <w:pPr>
        <w:tabs>
          <w:tab w:val="left" w:pos="142"/>
        </w:tabs>
        <w:spacing w:after="0" w:line="240" w:lineRule="auto"/>
        <w:rPr>
          <w:sz w:val="20"/>
          <w:u w:val="double"/>
        </w:rPr>
      </w:pPr>
      <w:r>
        <w:rPr>
          <w:b/>
          <w:color w:val="404040" w:themeColor="text1" w:themeTint="BF"/>
          <w:sz w:val="24"/>
        </w:rPr>
        <w:tab/>
      </w:r>
      <w:r w:rsidRPr="003F0E50">
        <w:rPr>
          <w:b/>
          <w:color w:val="404040" w:themeColor="text1" w:themeTint="BF"/>
          <w:sz w:val="24"/>
          <w:u w:val="double"/>
        </w:rPr>
        <w:t>CONFIDENTIEL</w:t>
      </w:r>
    </w:p>
    <w:p w14:paraId="634CF651" w14:textId="77777777" w:rsidR="007D0517" w:rsidRDefault="007D0517" w:rsidP="005E3A35">
      <w:pPr>
        <w:tabs>
          <w:tab w:val="left" w:pos="142"/>
        </w:tabs>
        <w:spacing w:after="0" w:line="240" w:lineRule="auto"/>
        <w:ind w:left="142" w:hanging="142"/>
        <w:rPr>
          <w:sz w:val="20"/>
        </w:rPr>
      </w:pPr>
      <w:r>
        <w:rPr>
          <w:sz w:val="20"/>
        </w:rPr>
        <w:tab/>
        <w:t xml:space="preserve">Veuillez présenter un exemplaire de ce formulaire à deux répondantes ou répondants qui connaissent votre formation et </w:t>
      </w:r>
    </w:p>
    <w:p w14:paraId="1A9279D7" w14:textId="58BE5387" w:rsidR="00411ECB" w:rsidRDefault="007D0517" w:rsidP="005E3A35">
      <w:pPr>
        <w:tabs>
          <w:tab w:val="left" w:pos="142"/>
        </w:tabs>
        <w:spacing w:after="0" w:line="240" w:lineRule="auto"/>
        <w:ind w:left="142" w:hanging="142"/>
        <w:rPr>
          <w:sz w:val="20"/>
        </w:rPr>
      </w:pPr>
      <w:r>
        <w:rPr>
          <w:sz w:val="20"/>
        </w:rPr>
        <w:tab/>
      </w:r>
      <w:proofErr w:type="gramStart"/>
      <w:r>
        <w:rPr>
          <w:sz w:val="20"/>
        </w:rPr>
        <w:t>votre</w:t>
      </w:r>
      <w:proofErr w:type="gramEnd"/>
      <w:r>
        <w:rPr>
          <w:sz w:val="20"/>
        </w:rPr>
        <w:t xml:space="preserve"> expérience professionnelle et </w:t>
      </w:r>
      <w:r w:rsidR="000F00B1">
        <w:rPr>
          <w:sz w:val="20"/>
        </w:rPr>
        <w:t xml:space="preserve">leur </w:t>
      </w:r>
      <w:r>
        <w:rPr>
          <w:sz w:val="20"/>
        </w:rPr>
        <w:t xml:space="preserve">demander de le retourner </w:t>
      </w:r>
      <w:r w:rsidR="000F00B1">
        <w:rPr>
          <w:sz w:val="20"/>
        </w:rPr>
        <w:t>au Bureau de la registraire</w:t>
      </w:r>
      <w:r w:rsidR="005E3A35">
        <w:rPr>
          <w:sz w:val="20"/>
        </w:rPr>
        <w:t xml:space="preserve"> (coordonnées à la fin du document)</w:t>
      </w:r>
      <w:r w:rsidR="000F00B1">
        <w:rPr>
          <w:sz w:val="20"/>
        </w:rPr>
        <w:t>.</w:t>
      </w:r>
    </w:p>
    <w:p w14:paraId="0058DC9D" w14:textId="77777777" w:rsidR="007B1032" w:rsidRPr="009A7107" w:rsidRDefault="007B1032" w:rsidP="00411ECB">
      <w:pPr>
        <w:spacing w:after="0" w:line="240" w:lineRule="auto"/>
        <w:rPr>
          <w:sz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"/>
        <w:gridCol w:w="142"/>
        <w:gridCol w:w="3134"/>
        <w:gridCol w:w="268"/>
        <w:gridCol w:w="1286"/>
        <w:gridCol w:w="130"/>
        <w:gridCol w:w="1156"/>
        <w:gridCol w:w="322"/>
        <w:gridCol w:w="61"/>
        <w:gridCol w:w="54"/>
        <w:gridCol w:w="849"/>
        <w:gridCol w:w="1286"/>
        <w:gridCol w:w="1002"/>
        <w:gridCol w:w="30"/>
        <w:gridCol w:w="111"/>
        <w:gridCol w:w="143"/>
      </w:tblGrid>
      <w:tr w:rsidR="00411ECB" w14:paraId="5D01F6A8" w14:textId="77777777" w:rsidTr="00B40CDE">
        <w:trPr>
          <w:gridBefore w:val="1"/>
          <w:gridAfter w:val="2"/>
          <w:wBefore w:w="142" w:type="dxa"/>
          <w:wAfter w:w="254" w:type="dxa"/>
        </w:trPr>
        <w:tc>
          <w:tcPr>
            <w:tcW w:w="9720" w:type="dxa"/>
            <w:gridSpan w:val="13"/>
            <w:shd w:val="clear" w:color="auto" w:fill="70AD47"/>
          </w:tcPr>
          <w:p w14:paraId="6C142CA7" w14:textId="77777777" w:rsidR="00411ECB" w:rsidRPr="00EE6235" w:rsidRDefault="003F0E50" w:rsidP="00854B14">
            <w:pPr>
              <w:spacing w:before="120" w:after="120"/>
              <w:rPr>
                <w:b/>
                <w:i/>
              </w:rPr>
            </w:pPr>
            <w:r>
              <w:rPr>
                <w:b/>
                <w:i/>
                <w:color w:val="404040" w:themeColor="text1" w:themeTint="BF"/>
              </w:rPr>
              <w:t>À compléter par la candidate ou le candidat</w:t>
            </w:r>
          </w:p>
        </w:tc>
      </w:tr>
      <w:tr w:rsidR="00411ECB" w14:paraId="267ADBEA" w14:textId="77777777" w:rsidTr="00B40CDE">
        <w:trPr>
          <w:gridBefore w:val="1"/>
          <w:gridAfter w:val="2"/>
          <w:wBefore w:w="142" w:type="dxa"/>
          <w:wAfter w:w="254" w:type="dxa"/>
        </w:trPr>
        <w:tc>
          <w:tcPr>
            <w:tcW w:w="6438" w:type="dxa"/>
            <w:gridSpan w:val="7"/>
          </w:tcPr>
          <w:p w14:paraId="2F607A27" w14:textId="77777777" w:rsidR="00411ECB" w:rsidRPr="009A7107" w:rsidRDefault="00411ECB" w:rsidP="003F0E50">
            <w:pPr>
              <w:tabs>
                <w:tab w:val="left" w:pos="1593"/>
                <w:tab w:val="right" w:pos="6271"/>
              </w:tabs>
              <w:spacing w:before="120" w:after="120"/>
              <w:rPr>
                <w:color w:val="404040" w:themeColor="text1" w:themeTint="BF"/>
              </w:rPr>
            </w:pPr>
            <w:r w:rsidRPr="009A7107">
              <w:rPr>
                <w:color w:val="404040" w:themeColor="text1" w:themeTint="BF"/>
              </w:rPr>
              <w:t xml:space="preserve">Nom </w:t>
            </w:r>
            <w:r w:rsidR="003F0E50">
              <w:rPr>
                <w:color w:val="404040" w:themeColor="text1" w:themeTint="BF"/>
              </w:rPr>
              <w:t xml:space="preserve">à la naissance :   </w:t>
            </w:r>
            <w:r w:rsidRPr="009A7107">
              <w:rPr>
                <w:color w:val="404040" w:themeColor="text1" w:themeTint="BF"/>
                <w:u w:val="single"/>
              </w:rPr>
              <w:tab/>
            </w:r>
          </w:p>
        </w:tc>
        <w:tc>
          <w:tcPr>
            <w:tcW w:w="3282" w:type="dxa"/>
            <w:gridSpan w:val="6"/>
          </w:tcPr>
          <w:p w14:paraId="233AEBF5" w14:textId="77777777" w:rsidR="00411ECB" w:rsidRPr="009A7107" w:rsidRDefault="003F0E50" w:rsidP="00411ECB">
            <w:pPr>
              <w:tabs>
                <w:tab w:val="left" w:pos="1092"/>
                <w:tab w:val="right" w:pos="3017"/>
                <w:tab w:val="right" w:pos="5137"/>
              </w:tabs>
              <w:spacing w:before="120" w:after="12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Prénom</w:t>
            </w:r>
            <w:r w:rsidR="00411ECB" w:rsidRPr="009A7107">
              <w:rPr>
                <w:color w:val="404040" w:themeColor="text1" w:themeTint="BF"/>
              </w:rPr>
              <w:t> :</w:t>
            </w:r>
            <w:r>
              <w:rPr>
                <w:color w:val="404040" w:themeColor="text1" w:themeTint="BF"/>
              </w:rPr>
              <w:t xml:space="preserve"> </w:t>
            </w:r>
            <w:r w:rsidR="00411ECB" w:rsidRPr="003F0E50">
              <w:rPr>
                <w:color w:val="404040" w:themeColor="text1" w:themeTint="BF"/>
                <w:u w:val="single"/>
              </w:rPr>
              <w:tab/>
            </w:r>
            <w:r w:rsidR="00411ECB" w:rsidRPr="003F0E50">
              <w:rPr>
                <w:color w:val="404040" w:themeColor="text1" w:themeTint="BF"/>
                <w:u w:val="single"/>
              </w:rPr>
              <w:tab/>
            </w:r>
          </w:p>
        </w:tc>
      </w:tr>
      <w:tr w:rsidR="00411ECB" w14:paraId="03B154E3" w14:textId="77777777" w:rsidTr="00B40CDE">
        <w:trPr>
          <w:gridBefore w:val="1"/>
          <w:gridAfter w:val="2"/>
          <w:wBefore w:w="142" w:type="dxa"/>
          <w:wAfter w:w="254" w:type="dxa"/>
        </w:trPr>
        <w:tc>
          <w:tcPr>
            <w:tcW w:w="4960" w:type="dxa"/>
            <w:gridSpan w:val="5"/>
          </w:tcPr>
          <w:p w14:paraId="40AA165B" w14:textId="14D3AE25" w:rsidR="00F63E14" w:rsidRDefault="00F63E14" w:rsidP="003F0E50">
            <w:pPr>
              <w:tabs>
                <w:tab w:val="left" w:pos="2019"/>
                <w:tab w:val="right" w:pos="4712"/>
              </w:tabs>
              <w:spacing w:before="120" w:after="12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Courriel : ___________________________________</w:t>
            </w:r>
          </w:p>
          <w:p w14:paraId="14F8FC50" w14:textId="77777777" w:rsidR="00411ECB" w:rsidRDefault="003F0E50" w:rsidP="003F0E50">
            <w:pPr>
              <w:tabs>
                <w:tab w:val="left" w:pos="2019"/>
                <w:tab w:val="right" w:pos="4712"/>
              </w:tabs>
              <w:spacing w:before="120" w:after="120"/>
              <w:rPr>
                <w:color w:val="404040" w:themeColor="text1" w:themeTint="BF"/>
                <w:u w:val="single"/>
              </w:rPr>
            </w:pPr>
            <w:r>
              <w:rPr>
                <w:color w:val="404040" w:themeColor="text1" w:themeTint="BF"/>
              </w:rPr>
              <w:t xml:space="preserve">Téléphone </w:t>
            </w:r>
            <w:r w:rsidR="00411ECB" w:rsidRPr="009A7107">
              <w:rPr>
                <w:color w:val="404040" w:themeColor="text1" w:themeTint="BF"/>
              </w:rPr>
              <w:t>:</w:t>
            </w:r>
            <w:r w:rsidR="001F3402">
              <w:rPr>
                <w:color w:val="404040" w:themeColor="text1" w:themeTint="BF"/>
              </w:rPr>
              <w:t xml:space="preserve"> </w:t>
            </w:r>
            <w:r w:rsidR="00F63E14">
              <w:rPr>
                <w:color w:val="404040" w:themeColor="text1" w:themeTint="BF"/>
              </w:rPr>
              <w:t>_________________________________</w:t>
            </w:r>
            <w:r w:rsidR="001F3402">
              <w:rPr>
                <w:color w:val="404040" w:themeColor="text1" w:themeTint="BF"/>
                <w:u w:val="single"/>
              </w:rPr>
              <w:t xml:space="preserve"> </w:t>
            </w:r>
          </w:p>
          <w:p w14:paraId="5253658A" w14:textId="4725ECC4" w:rsidR="00F63E14" w:rsidRPr="009A7107" w:rsidRDefault="00F63E14" w:rsidP="003F0E50">
            <w:pPr>
              <w:tabs>
                <w:tab w:val="left" w:pos="2019"/>
                <w:tab w:val="right" w:pos="4712"/>
              </w:tabs>
              <w:spacing w:before="120" w:after="120"/>
              <w:rPr>
                <w:color w:val="404040" w:themeColor="text1" w:themeTint="BF"/>
              </w:rPr>
            </w:pPr>
          </w:p>
        </w:tc>
        <w:tc>
          <w:tcPr>
            <w:tcW w:w="4760" w:type="dxa"/>
            <w:gridSpan w:val="8"/>
          </w:tcPr>
          <w:p w14:paraId="646B4E8D" w14:textId="77777777" w:rsidR="00411ECB" w:rsidRPr="009A7107" w:rsidRDefault="003F0E50" w:rsidP="00411ECB">
            <w:pPr>
              <w:tabs>
                <w:tab w:val="left" w:pos="1985"/>
                <w:tab w:val="right" w:pos="4543"/>
              </w:tabs>
              <w:spacing w:before="120" w:after="12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Matricule</w:t>
            </w:r>
            <w:r w:rsidR="00411ECB" w:rsidRPr="009A7107">
              <w:rPr>
                <w:color w:val="404040" w:themeColor="text1" w:themeTint="BF"/>
              </w:rPr>
              <w:t xml:space="preserve"> :</w:t>
            </w:r>
            <w:r>
              <w:rPr>
                <w:color w:val="404040" w:themeColor="text1" w:themeTint="BF"/>
              </w:rPr>
              <w:t xml:space="preserve">   </w:t>
            </w:r>
            <w:r w:rsidR="00411ECB" w:rsidRPr="003F0E50">
              <w:rPr>
                <w:color w:val="404040" w:themeColor="text1" w:themeTint="BF"/>
                <w:u w:val="single"/>
              </w:rPr>
              <w:tab/>
            </w:r>
            <w:r w:rsidR="00411ECB" w:rsidRPr="003F0E50">
              <w:rPr>
                <w:color w:val="404040" w:themeColor="text1" w:themeTint="BF"/>
                <w:u w:val="single"/>
              </w:rPr>
              <w:tab/>
            </w:r>
          </w:p>
        </w:tc>
      </w:tr>
      <w:tr w:rsidR="00411ECB" w14:paraId="415477B9" w14:textId="77777777" w:rsidTr="00B40CDE">
        <w:trPr>
          <w:gridBefore w:val="1"/>
          <w:gridAfter w:val="1"/>
          <w:wBefore w:w="142" w:type="dxa"/>
          <w:wAfter w:w="143" w:type="dxa"/>
        </w:trPr>
        <w:tc>
          <w:tcPr>
            <w:tcW w:w="9831" w:type="dxa"/>
            <w:gridSpan w:val="14"/>
            <w:shd w:val="clear" w:color="auto" w:fill="70AD47"/>
          </w:tcPr>
          <w:p w14:paraId="524522CA" w14:textId="77777777" w:rsidR="00411ECB" w:rsidRDefault="001F3402" w:rsidP="00854B14">
            <w:pPr>
              <w:spacing w:before="120" w:after="120"/>
            </w:pPr>
            <w:r>
              <w:rPr>
                <w:b/>
                <w:i/>
                <w:color w:val="404040" w:themeColor="text1" w:themeTint="BF"/>
              </w:rPr>
              <w:t>À compléter par la répondante ou le répondant</w:t>
            </w:r>
          </w:p>
        </w:tc>
      </w:tr>
      <w:tr w:rsidR="00411ECB" w14:paraId="6F8CDDA8" w14:textId="77777777" w:rsidTr="00B40CDE">
        <w:trPr>
          <w:gridBefore w:val="1"/>
          <w:gridAfter w:val="1"/>
          <w:wBefore w:w="142" w:type="dxa"/>
          <w:wAfter w:w="143" w:type="dxa"/>
        </w:trPr>
        <w:tc>
          <w:tcPr>
            <w:tcW w:w="6499" w:type="dxa"/>
            <w:gridSpan w:val="8"/>
          </w:tcPr>
          <w:p w14:paraId="6081D3F7" w14:textId="0F1656AB" w:rsidR="00411ECB" w:rsidRPr="009A7107" w:rsidRDefault="00411ECB" w:rsidP="00B40CDE">
            <w:pPr>
              <w:tabs>
                <w:tab w:val="right" w:pos="6284"/>
              </w:tabs>
              <w:spacing w:before="120" w:after="120"/>
              <w:rPr>
                <w:color w:val="404040" w:themeColor="text1" w:themeTint="BF"/>
              </w:rPr>
            </w:pPr>
            <w:r w:rsidRPr="009A7107">
              <w:rPr>
                <w:color w:val="404040" w:themeColor="text1" w:themeTint="BF"/>
              </w:rPr>
              <w:t>Nom</w:t>
            </w:r>
            <w:r w:rsidR="00B40CDE">
              <w:rPr>
                <w:color w:val="404040" w:themeColor="text1" w:themeTint="BF"/>
              </w:rPr>
              <w:t xml:space="preserve"> </w:t>
            </w:r>
            <w:r w:rsidRPr="009A7107">
              <w:rPr>
                <w:color w:val="404040" w:themeColor="text1" w:themeTint="BF"/>
              </w:rPr>
              <w:t xml:space="preserve">: </w:t>
            </w:r>
            <w:r w:rsidRPr="009A7107">
              <w:rPr>
                <w:color w:val="404040" w:themeColor="text1" w:themeTint="BF"/>
                <w:u w:val="single"/>
              </w:rPr>
              <w:tab/>
            </w:r>
          </w:p>
        </w:tc>
        <w:tc>
          <w:tcPr>
            <w:tcW w:w="3332" w:type="dxa"/>
            <w:gridSpan w:val="6"/>
          </w:tcPr>
          <w:p w14:paraId="6FAD89D0" w14:textId="758D930B" w:rsidR="00411ECB" w:rsidRPr="009A7107" w:rsidRDefault="00B40CDE" w:rsidP="00B40CDE">
            <w:pPr>
              <w:tabs>
                <w:tab w:val="right" w:pos="3031"/>
              </w:tabs>
              <w:spacing w:before="120" w:after="12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Prénom</w:t>
            </w:r>
            <w:r w:rsidR="00411ECB" w:rsidRPr="009A7107">
              <w:rPr>
                <w:color w:val="404040" w:themeColor="text1" w:themeTint="BF"/>
              </w:rPr>
              <w:t xml:space="preserve"> : </w:t>
            </w:r>
            <w:r w:rsidR="00411ECB" w:rsidRPr="009A7107">
              <w:rPr>
                <w:color w:val="404040" w:themeColor="text1" w:themeTint="BF"/>
                <w:u w:val="single"/>
              </w:rPr>
              <w:tab/>
            </w:r>
          </w:p>
        </w:tc>
      </w:tr>
      <w:tr w:rsidR="00E839D4" w14:paraId="1756D0B9" w14:textId="77777777" w:rsidTr="00B40CDE">
        <w:trPr>
          <w:gridBefore w:val="1"/>
          <w:gridAfter w:val="1"/>
          <w:wBefore w:w="142" w:type="dxa"/>
          <w:wAfter w:w="143" w:type="dxa"/>
        </w:trPr>
        <w:tc>
          <w:tcPr>
            <w:tcW w:w="9831" w:type="dxa"/>
            <w:gridSpan w:val="14"/>
          </w:tcPr>
          <w:p w14:paraId="6D1930E7" w14:textId="67078D66" w:rsidR="00F63E14" w:rsidRDefault="00F63E14" w:rsidP="00B40CDE">
            <w:pPr>
              <w:tabs>
                <w:tab w:val="right" w:pos="9531"/>
              </w:tabs>
              <w:spacing w:before="120" w:after="16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Courriel : _________________________________________________</w:t>
            </w:r>
            <w:r w:rsidR="00B40CDE">
              <w:rPr>
                <w:color w:val="404040" w:themeColor="text1" w:themeTint="BF"/>
              </w:rPr>
              <w:t xml:space="preserve">     Téléphone : _________________</w:t>
            </w:r>
          </w:p>
          <w:p w14:paraId="0A2061DB" w14:textId="2EF44C20" w:rsidR="00E839D4" w:rsidRPr="009A7107" w:rsidRDefault="00E839D4" w:rsidP="00B40CDE">
            <w:pPr>
              <w:tabs>
                <w:tab w:val="right" w:pos="9531"/>
              </w:tabs>
              <w:spacing w:before="120" w:after="12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Nom de l’employeur actuel</w:t>
            </w:r>
            <w:r w:rsidRPr="009A7107">
              <w:rPr>
                <w:color w:val="404040" w:themeColor="text1" w:themeTint="BF"/>
              </w:rPr>
              <w:t xml:space="preserve"> : </w:t>
            </w:r>
            <w:r>
              <w:rPr>
                <w:color w:val="404040" w:themeColor="text1" w:themeTint="BF"/>
              </w:rPr>
              <w:t xml:space="preserve"> </w:t>
            </w:r>
            <w:r w:rsidRPr="009A7107">
              <w:rPr>
                <w:color w:val="404040" w:themeColor="text1" w:themeTint="BF"/>
                <w:u w:val="single"/>
              </w:rPr>
              <w:tab/>
            </w:r>
          </w:p>
        </w:tc>
      </w:tr>
      <w:tr w:rsidR="00411ECB" w14:paraId="7E101B70" w14:textId="77777777" w:rsidTr="00B40CDE">
        <w:trPr>
          <w:gridBefore w:val="1"/>
          <w:gridAfter w:val="1"/>
          <w:wBefore w:w="142" w:type="dxa"/>
          <w:wAfter w:w="143" w:type="dxa"/>
        </w:trPr>
        <w:tc>
          <w:tcPr>
            <w:tcW w:w="9831" w:type="dxa"/>
            <w:gridSpan w:val="14"/>
          </w:tcPr>
          <w:p w14:paraId="2ACFB99A" w14:textId="77777777" w:rsidR="00411ECB" w:rsidRPr="009A7107" w:rsidRDefault="00E839D4" w:rsidP="00B40CDE">
            <w:pPr>
              <w:tabs>
                <w:tab w:val="right" w:pos="9531"/>
              </w:tabs>
              <w:spacing w:before="120" w:after="12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Titre ou fonction chez l’employeur actuel</w:t>
            </w:r>
            <w:r w:rsidR="00411ECB" w:rsidRPr="009A7107">
              <w:rPr>
                <w:color w:val="404040" w:themeColor="text1" w:themeTint="BF"/>
              </w:rPr>
              <w:t xml:space="preserve"> : </w:t>
            </w:r>
            <w:r w:rsidR="00411ECB" w:rsidRPr="009A7107">
              <w:rPr>
                <w:color w:val="404040" w:themeColor="text1" w:themeTint="BF"/>
                <w:u w:val="single"/>
              </w:rPr>
              <w:tab/>
            </w:r>
          </w:p>
        </w:tc>
      </w:tr>
      <w:tr w:rsidR="00411ECB" w14:paraId="6430B867" w14:textId="77777777" w:rsidTr="00B40CDE">
        <w:trPr>
          <w:gridBefore w:val="1"/>
          <w:gridAfter w:val="1"/>
          <w:wBefore w:w="142" w:type="dxa"/>
          <w:wAfter w:w="143" w:type="dxa"/>
        </w:trPr>
        <w:tc>
          <w:tcPr>
            <w:tcW w:w="9831" w:type="dxa"/>
            <w:gridSpan w:val="14"/>
          </w:tcPr>
          <w:p w14:paraId="4AF9975D" w14:textId="77777777" w:rsidR="00E839D4" w:rsidRPr="00E839D4" w:rsidRDefault="00E839D4" w:rsidP="00854B14">
            <w:pPr>
              <w:spacing w:before="120" w:after="120"/>
              <w:rPr>
                <w:b/>
                <w:i/>
                <w:color w:val="404040" w:themeColor="text1" w:themeTint="BF"/>
              </w:rPr>
            </w:pPr>
            <w:r>
              <w:rPr>
                <w:b/>
                <w:i/>
                <w:color w:val="404040" w:themeColor="text1" w:themeTint="BF"/>
              </w:rPr>
              <w:t>La répondante ou le répondant connaît la candidate ou le candidat :</w:t>
            </w:r>
          </w:p>
        </w:tc>
      </w:tr>
      <w:tr w:rsidR="00E839D4" w14:paraId="38252EBD" w14:textId="77777777" w:rsidTr="00B40CDE">
        <w:trPr>
          <w:gridBefore w:val="1"/>
          <w:gridAfter w:val="1"/>
          <w:wBefore w:w="142" w:type="dxa"/>
          <w:wAfter w:w="143" w:type="dxa"/>
        </w:trPr>
        <w:tc>
          <w:tcPr>
            <w:tcW w:w="3276" w:type="dxa"/>
            <w:gridSpan w:val="2"/>
          </w:tcPr>
          <w:p w14:paraId="3C1F3DA8" w14:textId="77777777" w:rsidR="00E839D4" w:rsidRPr="00657AB5" w:rsidRDefault="00E839D4" w:rsidP="00E839D4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657AB5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6"/>
            <w:r w:rsidRPr="00657AB5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657AB5">
              <w:rPr>
                <w:rFonts w:ascii="Arial" w:hAnsi="Arial" w:cs="Arial"/>
                <w:color w:val="404040"/>
                <w:sz w:val="20"/>
              </w:rPr>
              <w:fldChar w:fldCharType="end"/>
            </w:r>
            <w:bookmarkEnd w:id="0"/>
            <w:r w:rsidR="00657AB5" w:rsidRPr="00657AB5">
              <w:rPr>
                <w:rFonts w:ascii="Arial" w:hAnsi="Arial" w:cs="Arial"/>
                <w:color w:val="404040"/>
                <w:sz w:val="20"/>
              </w:rPr>
              <w:t xml:space="preserve"> </w:t>
            </w:r>
            <w:proofErr w:type="gramStart"/>
            <w:r w:rsidRPr="00657AB5">
              <w:rPr>
                <w:rFonts w:ascii="Arial" w:hAnsi="Arial" w:cs="Arial"/>
                <w:color w:val="404040"/>
                <w:sz w:val="20"/>
              </w:rPr>
              <w:t>très</w:t>
            </w:r>
            <w:proofErr w:type="gramEnd"/>
            <w:r w:rsidRPr="00657AB5">
              <w:rPr>
                <w:rFonts w:ascii="Arial" w:hAnsi="Arial" w:cs="Arial"/>
                <w:color w:val="404040"/>
                <w:sz w:val="20"/>
              </w:rPr>
              <w:t xml:space="preserve"> bien</w:t>
            </w:r>
          </w:p>
        </w:tc>
        <w:tc>
          <w:tcPr>
            <w:tcW w:w="3277" w:type="dxa"/>
            <w:gridSpan w:val="7"/>
          </w:tcPr>
          <w:p w14:paraId="158D21A3" w14:textId="77777777" w:rsidR="00E839D4" w:rsidRPr="00657AB5" w:rsidRDefault="00E839D4" w:rsidP="00E839D4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657AB5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7"/>
            <w:r w:rsidRPr="00657AB5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657AB5">
              <w:rPr>
                <w:rFonts w:ascii="Arial" w:hAnsi="Arial" w:cs="Arial"/>
                <w:color w:val="404040"/>
                <w:sz w:val="20"/>
              </w:rPr>
              <w:fldChar w:fldCharType="end"/>
            </w:r>
            <w:bookmarkEnd w:id="1"/>
            <w:r w:rsidRPr="00657AB5">
              <w:rPr>
                <w:rFonts w:ascii="Arial" w:hAnsi="Arial" w:cs="Arial"/>
                <w:color w:val="404040"/>
                <w:sz w:val="20"/>
              </w:rPr>
              <w:t xml:space="preserve"> </w:t>
            </w:r>
            <w:proofErr w:type="gramStart"/>
            <w:r w:rsidRPr="00657AB5">
              <w:rPr>
                <w:rFonts w:ascii="Arial" w:hAnsi="Arial" w:cs="Arial"/>
                <w:color w:val="404040"/>
                <w:sz w:val="20"/>
              </w:rPr>
              <w:t>bien</w:t>
            </w:r>
            <w:proofErr w:type="gramEnd"/>
          </w:p>
        </w:tc>
        <w:tc>
          <w:tcPr>
            <w:tcW w:w="3278" w:type="dxa"/>
            <w:gridSpan w:val="5"/>
          </w:tcPr>
          <w:p w14:paraId="62502841" w14:textId="77777777" w:rsidR="00E839D4" w:rsidRPr="00657AB5" w:rsidRDefault="00E839D4" w:rsidP="00E839D4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657AB5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8"/>
            <w:r w:rsidRPr="00657AB5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657AB5">
              <w:rPr>
                <w:rFonts w:ascii="Arial" w:hAnsi="Arial" w:cs="Arial"/>
                <w:color w:val="404040"/>
                <w:sz w:val="20"/>
              </w:rPr>
              <w:fldChar w:fldCharType="end"/>
            </w:r>
            <w:bookmarkEnd w:id="2"/>
            <w:r w:rsidRPr="00657AB5">
              <w:rPr>
                <w:rFonts w:ascii="Arial" w:hAnsi="Arial" w:cs="Arial"/>
                <w:color w:val="404040"/>
                <w:sz w:val="20"/>
              </w:rPr>
              <w:t xml:space="preserve"> </w:t>
            </w:r>
            <w:proofErr w:type="gramStart"/>
            <w:r w:rsidRPr="00657AB5">
              <w:rPr>
                <w:rFonts w:ascii="Arial" w:hAnsi="Arial" w:cs="Arial"/>
                <w:color w:val="404040"/>
                <w:sz w:val="20"/>
              </w:rPr>
              <w:t>peu</w:t>
            </w:r>
            <w:proofErr w:type="gramEnd"/>
          </w:p>
        </w:tc>
      </w:tr>
      <w:tr w:rsidR="00657AB5" w14:paraId="7674C41F" w14:textId="77777777" w:rsidTr="00B40CDE">
        <w:trPr>
          <w:gridBefore w:val="1"/>
          <w:gridAfter w:val="1"/>
          <w:wBefore w:w="142" w:type="dxa"/>
          <w:wAfter w:w="143" w:type="dxa"/>
        </w:trPr>
        <w:tc>
          <w:tcPr>
            <w:tcW w:w="9831" w:type="dxa"/>
            <w:gridSpan w:val="14"/>
          </w:tcPr>
          <w:p w14:paraId="057EDC6F" w14:textId="77777777" w:rsidR="00657AB5" w:rsidRPr="00657AB5" w:rsidRDefault="00657AB5" w:rsidP="00657AB5">
            <w:pPr>
              <w:tabs>
                <w:tab w:val="right" w:pos="6284"/>
              </w:tabs>
              <w:spacing w:before="120" w:after="120"/>
              <w:rPr>
                <w:color w:val="404040"/>
              </w:rPr>
            </w:pPr>
            <w:r w:rsidRPr="00657AB5">
              <w:rPr>
                <w:color w:val="404040"/>
              </w:rPr>
              <w:t>À titre de :</w:t>
            </w:r>
          </w:p>
          <w:p w14:paraId="6EDB44A5" w14:textId="77777777" w:rsidR="00657AB5" w:rsidRPr="00657AB5" w:rsidRDefault="00657AB5" w:rsidP="00657AB5">
            <w:pPr>
              <w:tabs>
                <w:tab w:val="right" w:pos="6284"/>
              </w:tabs>
              <w:spacing w:before="120" w:after="120"/>
              <w:ind w:firstLine="1026"/>
              <w:rPr>
                <w:rFonts w:ascii="Arial" w:hAnsi="Arial" w:cs="Arial"/>
                <w:color w:val="404040"/>
                <w:sz w:val="20"/>
              </w:rPr>
            </w:pPr>
            <w:r w:rsidRPr="00657AB5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7AB5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657AB5">
              <w:rPr>
                <w:rFonts w:ascii="Arial" w:hAnsi="Arial" w:cs="Arial"/>
                <w:color w:val="404040"/>
                <w:sz w:val="20"/>
              </w:rPr>
              <w:fldChar w:fldCharType="end"/>
            </w:r>
            <w:r w:rsidRPr="00657AB5">
              <w:rPr>
                <w:rFonts w:ascii="Arial" w:hAnsi="Arial" w:cs="Arial"/>
                <w:color w:val="404040"/>
                <w:sz w:val="20"/>
              </w:rPr>
              <w:t xml:space="preserve"> </w:t>
            </w:r>
            <w:proofErr w:type="gramStart"/>
            <w:r w:rsidRPr="00657AB5">
              <w:rPr>
                <w:rFonts w:ascii="Arial" w:hAnsi="Arial" w:cs="Arial"/>
                <w:color w:val="404040"/>
                <w:sz w:val="20"/>
              </w:rPr>
              <w:t>professeure</w:t>
            </w:r>
            <w:proofErr w:type="gramEnd"/>
            <w:r w:rsidRPr="00657AB5">
              <w:rPr>
                <w:rFonts w:ascii="Arial" w:hAnsi="Arial" w:cs="Arial"/>
                <w:color w:val="404040"/>
                <w:sz w:val="20"/>
              </w:rPr>
              <w:t xml:space="preserve"> ou professeur</w:t>
            </w:r>
          </w:p>
          <w:p w14:paraId="6CE5623A" w14:textId="77777777" w:rsidR="00657AB5" w:rsidRPr="00657AB5" w:rsidRDefault="00657AB5" w:rsidP="00657AB5">
            <w:pPr>
              <w:tabs>
                <w:tab w:val="right" w:pos="6284"/>
              </w:tabs>
              <w:spacing w:before="120" w:after="120"/>
              <w:ind w:firstLine="1026"/>
              <w:rPr>
                <w:rFonts w:ascii="Arial" w:hAnsi="Arial" w:cs="Arial"/>
                <w:color w:val="404040"/>
                <w:sz w:val="20"/>
              </w:rPr>
            </w:pPr>
            <w:r w:rsidRPr="00657AB5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7AB5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657AB5">
              <w:rPr>
                <w:rFonts w:ascii="Arial" w:hAnsi="Arial" w:cs="Arial"/>
                <w:color w:val="404040"/>
                <w:sz w:val="20"/>
              </w:rPr>
              <w:fldChar w:fldCharType="end"/>
            </w:r>
            <w:r w:rsidRPr="00657AB5">
              <w:rPr>
                <w:rFonts w:ascii="Arial" w:hAnsi="Arial" w:cs="Arial"/>
                <w:color w:val="404040"/>
                <w:sz w:val="20"/>
              </w:rPr>
              <w:t xml:space="preserve"> </w:t>
            </w:r>
            <w:proofErr w:type="gramStart"/>
            <w:r w:rsidRPr="00657AB5">
              <w:rPr>
                <w:rFonts w:ascii="Arial" w:hAnsi="Arial" w:cs="Arial"/>
                <w:color w:val="404040"/>
                <w:sz w:val="20"/>
              </w:rPr>
              <w:t>directrice</w:t>
            </w:r>
            <w:proofErr w:type="gramEnd"/>
            <w:r w:rsidRPr="00657AB5">
              <w:rPr>
                <w:rFonts w:ascii="Arial" w:hAnsi="Arial" w:cs="Arial"/>
                <w:color w:val="404040"/>
                <w:sz w:val="20"/>
              </w:rPr>
              <w:t xml:space="preserve"> ou directeur de recherche</w:t>
            </w:r>
          </w:p>
          <w:p w14:paraId="36F647AD" w14:textId="77777777" w:rsidR="00657AB5" w:rsidRPr="00657AB5" w:rsidRDefault="00657AB5" w:rsidP="00657AB5">
            <w:pPr>
              <w:tabs>
                <w:tab w:val="right" w:pos="6284"/>
              </w:tabs>
              <w:spacing w:before="120" w:after="120"/>
              <w:ind w:firstLine="1026"/>
              <w:rPr>
                <w:rFonts w:ascii="Arial" w:hAnsi="Arial" w:cs="Arial"/>
                <w:color w:val="404040"/>
                <w:sz w:val="20"/>
              </w:rPr>
            </w:pPr>
            <w:r w:rsidRPr="00657AB5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7AB5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657AB5">
              <w:rPr>
                <w:rFonts w:ascii="Arial" w:hAnsi="Arial" w:cs="Arial"/>
                <w:color w:val="404040"/>
                <w:sz w:val="20"/>
              </w:rPr>
              <w:fldChar w:fldCharType="end"/>
            </w:r>
            <w:r w:rsidRPr="00657AB5">
              <w:rPr>
                <w:rFonts w:ascii="Arial" w:hAnsi="Arial" w:cs="Arial"/>
                <w:color w:val="404040"/>
                <w:sz w:val="20"/>
              </w:rPr>
              <w:t xml:space="preserve"> </w:t>
            </w:r>
            <w:proofErr w:type="gramStart"/>
            <w:r w:rsidRPr="00657AB5">
              <w:rPr>
                <w:rFonts w:ascii="Arial" w:hAnsi="Arial" w:cs="Arial"/>
                <w:color w:val="404040"/>
                <w:sz w:val="20"/>
              </w:rPr>
              <w:t>superviseure</w:t>
            </w:r>
            <w:proofErr w:type="gramEnd"/>
            <w:r w:rsidRPr="00657AB5">
              <w:rPr>
                <w:rFonts w:ascii="Arial" w:hAnsi="Arial" w:cs="Arial"/>
                <w:color w:val="404040"/>
                <w:sz w:val="20"/>
              </w:rPr>
              <w:t xml:space="preserve"> ou superviseur d’un assistant de recherche</w:t>
            </w:r>
          </w:p>
          <w:p w14:paraId="21289463" w14:textId="77777777" w:rsidR="00657AB5" w:rsidRDefault="00657AB5" w:rsidP="00657AB5">
            <w:pPr>
              <w:tabs>
                <w:tab w:val="right" w:pos="3031"/>
              </w:tabs>
              <w:spacing w:before="120" w:after="120"/>
              <w:ind w:firstLine="1026"/>
              <w:rPr>
                <w:rFonts w:ascii="Arial" w:hAnsi="Arial" w:cs="Arial"/>
                <w:color w:val="404040"/>
                <w:sz w:val="20"/>
              </w:rPr>
            </w:pPr>
            <w:r w:rsidRPr="00657AB5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7AB5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657AB5">
              <w:rPr>
                <w:rFonts w:ascii="Arial" w:hAnsi="Arial" w:cs="Arial"/>
                <w:color w:val="404040"/>
                <w:sz w:val="20"/>
              </w:rPr>
              <w:fldChar w:fldCharType="end"/>
            </w:r>
            <w:r w:rsidRPr="00657AB5">
              <w:rPr>
                <w:rFonts w:ascii="Arial" w:hAnsi="Arial" w:cs="Arial"/>
                <w:color w:val="404040"/>
                <w:sz w:val="20"/>
              </w:rPr>
              <w:t xml:space="preserve"> </w:t>
            </w:r>
            <w:proofErr w:type="gramStart"/>
            <w:r w:rsidRPr="00657AB5">
              <w:rPr>
                <w:rFonts w:ascii="Arial" w:hAnsi="Arial" w:cs="Arial"/>
                <w:color w:val="404040"/>
                <w:sz w:val="20"/>
              </w:rPr>
              <w:t>autre</w:t>
            </w:r>
            <w:proofErr w:type="gramEnd"/>
            <w:r w:rsidRPr="00657AB5">
              <w:rPr>
                <w:rFonts w:ascii="Arial" w:hAnsi="Arial" w:cs="Arial"/>
                <w:color w:val="404040"/>
                <w:sz w:val="20"/>
              </w:rPr>
              <w:t xml:space="preserve">, précisez : </w:t>
            </w:r>
          </w:p>
          <w:p w14:paraId="2CD159F5" w14:textId="77777777" w:rsidR="00657AB5" w:rsidRPr="00A50996" w:rsidRDefault="00657AB5" w:rsidP="00A50996">
            <w:pPr>
              <w:tabs>
                <w:tab w:val="right" w:pos="9531"/>
              </w:tabs>
              <w:spacing w:before="120" w:after="120"/>
              <w:ind w:firstLine="1310"/>
              <w:rPr>
                <w:color w:val="404040" w:themeColor="text1" w:themeTint="BF"/>
                <w:u w:val="single"/>
              </w:rPr>
            </w:pPr>
            <w:r w:rsidRPr="009A7107">
              <w:rPr>
                <w:color w:val="404040" w:themeColor="text1" w:themeTint="BF"/>
                <w:u w:val="single"/>
              </w:rPr>
              <w:tab/>
            </w:r>
          </w:p>
        </w:tc>
      </w:tr>
      <w:tr w:rsidR="00411ECB" w14:paraId="0934118E" w14:textId="77777777" w:rsidTr="00B40CDE">
        <w:trPr>
          <w:gridAfter w:val="3"/>
          <w:wAfter w:w="284" w:type="dxa"/>
        </w:trPr>
        <w:tc>
          <w:tcPr>
            <w:tcW w:w="9832" w:type="dxa"/>
            <w:gridSpan w:val="13"/>
            <w:shd w:val="clear" w:color="auto" w:fill="70AD47"/>
          </w:tcPr>
          <w:p w14:paraId="7BF88C87" w14:textId="2ADE3E33" w:rsidR="00411ECB" w:rsidRDefault="007B1032" w:rsidP="00B40CDE">
            <w:pPr>
              <w:spacing w:before="120" w:after="120"/>
              <w:ind w:left="175"/>
            </w:pPr>
            <w:r>
              <w:rPr>
                <w:b/>
                <w:i/>
                <w:color w:val="404040" w:themeColor="text1" w:themeTint="BF"/>
              </w:rPr>
              <w:t>Grille d’appréciation</w:t>
            </w:r>
            <w:r w:rsidR="00B40CDE">
              <w:rPr>
                <w:b/>
                <w:i/>
                <w:color w:val="404040" w:themeColor="text1" w:themeTint="BF"/>
              </w:rPr>
              <w:t xml:space="preserve"> à compléter par la répondante ou le répondant</w:t>
            </w:r>
          </w:p>
        </w:tc>
      </w:tr>
      <w:tr w:rsidR="007B1032" w14:paraId="5B00C085" w14:textId="77777777" w:rsidTr="00B40CDE">
        <w:trPr>
          <w:gridBefore w:val="2"/>
          <w:wBefore w:w="284" w:type="dxa"/>
        </w:trPr>
        <w:tc>
          <w:tcPr>
            <w:tcW w:w="9832" w:type="dxa"/>
            <w:gridSpan w:val="14"/>
          </w:tcPr>
          <w:p w14:paraId="2D922777" w14:textId="51452DF9" w:rsidR="007B1032" w:rsidRPr="009A7107" w:rsidRDefault="007B1032" w:rsidP="00F63E14">
            <w:pPr>
              <w:tabs>
                <w:tab w:val="right" w:pos="3031"/>
              </w:tabs>
              <w:spacing w:before="120" w:after="120"/>
              <w:ind w:left="-11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 xml:space="preserve">Veuillez donner votre opinion sur </w:t>
            </w:r>
            <w:r w:rsidR="00B40CDE">
              <w:rPr>
                <w:color w:val="404040" w:themeColor="text1" w:themeTint="BF"/>
              </w:rPr>
              <w:t xml:space="preserve">les compétences de </w:t>
            </w:r>
            <w:r>
              <w:rPr>
                <w:color w:val="404040" w:themeColor="text1" w:themeTint="BF"/>
              </w:rPr>
              <w:t xml:space="preserve">la candidate ou </w:t>
            </w:r>
            <w:r w:rsidR="00B40CDE">
              <w:rPr>
                <w:color w:val="404040" w:themeColor="text1" w:themeTint="BF"/>
              </w:rPr>
              <w:t>du</w:t>
            </w:r>
            <w:r>
              <w:rPr>
                <w:color w:val="404040" w:themeColor="text1" w:themeTint="BF"/>
              </w:rPr>
              <w:t xml:space="preserve"> candidat en cochant ci-dessous l’une des cases correspondant au facteur d’appréciation considéré selon votre connaissance du sujet.</w:t>
            </w:r>
          </w:p>
        </w:tc>
      </w:tr>
      <w:tr w:rsidR="007B1032" w14:paraId="5A15E008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77BEB8CE" w14:textId="77777777" w:rsidR="007B1032" w:rsidRPr="009A7107" w:rsidRDefault="007B1032" w:rsidP="007B1032">
            <w:pPr>
              <w:tabs>
                <w:tab w:val="right" w:pos="3031"/>
              </w:tabs>
              <w:spacing w:before="120" w:after="120"/>
              <w:jc w:val="center"/>
              <w:rPr>
                <w:color w:val="404040" w:themeColor="text1" w:themeTint="BF"/>
              </w:rPr>
            </w:pPr>
          </w:p>
        </w:tc>
        <w:tc>
          <w:tcPr>
            <w:tcW w:w="1286" w:type="dxa"/>
            <w:vAlign w:val="center"/>
          </w:tcPr>
          <w:p w14:paraId="6AC4B490" w14:textId="77777777" w:rsidR="007B1032" w:rsidRPr="008754A7" w:rsidRDefault="007B1032" w:rsidP="00CE4211">
            <w:pPr>
              <w:tabs>
                <w:tab w:val="right" w:pos="3031"/>
              </w:tabs>
              <w:spacing w:before="120" w:after="120"/>
              <w:jc w:val="center"/>
              <w:rPr>
                <w:b/>
                <w:color w:val="404040" w:themeColor="text1" w:themeTint="BF"/>
              </w:rPr>
            </w:pPr>
            <w:r w:rsidRPr="008754A7">
              <w:rPr>
                <w:b/>
                <w:color w:val="404040" w:themeColor="text1" w:themeTint="BF"/>
              </w:rPr>
              <w:t>Passable</w:t>
            </w:r>
          </w:p>
        </w:tc>
        <w:tc>
          <w:tcPr>
            <w:tcW w:w="1286" w:type="dxa"/>
            <w:gridSpan w:val="2"/>
            <w:vAlign w:val="center"/>
          </w:tcPr>
          <w:p w14:paraId="174FF0BA" w14:textId="77777777" w:rsidR="007B1032" w:rsidRPr="008754A7" w:rsidRDefault="007B1032" w:rsidP="00CE4211">
            <w:pPr>
              <w:tabs>
                <w:tab w:val="right" w:pos="3031"/>
              </w:tabs>
              <w:spacing w:before="120" w:after="120"/>
              <w:jc w:val="center"/>
              <w:rPr>
                <w:b/>
                <w:color w:val="404040" w:themeColor="text1" w:themeTint="BF"/>
              </w:rPr>
            </w:pPr>
            <w:r w:rsidRPr="008754A7">
              <w:rPr>
                <w:b/>
                <w:color w:val="404040" w:themeColor="text1" w:themeTint="BF"/>
              </w:rPr>
              <w:t>Bon</w:t>
            </w:r>
          </w:p>
        </w:tc>
        <w:tc>
          <w:tcPr>
            <w:tcW w:w="1286" w:type="dxa"/>
            <w:gridSpan w:val="4"/>
            <w:vAlign w:val="center"/>
          </w:tcPr>
          <w:p w14:paraId="70D2BF26" w14:textId="77777777" w:rsidR="007B1032" w:rsidRPr="008754A7" w:rsidRDefault="007B1032" w:rsidP="00CE4211">
            <w:pPr>
              <w:tabs>
                <w:tab w:val="right" w:pos="3031"/>
              </w:tabs>
              <w:spacing w:before="120" w:after="120"/>
              <w:jc w:val="center"/>
              <w:rPr>
                <w:b/>
                <w:color w:val="404040" w:themeColor="text1" w:themeTint="BF"/>
              </w:rPr>
            </w:pPr>
            <w:r w:rsidRPr="008754A7">
              <w:rPr>
                <w:b/>
                <w:color w:val="404040" w:themeColor="text1" w:themeTint="BF"/>
              </w:rPr>
              <w:t>Très bon</w:t>
            </w:r>
          </w:p>
        </w:tc>
        <w:tc>
          <w:tcPr>
            <w:tcW w:w="1286" w:type="dxa"/>
            <w:vAlign w:val="center"/>
          </w:tcPr>
          <w:p w14:paraId="5FFBFBC1" w14:textId="77777777" w:rsidR="007B1032" w:rsidRPr="008754A7" w:rsidRDefault="007B1032" w:rsidP="00CE4211">
            <w:pPr>
              <w:tabs>
                <w:tab w:val="right" w:pos="3031"/>
              </w:tabs>
              <w:spacing w:before="120" w:after="120"/>
              <w:jc w:val="center"/>
              <w:rPr>
                <w:b/>
                <w:color w:val="404040" w:themeColor="text1" w:themeTint="BF"/>
              </w:rPr>
            </w:pPr>
            <w:r w:rsidRPr="008754A7">
              <w:rPr>
                <w:b/>
                <w:color w:val="404040" w:themeColor="text1" w:themeTint="BF"/>
              </w:rPr>
              <w:t>Excellent</w:t>
            </w:r>
          </w:p>
        </w:tc>
        <w:tc>
          <w:tcPr>
            <w:tcW w:w="1286" w:type="dxa"/>
            <w:gridSpan w:val="4"/>
            <w:vAlign w:val="center"/>
          </w:tcPr>
          <w:p w14:paraId="60F60B21" w14:textId="77777777" w:rsidR="007B1032" w:rsidRPr="008754A7" w:rsidRDefault="007B1032" w:rsidP="00CE4211">
            <w:pPr>
              <w:tabs>
                <w:tab w:val="right" w:pos="3031"/>
              </w:tabs>
              <w:spacing w:before="120" w:after="120"/>
              <w:jc w:val="center"/>
              <w:rPr>
                <w:b/>
                <w:color w:val="404040" w:themeColor="text1" w:themeTint="BF"/>
              </w:rPr>
            </w:pPr>
            <w:r w:rsidRPr="008754A7">
              <w:rPr>
                <w:b/>
                <w:color w:val="404040" w:themeColor="text1" w:themeTint="BF"/>
              </w:rPr>
              <w:t>Insuffisant</w:t>
            </w:r>
          </w:p>
        </w:tc>
      </w:tr>
      <w:tr w:rsidR="007B1032" w14:paraId="4FA56609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14407417" w14:textId="77777777" w:rsidR="007B1032" w:rsidRPr="007B1032" w:rsidRDefault="007B1032" w:rsidP="007B1032">
            <w:pPr>
              <w:tabs>
                <w:tab w:val="right" w:pos="9531"/>
              </w:tabs>
              <w:spacing w:before="120" w:after="120"/>
              <w:rPr>
                <w:color w:val="404040"/>
              </w:rPr>
            </w:pPr>
            <w:r w:rsidRPr="007B1032">
              <w:rPr>
                <w:color w:val="404040"/>
              </w:rPr>
              <w:t>Connaissances acquises</w:t>
            </w:r>
          </w:p>
        </w:tc>
        <w:tc>
          <w:tcPr>
            <w:tcW w:w="1286" w:type="dxa"/>
            <w:vAlign w:val="center"/>
          </w:tcPr>
          <w:p w14:paraId="07B26063" w14:textId="77777777" w:rsidR="007B1032" w:rsidRPr="008754A7" w:rsidRDefault="007B1032" w:rsidP="007B1032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10"/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  <w:bookmarkEnd w:id="3"/>
          </w:p>
        </w:tc>
        <w:tc>
          <w:tcPr>
            <w:tcW w:w="1286" w:type="dxa"/>
            <w:gridSpan w:val="2"/>
            <w:vAlign w:val="center"/>
          </w:tcPr>
          <w:p w14:paraId="61287B1F" w14:textId="77777777" w:rsidR="007B1032" w:rsidRPr="008754A7" w:rsidRDefault="007B1032" w:rsidP="007B1032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69084733" w14:textId="77777777" w:rsidR="007B1032" w:rsidRPr="008754A7" w:rsidRDefault="007B1032" w:rsidP="007B1032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vAlign w:val="center"/>
          </w:tcPr>
          <w:p w14:paraId="7DA061CA" w14:textId="77777777" w:rsidR="007B1032" w:rsidRPr="008754A7" w:rsidRDefault="007B1032" w:rsidP="007B1032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0CD482AA" w14:textId="77777777" w:rsidR="007B1032" w:rsidRPr="008754A7" w:rsidRDefault="007B1032" w:rsidP="007B1032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</w:tr>
      <w:tr w:rsidR="007B1032" w14:paraId="76681A5F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17483C8A" w14:textId="77777777" w:rsidR="007B1032" w:rsidRPr="007B1032" w:rsidRDefault="007B1032" w:rsidP="007B1032">
            <w:pPr>
              <w:tabs>
                <w:tab w:val="right" w:pos="9531"/>
              </w:tabs>
              <w:spacing w:before="120" w:after="120"/>
              <w:rPr>
                <w:color w:val="404040"/>
              </w:rPr>
            </w:pPr>
            <w:r w:rsidRPr="007B1032">
              <w:rPr>
                <w:color w:val="404040"/>
              </w:rPr>
              <w:t>Application</w:t>
            </w:r>
          </w:p>
        </w:tc>
        <w:tc>
          <w:tcPr>
            <w:tcW w:w="1286" w:type="dxa"/>
            <w:vAlign w:val="center"/>
          </w:tcPr>
          <w:p w14:paraId="494748BB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2"/>
            <w:vAlign w:val="center"/>
          </w:tcPr>
          <w:p w14:paraId="4EBE1C87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6E5944C7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vAlign w:val="center"/>
          </w:tcPr>
          <w:p w14:paraId="71B0690C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17BADAC9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</w:tr>
      <w:tr w:rsidR="007B1032" w14:paraId="6F09802E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12C8A80C" w14:textId="77777777" w:rsidR="007B1032" w:rsidRPr="007B1032" w:rsidRDefault="007B1032" w:rsidP="007B1032">
            <w:pPr>
              <w:tabs>
                <w:tab w:val="right" w:pos="9531"/>
              </w:tabs>
              <w:spacing w:before="120" w:after="120"/>
              <w:rPr>
                <w:color w:val="404040"/>
              </w:rPr>
            </w:pPr>
            <w:r w:rsidRPr="007B1032">
              <w:rPr>
                <w:color w:val="404040"/>
              </w:rPr>
              <w:t>Compétence professionnelle</w:t>
            </w:r>
          </w:p>
        </w:tc>
        <w:tc>
          <w:tcPr>
            <w:tcW w:w="1286" w:type="dxa"/>
            <w:vAlign w:val="center"/>
          </w:tcPr>
          <w:p w14:paraId="36E39FD0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2"/>
            <w:vAlign w:val="center"/>
          </w:tcPr>
          <w:p w14:paraId="5576C507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48718EE9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vAlign w:val="center"/>
          </w:tcPr>
          <w:p w14:paraId="478453AA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3A8A847D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</w:tr>
      <w:tr w:rsidR="007B1032" w14:paraId="1510B6F2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5A875D92" w14:textId="77777777" w:rsidR="007B1032" w:rsidRPr="007B1032" w:rsidRDefault="007B1032" w:rsidP="007B1032">
            <w:pPr>
              <w:tabs>
                <w:tab w:val="right" w:pos="9531"/>
              </w:tabs>
              <w:spacing w:before="120" w:after="120"/>
              <w:rPr>
                <w:color w:val="404040"/>
              </w:rPr>
            </w:pPr>
            <w:r w:rsidRPr="007B1032">
              <w:rPr>
                <w:color w:val="404040"/>
              </w:rPr>
              <w:lastRenderedPageBreak/>
              <w:t>Jugement et maturité</w:t>
            </w:r>
          </w:p>
        </w:tc>
        <w:tc>
          <w:tcPr>
            <w:tcW w:w="1286" w:type="dxa"/>
            <w:vAlign w:val="center"/>
          </w:tcPr>
          <w:p w14:paraId="161D836E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2"/>
            <w:vAlign w:val="center"/>
          </w:tcPr>
          <w:p w14:paraId="0547E131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3196BA31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vAlign w:val="center"/>
          </w:tcPr>
          <w:p w14:paraId="7E71B5C6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6B57742C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</w:tr>
      <w:tr w:rsidR="007B1032" w14:paraId="7E7A3528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3D47183D" w14:textId="77777777" w:rsidR="007B1032" w:rsidRPr="007B1032" w:rsidRDefault="007B1032" w:rsidP="007B1032">
            <w:pPr>
              <w:tabs>
                <w:tab w:val="right" w:pos="9531"/>
              </w:tabs>
              <w:spacing w:before="120" w:after="120"/>
              <w:rPr>
                <w:color w:val="404040"/>
              </w:rPr>
            </w:pPr>
            <w:r w:rsidRPr="007B1032">
              <w:rPr>
                <w:color w:val="404040"/>
              </w:rPr>
              <w:t>Originalité et imagination</w:t>
            </w:r>
          </w:p>
        </w:tc>
        <w:tc>
          <w:tcPr>
            <w:tcW w:w="1286" w:type="dxa"/>
            <w:vAlign w:val="center"/>
          </w:tcPr>
          <w:p w14:paraId="6B79AA15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2"/>
            <w:vAlign w:val="center"/>
          </w:tcPr>
          <w:p w14:paraId="357EE43C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6006AE55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vAlign w:val="center"/>
          </w:tcPr>
          <w:p w14:paraId="7B5AD93A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674C8AEB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</w:tr>
      <w:tr w:rsidR="007B1032" w14:paraId="505B9AD6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31562CEE" w14:textId="77777777" w:rsidR="007B1032" w:rsidRPr="007B1032" w:rsidRDefault="007B1032" w:rsidP="007B1032">
            <w:pPr>
              <w:tabs>
                <w:tab w:val="right" w:pos="9531"/>
              </w:tabs>
              <w:spacing w:before="120" w:after="120"/>
              <w:rPr>
                <w:color w:val="404040"/>
              </w:rPr>
            </w:pPr>
            <w:r w:rsidRPr="007B1032">
              <w:rPr>
                <w:color w:val="404040"/>
              </w:rPr>
              <w:t>Clarté d’expression orale et écrite</w:t>
            </w:r>
          </w:p>
        </w:tc>
        <w:tc>
          <w:tcPr>
            <w:tcW w:w="1286" w:type="dxa"/>
            <w:vAlign w:val="center"/>
          </w:tcPr>
          <w:p w14:paraId="5206616E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2"/>
            <w:vAlign w:val="center"/>
          </w:tcPr>
          <w:p w14:paraId="59D490ED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4AC8B761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vAlign w:val="center"/>
          </w:tcPr>
          <w:p w14:paraId="112FD191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72876C88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</w:tr>
      <w:tr w:rsidR="007B1032" w14:paraId="1DFCC15C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654FE047" w14:textId="77777777" w:rsidR="007B1032" w:rsidRPr="007B1032" w:rsidRDefault="007B1032" w:rsidP="007B1032">
            <w:pPr>
              <w:tabs>
                <w:tab w:val="right" w:pos="9531"/>
              </w:tabs>
              <w:spacing w:before="120" w:after="120"/>
              <w:rPr>
                <w:color w:val="404040"/>
              </w:rPr>
            </w:pPr>
            <w:r w:rsidRPr="007B1032">
              <w:rPr>
                <w:color w:val="404040"/>
              </w:rPr>
              <w:t>Aptitudes générales à la recherche</w:t>
            </w:r>
          </w:p>
        </w:tc>
        <w:tc>
          <w:tcPr>
            <w:tcW w:w="1286" w:type="dxa"/>
            <w:vAlign w:val="center"/>
          </w:tcPr>
          <w:p w14:paraId="445BEA25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2"/>
            <w:vAlign w:val="center"/>
          </w:tcPr>
          <w:p w14:paraId="15326BEE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4A633ECF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vAlign w:val="center"/>
          </w:tcPr>
          <w:p w14:paraId="5C6D71A0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6DACEC93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C35314">
              <w:rPr>
                <w:rFonts w:ascii="Arial" w:hAnsi="Arial" w:cs="Arial"/>
                <w:color w:val="404040"/>
                <w:sz w:val="20"/>
              </w:rPr>
            </w:r>
            <w:r w:rsidR="00C3531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</w:tr>
      <w:tr w:rsidR="008754A7" w14:paraId="091B07BA" w14:textId="77777777" w:rsidTr="00B40CDE">
        <w:trPr>
          <w:gridBefore w:val="2"/>
          <w:wBefore w:w="284" w:type="dxa"/>
        </w:trPr>
        <w:tc>
          <w:tcPr>
            <w:tcW w:w="9832" w:type="dxa"/>
            <w:gridSpan w:val="14"/>
            <w:vAlign w:val="center"/>
          </w:tcPr>
          <w:p w14:paraId="0492A6F0" w14:textId="77777777" w:rsidR="008754A7" w:rsidRPr="008754A7" w:rsidRDefault="008754A7" w:rsidP="008754A7">
            <w:pPr>
              <w:tabs>
                <w:tab w:val="right" w:pos="9531"/>
              </w:tabs>
              <w:spacing w:before="120" w:after="120"/>
              <w:rPr>
                <w:rFonts w:ascii="Arial" w:hAnsi="Arial" w:cs="Arial"/>
                <w:color w:val="404040"/>
                <w:sz w:val="2"/>
              </w:rPr>
            </w:pPr>
          </w:p>
        </w:tc>
      </w:tr>
      <w:tr w:rsidR="008754A7" w14:paraId="53B6705F" w14:textId="77777777" w:rsidTr="00B40CDE">
        <w:trPr>
          <w:gridBefore w:val="2"/>
          <w:wBefore w:w="284" w:type="dxa"/>
        </w:trPr>
        <w:tc>
          <w:tcPr>
            <w:tcW w:w="9832" w:type="dxa"/>
            <w:gridSpan w:val="14"/>
            <w:vAlign w:val="center"/>
          </w:tcPr>
          <w:p w14:paraId="6D04296F" w14:textId="6CD481B9" w:rsidR="008754A7" w:rsidRPr="008754A7" w:rsidRDefault="008754A7" w:rsidP="004C4FA7">
            <w:pPr>
              <w:tabs>
                <w:tab w:val="right" w:pos="9531"/>
              </w:tabs>
              <w:spacing w:before="120" w:after="120"/>
              <w:jc w:val="both"/>
              <w:rPr>
                <w:rFonts w:ascii="Arial" w:hAnsi="Arial" w:cs="Arial"/>
                <w:color w:val="404040"/>
                <w:sz w:val="20"/>
              </w:rPr>
            </w:pPr>
            <w:r>
              <w:rPr>
                <w:rFonts w:ascii="Arial" w:hAnsi="Arial" w:cs="Arial"/>
                <w:color w:val="404040"/>
                <w:sz w:val="20"/>
              </w:rPr>
              <w:t>Veuillez ajouter ci-dessous les renseignements supplémentaires que vous jugez utiles relativement aux aptitudes et aux capacités de la candidate ou du candidat à mener à bonne fin des études de deuxième cycle</w:t>
            </w:r>
            <w:r w:rsidR="00F63E14">
              <w:rPr>
                <w:rFonts w:ascii="Arial" w:hAnsi="Arial" w:cs="Arial"/>
                <w:color w:val="404040"/>
                <w:sz w:val="20"/>
              </w:rPr>
              <w:t xml:space="preserve"> en recherche</w:t>
            </w:r>
            <w:r>
              <w:rPr>
                <w:rFonts w:ascii="Arial" w:hAnsi="Arial" w:cs="Arial"/>
                <w:color w:val="404040"/>
                <w:sz w:val="20"/>
              </w:rPr>
              <w:t>.</w:t>
            </w:r>
          </w:p>
        </w:tc>
      </w:tr>
      <w:tr w:rsidR="008754A7" w14:paraId="4BB4F060" w14:textId="77777777" w:rsidTr="00B40CDE">
        <w:trPr>
          <w:gridBefore w:val="2"/>
          <w:wBefore w:w="284" w:type="dxa"/>
        </w:trPr>
        <w:tc>
          <w:tcPr>
            <w:tcW w:w="9832" w:type="dxa"/>
            <w:gridSpan w:val="14"/>
            <w:vAlign w:val="center"/>
          </w:tcPr>
          <w:p w14:paraId="1901DFD4" w14:textId="77777777" w:rsidR="008754A7" w:rsidRDefault="008754A7" w:rsidP="008754A7">
            <w:pPr>
              <w:tabs>
                <w:tab w:val="right" w:pos="9531"/>
              </w:tabs>
              <w:spacing w:before="120" w:after="120"/>
              <w:rPr>
                <w:color w:val="404040" w:themeColor="text1" w:themeTint="BF"/>
                <w:u w:val="single"/>
              </w:rPr>
            </w:pPr>
            <w:r w:rsidRPr="009A7107">
              <w:rPr>
                <w:color w:val="404040" w:themeColor="text1" w:themeTint="BF"/>
                <w:u w:val="single"/>
              </w:rPr>
              <w:tab/>
            </w:r>
          </w:p>
          <w:p w14:paraId="77F49065" w14:textId="77777777" w:rsidR="008754A7" w:rsidRDefault="008754A7" w:rsidP="008754A7">
            <w:pPr>
              <w:tabs>
                <w:tab w:val="right" w:pos="9531"/>
              </w:tabs>
              <w:spacing w:before="120" w:after="120"/>
              <w:rPr>
                <w:color w:val="404040" w:themeColor="text1" w:themeTint="BF"/>
                <w:u w:val="single"/>
              </w:rPr>
            </w:pPr>
            <w:r w:rsidRPr="009A7107">
              <w:rPr>
                <w:color w:val="404040" w:themeColor="text1" w:themeTint="BF"/>
                <w:u w:val="single"/>
              </w:rPr>
              <w:tab/>
            </w:r>
          </w:p>
          <w:p w14:paraId="7C545E5C" w14:textId="77777777" w:rsidR="008754A7" w:rsidRPr="008754A7" w:rsidRDefault="008754A7" w:rsidP="008754A7">
            <w:pPr>
              <w:tabs>
                <w:tab w:val="right" w:pos="9531"/>
              </w:tabs>
              <w:spacing w:before="120" w:after="120"/>
              <w:rPr>
                <w:color w:val="404040" w:themeColor="text1" w:themeTint="BF"/>
                <w:u w:val="single"/>
              </w:rPr>
            </w:pPr>
            <w:r w:rsidRPr="009A7107">
              <w:rPr>
                <w:color w:val="404040" w:themeColor="text1" w:themeTint="BF"/>
                <w:u w:val="single"/>
              </w:rPr>
              <w:tab/>
            </w:r>
          </w:p>
        </w:tc>
      </w:tr>
    </w:tbl>
    <w:p w14:paraId="77765D93" w14:textId="77777777" w:rsidR="00733308" w:rsidRDefault="00733308" w:rsidP="00BD6A44">
      <w:pPr>
        <w:spacing w:after="0"/>
        <w:rPr>
          <w:sz w:val="12"/>
        </w:rPr>
      </w:pPr>
    </w:p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32"/>
      </w:tblGrid>
      <w:tr w:rsidR="008754A7" w14:paraId="3C0C75A5" w14:textId="77777777" w:rsidTr="00F63E14">
        <w:tc>
          <w:tcPr>
            <w:tcW w:w="9832" w:type="dxa"/>
            <w:vAlign w:val="center"/>
          </w:tcPr>
          <w:p w14:paraId="12F0D447" w14:textId="090A9E0F" w:rsidR="008754A7" w:rsidRPr="00BD6A44" w:rsidRDefault="008754A7" w:rsidP="00BD6A44">
            <w:pPr>
              <w:tabs>
                <w:tab w:val="right" w:pos="9531"/>
              </w:tabs>
              <w:spacing w:before="120" w:after="120"/>
              <w:rPr>
                <w:color w:val="404040" w:themeColor="text1" w:themeTint="BF"/>
                <w:u w:val="single"/>
              </w:rPr>
            </w:pPr>
          </w:p>
        </w:tc>
      </w:tr>
      <w:tr w:rsidR="008754A7" w:rsidRPr="007B1032" w14:paraId="22551EF4" w14:textId="77777777" w:rsidTr="00F63E14">
        <w:trPr>
          <w:trHeight w:val="274"/>
        </w:trPr>
        <w:tc>
          <w:tcPr>
            <w:tcW w:w="9832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1"/>
              <w:gridCol w:w="5185"/>
            </w:tblGrid>
            <w:tr w:rsidR="00F63E14" w14:paraId="4C41FB5C" w14:textId="77777777" w:rsidTr="00B40CDE">
              <w:tc>
                <w:tcPr>
                  <w:tcW w:w="4421" w:type="dxa"/>
                </w:tcPr>
                <w:p w14:paraId="77F2F304" w14:textId="2B5FAAAB" w:rsidR="00F63E14" w:rsidRDefault="00F63E14" w:rsidP="00B40CDE">
                  <w:pPr>
                    <w:tabs>
                      <w:tab w:val="right" w:pos="3031"/>
                    </w:tabs>
                    <w:spacing w:before="120" w:after="120"/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Signature de la répondante ou du répondant :</w:t>
                  </w:r>
                </w:p>
              </w:tc>
              <w:tc>
                <w:tcPr>
                  <w:tcW w:w="5185" w:type="dxa"/>
                </w:tcPr>
                <w:p w14:paraId="3E61E2AE" w14:textId="780E5BC9" w:rsidR="00F63E14" w:rsidRDefault="00F63E14" w:rsidP="00B40CDE">
                  <w:pPr>
                    <w:tabs>
                      <w:tab w:val="right" w:pos="3031"/>
                    </w:tabs>
                    <w:spacing w:before="120" w:after="120"/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________________</w:t>
                  </w:r>
                  <w:r w:rsidR="00B40CDE">
                    <w:rPr>
                      <w:rFonts w:cstheme="minorHAnsi"/>
                      <w:color w:val="404040"/>
                    </w:rPr>
                    <w:t>___</w:t>
                  </w:r>
                  <w:r>
                    <w:rPr>
                      <w:rFonts w:cstheme="minorHAnsi"/>
                      <w:color w:val="404040"/>
                    </w:rPr>
                    <w:t>_________________________</w:t>
                  </w:r>
                </w:p>
              </w:tc>
            </w:tr>
            <w:tr w:rsidR="00F63E14" w14:paraId="7FA96AF2" w14:textId="77777777" w:rsidTr="00B40CDE">
              <w:tc>
                <w:tcPr>
                  <w:tcW w:w="4421" w:type="dxa"/>
                </w:tcPr>
                <w:p w14:paraId="3827866C" w14:textId="1F1B74D5" w:rsidR="00F63E14" w:rsidRDefault="00F63E14" w:rsidP="00B40CDE">
                  <w:pPr>
                    <w:tabs>
                      <w:tab w:val="right" w:pos="3031"/>
                    </w:tabs>
                    <w:spacing w:before="120" w:after="120"/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Date :</w:t>
                  </w:r>
                </w:p>
              </w:tc>
              <w:tc>
                <w:tcPr>
                  <w:tcW w:w="5185" w:type="dxa"/>
                </w:tcPr>
                <w:p w14:paraId="5F5CA16B" w14:textId="4A6A10B4" w:rsidR="00F63E14" w:rsidRDefault="00F63E14" w:rsidP="00B40CDE">
                  <w:pPr>
                    <w:tabs>
                      <w:tab w:val="right" w:pos="3031"/>
                    </w:tabs>
                    <w:spacing w:before="120" w:after="120"/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___________________</w:t>
                  </w:r>
                  <w:r w:rsidR="00B40CDE">
                    <w:rPr>
                      <w:rFonts w:cstheme="minorHAnsi"/>
                      <w:color w:val="404040"/>
                    </w:rPr>
                    <w:t>___</w:t>
                  </w:r>
                  <w:r>
                    <w:rPr>
                      <w:rFonts w:cstheme="minorHAnsi"/>
                      <w:color w:val="404040"/>
                    </w:rPr>
                    <w:t>______________________</w:t>
                  </w:r>
                </w:p>
              </w:tc>
            </w:tr>
            <w:tr w:rsidR="00F63E14" w14:paraId="522FA739" w14:textId="77777777" w:rsidTr="00B40CDE">
              <w:tc>
                <w:tcPr>
                  <w:tcW w:w="4421" w:type="dxa"/>
                </w:tcPr>
                <w:p w14:paraId="1A54E392" w14:textId="220C13BE" w:rsidR="00F63E14" w:rsidRDefault="00F63E14" w:rsidP="00B40CDE">
                  <w:pPr>
                    <w:tabs>
                      <w:tab w:val="right" w:pos="3031"/>
                    </w:tabs>
                    <w:spacing w:before="120" w:after="120"/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Courriel de la répondante ou du répondant :</w:t>
                  </w:r>
                </w:p>
              </w:tc>
              <w:tc>
                <w:tcPr>
                  <w:tcW w:w="5185" w:type="dxa"/>
                </w:tcPr>
                <w:p w14:paraId="45AB2823" w14:textId="2BB3A48E" w:rsidR="00F63E14" w:rsidRDefault="00F63E14" w:rsidP="00B40CDE">
                  <w:pPr>
                    <w:tabs>
                      <w:tab w:val="right" w:pos="3031"/>
                    </w:tabs>
                    <w:spacing w:before="120" w:after="120"/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______________________</w:t>
                  </w:r>
                  <w:r w:rsidR="00B40CDE">
                    <w:rPr>
                      <w:rFonts w:cstheme="minorHAnsi"/>
                      <w:color w:val="404040"/>
                    </w:rPr>
                    <w:t>___</w:t>
                  </w:r>
                  <w:r>
                    <w:rPr>
                      <w:rFonts w:cstheme="minorHAnsi"/>
                      <w:color w:val="404040"/>
                    </w:rPr>
                    <w:t>___________________</w:t>
                  </w:r>
                </w:p>
              </w:tc>
            </w:tr>
          </w:tbl>
          <w:p w14:paraId="17BB984E" w14:textId="77777777" w:rsidR="00F63E14" w:rsidRDefault="00F63E14" w:rsidP="00FF1BC4">
            <w:pPr>
              <w:tabs>
                <w:tab w:val="right" w:pos="3031"/>
              </w:tabs>
              <w:spacing w:before="60" w:after="60"/>
              <w:rPr>
                <w:rFonts w:cstheme="minorHAnsi"/>
                <w:color w:val="404040"/>
              </w:rPr>
            </w:pPr>
          </w:p>
          <w:p w14:paraId="562BA3A2" w14:textId="77777777" w:rsidR="00B9051B" w:rsidRDefault="00B9051B" w:rsidP="00FF1BC4">
            <w:pPr>
              <w:tabs>
                <w:tab w:val="right" w:pos="3031"/>
              </w:tabs>
              <w:spacing w:before="60" w:after="60"/>
              <w:rPr>
                <w:rFonts w:cstheme="minorHAnsi"/>
                <w:color w:val="404040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91"/>
              <w:gridCol w:w="6315"/>
            </w:tblGrid>
            <w:tr w:rsidR="00AA40D8" w14:paraId="676B7066" w14:textId="77777777" w:rsidTr="00064C4B">
              <w:tc>
                <w:tcPr>
                  <w:tcW w:w="3291" w:type="dxa"/>
                </w:tcPr>
                <w:p w14:paraId="079DDF4B" w14:textId="082617EA" w:rsidR="00AA40D8" w:rsidRDefault="00AA40D8" w:rsidP="00AA40D8">
                  <w:pPr>
                    <w:tabs>
                      <w:tab w:val="right" w:pos="3031"/>
                    </w:tabs>
                    <w:spacing w:before="60" w:after="60"/>
                    <w:rPr>
                      <w:rFonts w:cstheme="minorHAnsi"/>
                      <w:color w:val="404040"/>
                    </w:rPr>
                  </w:pPr>
                  <w:r w:rsidRPr="008754A7">
                    <w:rPr>
                      <w:rFonts w:cstheme="minorHAnsi"/>
                      <w:color w:val="404040"/>
                    </w:rPr>
                    <w:t>Veuille</w:t>
                  </w:r>
                  <w:r>
                    <w:rPr>
                      <w:rFonts w:cstheme="minorHAnsi"/>
                      <w:color w:val="404040"/>
                    </w:rPr>
                    <w:t>z retourner ce formulaire</w:t>
                  </w:r>
                </w:p>
              </w:tc>
              <w:tc>
                <w:tcPr>
                  <w:tcW w:w="6315" w:type="dxa"/>
                </w:tcPr>
                <w:p w14:paraId="09EA6CAD" w14:textId="6E15F191" w:rsidR="00CD436C" w:rsidRDefault="00CD436C" w:rsidP="00FF1BC4">
                  <w:pPr>
                    <w:tabs>
                      <w:tab w:val="right" w:pos="3031"/>
                    </w:tabs>
                    <w:spacing w:before="60" w:after="60"/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 xml:space="preserve">PAR COURRIEL : </w:t>
                  </w:r>
                  <w:hyperlink r:id="rId9" w:history="1">
                    <w:r w:rsidR="00064C4B" w:rsidRPr="00D624D6">
                      <w:rPr>
                        <w:rStyle w:val="Lienhypertexte"/>
                        <w:rFonts w:cstheme="minorHAnsi"/>
                      </w:rPr>
                      <w:t>documents.admission@usherbrooke.ca</w:t>
                    </w:r>
                  </w:hyperlink>
                </w:p>
                <w:p w14:paraId="20BC4EC7" w14:textId="77777777" w:rsidR="00064C4B" w:rsidRDefault="00064C4B" w:rsidP="00FF1BC4">
                  <w:pPr>
                    <w:tabs>
                      <w:tab w:val="right" w:pos="3031"/>
                    </w:tabs>
                    <w:spacing w:before="60" w:after="60"/>
                    <w:rPr>
                      <w:rFonts w:cstheme="minorHAnsi"/>
                      <w:color w:val="404040"/>
                    </w:rPr>
                  </w:pPr>
                </w:p>
                <w:p w14:paraId="0A9D1E8B" w14:textId="7D79FB63" w:rsidR="00AA40D8" w:rsidRDefault="00064C4B" w:rsidP="00FF1BC4">
                  <w:pPr>
                    <w:tabs>
                      <w:tab w:val="right" w:pos="3031"/>
                    </w:tabs>
                    <w:spacing w:before="60" w:after="60"/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 xml:space="preserve">OU </w:t>
                  </w:r>
                  <w:r w:rsidR="00AA40D8">
                    <w:rPr>
                      <w:rFonts w:cstheme="minorHAnsi"/>
                      <w:color w:val="404040"/>
                    </w:rPr>
                    <w:t xml:space="preserve">PAR LA POSTE : </w:t>
                  </w:r>
                </w:p>
                <w:p w14:paraId="5253D964" w14:textId="77777777" w:rsidR="00AA40D8" w:rsidRDefault="00AA40D8" w:rsidP="00064C4B">
                  <w:pPr>
                    <w:tabs>
                      <w:tab w:val="right" w:pos="3031"/>
                    </w:tabs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Bureau de la registraire</w:t>
                  </w:r>
                </w:p>
                <w:p w14:paraId="30684009" w14:textId="77777777" w:rsidR="00AA40D8" w:rsidRDefault="00AA40D8" w:rsidP="00064C4B">
                  <w:pPr>
                    <w:tabs>
                      <w:tab w:val="right" w:pos="3031"/>
                    </w:tabs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Université de Sherbrooke</w:t>
                  </w:r>
                </w:p>
                <w:p w14:paraId="4298430B" w14:textId="77777777" w:rsidR="00AA40D8" w:rsidRDefault="00AA40D8" w:rsidP="00064C4B">
                  <w:pPr>
                    <w:tabs>
                      <w:tab w:val="right" w:pos="3031"/>
                    </w:tabs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2500, boul. de l’Université</w:t>
                  </w:r>
                </w:p>
                <w:p w14:paraId="4E8BE20A" w14:textId="1833DCEB" w:rsidR="00AA40D8" w:rsidRDefault="00AA40D8" w:rsidP="00064C4B">
                  <w:pPr>
                    <w:tabs>
                      <w:tab w:val="right" w:pos="3031"/>
                    </w:tabs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Sherbrooke (Québec)</w:t>
                  </w:r>
                  <w:r w:rsidR="00CD436C">
                    <w:rPr>
                      <w:rFonts w:cstheme="minorHAnsi"/>
                      <w:color w:val="404040"/>
                    </w:rPr>
                    <w:t xml:space="preserve"> J1K 2R1</w:t>
                  </w:r>
                </w:p>
              </w:tc>
            </w:tr>
          </w:tbl>
          <w:p w14:paraId="1C86DD5D" w14:textId="77777777" w:rsidR="00F63E14" w:rsidRDefault="00F63E14" w:rsidP="00FF1BC4">
            <w:pPr>
              <w:tabs>
                <w:tab w:val="right" w:pos="3031"/>
              </w:tabs>
              <w:spacing w:before="60" w:after="60"/>
              <w:rPr>
                <w:rFonts w:cstheme="minorHAnsi"/>
                <w:color w:val="404040"/>
              </w:rPr>
            </w:pPr>
          </w:p>
          <w:p w14:paraId="3F6BB6EB" w14:textId="7BA3E90E" w:rsidR="008754A7" w:rsidRPr="007B1032" w:rsidRDefault="008754A7" w:rsidP="00AA40D8">
            <w:pPr>
              <w:tabs>
                <w:tab w:val="right" w:pos="3031"/>
              </w:tabs>
              <w:spacing w:before="60" w:after="60"/>
              <w:rPr>
                <w:color w:val="404040" w:themeColor="text1" w:themeTint="BF"/>
                <w:sz w:val="6"/>
              </w:rPr>
            </w:pPr>
          </w:p>
        </w:tc>
      </w:tr>
    </w:tbl>
    <w:p w14:paraId="5EA661C9" w14:textId="1B22C01A" w:rsidR="008754A7" w:rsidRDefault="008754A7" w:rsidP="00B40CDE">
      <w:pPr>
        <w:rPr>
          <w:sz w:val="12"/>
        </w:rPr>
      </w:pPr>
    </w:p>
    <w:p w14:paraId="1F306390" w14:textId="1E68550B" w:rsidR="00B40CDE" w:rsidRPr="00B40CDE" w:rsidRDefault="00B40CDE" w:rsidP="00B40CDE">
      <w:pPr>
        <w:rPr>
          <w:sz w:val="12"/>
        </w:rPr>
      </w:pPr>
    </w:p>
    <w:p w14:paraId="239356A6" w14:textId="666FD500" w:rsidR="00B40CDE" w:rsidRPr="00B40CDE" w:rsidRDefault="00B40CDE" w:rsidP="00B40CDE">
      <w:pPr>
        <w:rPr>
          <w:sz w:val="12"/>
        </w:rPr>
      </w:pPr>
    </w:p>
    <w:p w14:paraId="3F8DF6FF" w14:textId="44497DFC" w:rsidR="00B40CDE" w:rsidRPr="00B40CDE" w:rsidRDefault="00B40CDE" w:rsidP="00B40CDE">
      <w:pPr>
        <w:rPr>
          <w:sz w:val="12"/>
        </w:rPr>
      </w:pPr>
    </w:p>
    <w:p w14:paraId="52731539" w14:textId="2401FC08" w:rsidR="00B40CDE" w:rsidRPr="00B40CDE" w:rsidRDefault="00B40CDE" w:rsidP="00B40CDE">
      <w:pPr>
        <w:rPr>
          <w:sz w:val="12"/>
        </w:rPr>
      </w:pPr>
    </w:p>
    <w:p w14:paraId="7B2E8DF4" w14:textId="4408BBAE" w:rsidR="00B40CDE" w:rsidRPr="00B40CDE" w:rsidRDefault="00B40CDE" w:rsidP="00B40CDE">
      <w:pPr>
        <w:rPr>
          <w:sz w:val="12"/>
        </w:rPr>
      </w:pPr>
    </w:p>
    <w:p w14:paraId="1E14EDBC" w14:textId="23F111E0" w:rsidR="00B40CDE" w:rsidRPr="00B40CDE" w:rsidRDefault="00B40CDE" w:rsidP="00B40CDE">
      <w:pPr>
        <w:tabs>
          <w:tab w:val="left" w:pos="2024"/>
        </w:tabs>
        <w:rPr>
          <w:sz w:val="12"/>
        </w:rPr>
      </w:pPr>
      <w:r>
        <w:rPr>
          <w:sz w:val="12"/>
        </w:rPr>
        <w:tab/>
      </w:r>
    </w:p>
    <w:sectPr w:rsidR="00B40CDE" w:rsidRPr="00B40CDE" w:rsidSect="00411ECB">
      <w:headerReference w:type="default" r:id="rId10"/>
      <w:footerReference w:type="default" r:id="rId11"/>
      <w:pgSz w:w="12240" w:h="15840" w:code="1"/>
      <w:pgMar w:top="2268" w:right="851" w:bottom="567" w:left="85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A88C3" w14:textId="77777777" w:rsidR="001B0DE4" w:rsidRDefault="001B0DE4" w:rsidP="00D16935">
      <w:pPr>
        <w:spacing w:after="0" w:line="240" w:lineRule="auto"/>
      </w:pPr>
      <w:r>
        <w:separator/>
      </w:r>
    </w:p>
  </w:endnote>
  <w:endnote w:type="continuationSeparator" w:id="0">
    <w:p w14:paraId="76A0093E" w14:textId="77777777" w:rsidR="001B0DE4" w:rsidRDefault="001B0DE4" w:rsidP="00D16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F6502" w14:textId="5D4DC459" w:rsidR="00BD6A44" w:rsidRDefault="00BD6A44">
    <w:pPr>
      <w:pStyle w:val="Pieddepage"/>
      <w:rPr>
        <w:sz w:val="18"/>
      </w:rPr>
    </w:pPr>
    <w:r>
      <w:rPr>
        <w:sz w:val="18"/>
      </w:rPr>
      <w:t xml:space="preserve">Document mis à jour le </w:t>
    </w:r>
    <w:r w:rsidR="004571AD">
      <w:rPr>
        <w:sz w:val="18"/>
      </w:rPr>
      <w:t>11 mai 2022</w:t>
    </w:r>
  </w:p>
  <w:p w14:paraId="0E82D552" w14:textId="2FE7050F" w:rsidR="00BD6A44" w:rsidRPr="00A77BB9" w:rsidRDefault="00BD6A44">
    <w:pPr>
      <w:pStyle w:val="Pieddepage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5F462" w14:textId="77777777" w:rsidR="001B0DE4" w:rsidRDefault="001B0DE4" w:rsidP="00D16935">
      <w:pPr>
        <w:spacing w:after="0" w:line="240" w:lineRule="auto"/>
      </w:pPr>
      <w:r>
        <w:separator/>
      </w:r>
    </w:p>
  </w:footnote>
  <w:footnote w:type="continuationSeparator" w:id="0">
    <w:p w14:paraId="2D45814C" w14:textId="77777777" w:rsidR="001B0DE4" w:rsidRDefault="001B0DE4" w:rsidP="00D16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9C533" w14:textId="382D1EAA" w:rsidR="00D16935" w:rsidRPr="00B40CDE" w:rsidRDefault="00C44EB2" w:rsidP="00D16935">
    <w:pPr>
      <w:spacing w:after="120" w:line="240" w:lineRule="auto"/>
      <w:jc w:val="right"/>
      <w:rPr>
        <w:b/>
        <w:color w:val="0D0D0D" w:themeColor="text1" w:themeTint="F2"/>
        <w:sz w:val="32"/>
      </w:rPr>
    </w:pPr>
    <w:r w:rsidRPr="00B40CDE">
      <w:rPr>
        <w:noProof/>
        <w:color w:val="0D0D0D" w:themeColor="text1" w:themeTint="F2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C5E2B20" wp14:editId="35FE3A46">
              <wp:simplePos x="0" y="0"/>
              <wp:positionH relativeFrom="column">
                <wp:posOffset>30501</wp:posOffset>
              </wp:positionH>
              <wp:positionV relativeFrom="paragraph">
                <wp:posOffset>19685</wp:posOffset>
              </wp:positionV>
              <wp:extent cx="2059305" cy="633730"/>
              <wp:effectExtent l="0" t="0" r="0" b="0"/>
              <wp:wrapNone/>
              <wp:docPr id="10" name="Groupe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9305" cy="633730"/>
                        <a:chOff x="0" y="0"/>
                        <a:chExt cx="2059305" cy="633906"/>
                      </a:xfrm>
                    </wpg:grpSpPr>
                    <wps:wsp>
                      <wps:cNvPr id="9" name="Rectangle 9"/>
                      <wps:cNvSpPr/>
                      <wps:spPr>
                        <a:xfrm>
                          <a:off x="0" y="71718"/>
                          <a:ext cx="2059305" cy="5353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Image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62" y="0"/>
                          <a:ext cx="1933815" cy="5020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Zone de texte 1"/>
                      <wps:cNvSpPr txBox="1"/>
                      <wps:spPr>
                        <a:xfrm>
                          <a:off x="391886" y="402131"/>
                          <a:ext cx="1544955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FEC19" w14:textId="77777777" w:rsidR="00FE3A15" w:rsidRPr="00C44EB2" w:rsidRDefault="00C44EB2">
                            <w:pPr>
                              <w:rPr>
                                <w:rFonts w:ascii="Lucida Bright" w:hAnsi="Lucida Bright" w:cs="Times New Roman"/>
                                <w:sz w:val="16"/>
                              </w:rPr>
                            </w:pPr>
                            <w:r w:rsidRPr="00C44EB2">
                              <w:rPr>
                                <w:rFonts w:ascii="Lucida Bright" w:hAnsi="Lucida Bright" w:cs="Times New Roman"/>
                                <w:sz w:val="16"/>
                              </w:rPr>
                              <w:t>Faculté d’éducation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Connecteur droit 8"/>
                      <wps:cNvCnPr/>
                      <wps:spPr>
                        <a:xfrm>
                          <a:off x="489217" y="402131"/>
                          <a:ext cx="1441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C5E2B20" id="Groupe 10" o:spid="_x0000_s1026" style="position:absolute;left:0;text-align:left;margin-left:2.4pt;margin-top:1.55pt;width:162.15pt;height:49.9pt;z-index:251674624" coordsize="20593,633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I+w1swQAAE4PAAAOAAAAZHJzL2Uyb0RvYy54bWzcV21v2zYQ/j5g&#10;/4HQ98Z69YsQp8icJQgQtEHTocC+0RRlEZFIjqRje79+xxfJcWJvaYcO2wrUIcXj8fjo7nlO5++3&#10;XYueqNJM8HmUnMURopyIivHVPPrl8/W7aYS0wbzCreB0Hu2ojt5f/PjD+UaWNBWNaCuqEDjhutzI&#10;edQYI8vRSJOGdlifCUk5LNZCddjAVK1GlcIb8N61ozSOx6ONUJVUglCt4emVX4wunP+6psR8rGtN&#10;DWrnEcRm3K9yv0v7O7o4x+VKYdkwEsLA3xBFhxmHQwdXV9hgtFbslauOESW0qM0ZEd1I1DUj1N0B&#10;bpPEL25zo8Raurusys1KDjABtC9w+ma35MPTjZIP8l4BEhu5AizczN5lW6vO/oUo0dZBthsgo1uD&#10;CDxM42KWxUWECKyNs2ySBUxJA8C/2kaan09snMVj+zJG/bGjg2A2EtJD7xHQfw+BhwZL6oDVJSBw&#10;rxCr5tEsQhx3kKSfIG0wX7UUzWxM9nCwGkDSpQa8TiI0SSbJ1CfWUZSKrMjS5OCyuJRKmxsqOmQH&#10;80hBBC6f8NOdNh6X3sQerEXLqmvWtm5ii4UuWoWeMKT5ctU7P7BqubXlwu7yDu0TgLm/jhuZXUut&#10;Xcs/0RpQsa/YBeIqcn8IJoRyk/ilBlfUn13E8C9cbdjh3qpzaD3XcP7gOzg4vEDv20cZ7O1W6gp6&#10;2Bz/WWB+87DDnSy4GTZ3jAt1zEELtwone/seJA+NRWkpqh3kjBKeTrQk1wxe2x3W5h4r4A9gGuBE&#10;8xF+6lZs5pEIowg1Qv1+7Lm1h6SG1QhtgI/mkf5tjRWNUHvLId1nSZ5bAnOTvJikMFHPV5bPV/i6&#10;WwjIhQTYVxI3tPam7Ye1Et0XoM5LeyosYU7g7HlEjOonC+N5EsiX0MtLZwakJbG54w+SWOcWVZuW&#10;n7dfsJIhdw1k/QfRlxguX6Swt7U7ubhcG1Ezl997XAPeUO4X55KREv4H5oPRq7r/a4WAXWZtgfQq&#10;073JR4fV41q+8/dlS9Yys3OCA3e2QfGne0YsCdjJnkKSvOeQ2w6vKII55FJv43cAZIzcCfKoEReL&#10;BoiGXmoJBW8RtZl3aO6mB8ctWyb72rfjcDF4Wy9U4Qg2XnGuBFl3UL9eQhVtsQH91g2TGrKkpN2S&#10;VkBCtxXkDwH5NkCKUjFubHzAPkZRQxpXU66aSaCoYcEFvY/T3ugEZ6bFOI3Qa2FJZlk2TYKwFHEa&#10;pw7KQR++kjJdQD4EN4SIPLF/d1UBCL2q/AoNEAKitPUBmWGhtEkflAWZ7U8C2HZ4fgKvbJZMp2OH&#10;WB6nSebsgRqDrCZFns+KAFuaJZNJ4XKql9WvhO2ZYFhNQEBl46zwxPtSSnp+DoLl5MTppBsdEZY3&#10;8Pdx1XjDxn9aNapHX7ugb6dUw2yX2/DO/8cCYv5N8mEz77sXOHzh+AJfCM6BxulaoUoJZpDrAkON&#10;L3hosft2a1+Rob/Op7M0mZyu7DxPcig912n3PVbfove9YZDglnHb3r7SXtth2se+FzxoD4duzTdy&#10;Ztvn8zMrIN839oxv6Ov+M6W9h+Jkaft6ttodMs6N3EcbjA6+Cp/PndX+M/jiDwAAAP//AwBQSwME&#10;CgAAAAAAAAAhABwpoudSYwsAUmMLABQAAABkcnMvbWVkaWEvaW1hZ2UxLmpwZ//Y/+ELkEV4aWYA&#10;AE1NACoAAAAIAAcBEgADAAAAAQABAAABGgAFAAAAAQAAAGIBGwAFAAAAAQAAAGoBKAADAAAAAQAC&#10;AAABMQACAAAAHgAAAHIBMgACAAAAFAAAAJCHaQAEAAAAAQAAAKQAAADQAC3GwAAAJxAALcbAAAAn&#10;EEFkb2JlIFBob3Rvc2hvcCBDUzQgTWFjaW50b3NoADIwMTA6MDM6MDggMTA6NTI6MjcAAAOgAQAD&#10;AAAAAf//AACgAgAEAAAAAQAABwigAwAEAAAAAQAAAdMAAAAAAAAABgEDAAMAAAABAAYAAAEaAAUA&#10;AAABAAABHgEbAAUAAAABAAABJgEoAAMAAAABAAIAAAIBAAQAAAABAAABLgICAAQAAAABAAAKWgAA&#10;AAAAAABIAAAAAQAAAEgAAAAB/9j/4AAQSkZJRgABAgAASABIAAD/7QAMQWRvYmVfQ00AAv/uAA5B&#10;ZG9iZQBkgAAAAAH/2wCEAAwICAgJCAwJCQwRCwoLERUPDAwPFRgTExUTExgRDAwMDAwMEQwMDAwM&#10;DAwMDAwMDAwMDAwMDAwMDAwMDAwMDAwBDQsLDQ4NEA4OEBQODg4UFA4ODg4UEQwMDAwMEREMDAwM&#10;DAwRDAwMDAwMDAwMDAwMDAwMDAwMDAwMDAwMDAwMDP/AABEIACo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lyH1s+t&#10;vVejdWqwcKqm1llLLB6jHueXvfbVsZ6Vlf8Ao2bW7ElmTJHHHilttp4vXpLgsr63fXbDpN+X07Ho&#10;qEEuexwIBLawdn2r1P5yytn0Pz0/S/rx1/K6jgY+RRjMozrA0Pax4JYHOqsdWTe/6NjHs+ihbF97&#10;x8QieIE94veJJLncXrXVcromNmMfjNy78S+4g1v9L1K3Vsp9rbn3V0M9T9Y/nrf3Nn0EWw9EkuYb&#10;9ZuoW30VipmO92Xj4eZi2tLrKbHjJdlV+q22ttu5tONdhZPo+lZjXer6dnqfomv+sXVqukdQyC2j&#10;7d0inJObXsfs9as7sEsZ6zbG0ZmJ+t/Ts9ltP6VJT1CS5frP1g6x04exrBNeW9nrUuHuo+zV43rW&#10;MyfSpxLrr7PVzrfToppfT6voenbai9U671TBtzNzaqm102vwy5rrK7n1Yzsl9QyKrK9mTTk12+pi&#10;3VU+vhV+tjWfo8j0kp6NJYLOpdYdnUY++jZdhuzCfRfI2vpZ6P8ASP3LX/20LpHVOoW9Bu6pb/P3&#10;YbM1jbGO2eq+ht7xR+nfuw65pq9Fn2ez+d9Wy2+/1klPRpLlbvrL1Wk4tRFFlmXVhXhzGO/Rtycn&#10;G6ffVdU672ud9r9XAt9T9J9nyKra/wBB6lvQ9PuuvxW2XgttJcHNcz03Abjsa+r1L9rvT2f4X9J/&#10;O/o/5tJTZSSSSUpJJJJSkkkklP8A/9D1VcB9csuzC+unTsuqn7RZTTSW0ASXk25LPTZz+l9/6H/h&#10;V364b63V9Wo+tWJ1LAwbcv7PjN2llb3s3l2Uz3Ora731+q23agWvzV+2KvSUToOLr2X6k9lf1mZm&#10;3sdjWdSpbiOwepUiym1pc39FXl4dmZRR7/S/R2s/R2e//DqhmV51P136ZTl49OIyp1TcSnGM1Cnd&#10;Y4bHbKff6vqep+hq/wDRllXFt+srKa6c/peb1RtGQ3Lo+0tvltrGuZq7Y59lTt3qehu9L1FYqP1j&#10;6r9asDqPUOn30trtraAKLG111tLnave395+59j0GtKYmBQlZnGVcP+NxvpK5THyRnMzMjE6Zh5OF&#10;9ssw8vGBP2gBt+zMyb6vRdX6jn7s52BtZZdX+sfaPXt9FdWuGza3ZdmP1ro+Jk9M+tTrK6r6DVay&#10;m5jbBVlfb3en9myMH0fVuozfZd/R/wDtR6VCc6LuVXNzvrFmYGRg4zh04Y+SzKPvsc6z1/sjvTdU&#10;PStxvTyP0nr2fzn6L+csWa/6wfaei/WHNu6ZjWM6Xk242VjvdLcr7M1nq2WONDtu+r02012V3/zf&#10;p+oi04NGb9cOrOyastlTqMVlNzPtOPW91X2j7Q1uTR6FF2z1af8ACf8AFf4VYuLjZNf1U+t+KMTL&#10;9TLzst2HW+i91lrL21141lfqVuuu9R1bt1n5n+HSU9LVhXHIoN/S+nuZkep6ljXF1rRbUGXWbL6K&#10;nZDLfSx8XJ9/816X+iWO7q1eP0rO6pb0TCOB066zAzKq7P0hqpczp2RZTVbjVY9v6CttbcWy2r1c&#10;aqvH9f8AwS0MV3TMfNwsjAwc5+a9n2Y76cquplNhqtyrb7c+v0a/RbjNexrX+tdZ+g/PWDX0zPfj&#10;ZXVsfFyMh+F1TLyrekZVdzasvFttfbXbThZbWVuzaq/0+FbXXv8AV/R2V2W+mkp6HquZXg9d6V03&#10;G6fjW2dVovxqL3/ozVTjsbkWYz2tqsc7Ht9v6L9HsQGdRxsbpfXP8lY9OV0er087FYZotoZScqmm&#10;rI9Fn6F2La/06H4/6t6mz0lW+sLm9Q+sf1ZzPsuY/BpZmuy3Mx8kOqF1LaqG3ejX69Vj7W7NiDXi&#10;ZNHQvrRj4eLks6RfQ9nSceyq05D77arWZr/StY7qL2X5T69j8v8Al/8AadJTfxMyhtvS8bN6RiVY&#10;nW2tfj2Y7g8suqr+1Y1WRRZRQ/bVU132bKq3/Z7Kv5rH/Rq5g5uTk/aq/q9jY1WFiXWVGy7ewX5D&#10;TOV6TaWeyr13OY/O/T+rf636u/8AnLcbpmLldHy+mdVdjZOdg5mNVj2strtuyenXtZse/Fqta/Ko&#10;wcna5mZTs9lmyz1PR/QrQ6Bafq7Tk9H6hTc2ui+67CyKqrb2XUX2PyKxvx6n7c2p1j6rsT+d9nq0&#10;+rUkpPX9b6benV2txnDqdmWemnpxdq3Mb/PUvyK22M+y1Vt+0fbGM/ov6T0vW/V0a3rPUOmZuHT1&#10;iqn7N1CwY9WXjOdFeQ/WjGvotG91d+1zKsut/wDPfo7cen+dWDV0jrFNVf1iOI917er39Tf07T1x&#10;iXVfYCwVsdbXbn147K8v7P6v/df+fWl1p7vrBf0vCwKrvTozac3LyLabKq668cm30ZyW0Odl327K&#10;vRrZY+n9J9o9L89KT1fWPMc3qQsx6/Wwsg4WLTW9z35WR6bMqtlbXV1ejvqt/Se637Nsvyb7PstH&#10;qonVus9V6XiYVtmNRZfmZVWG6ptrwxjshwqqe2/0N1za3/zn6Cneudb07Nszutda6YMnF6ti5jrs&#10;P1qshtOTjGrGruxDTYxtN1eVbj/zlDPtPqVY93+hVz6wdQd1rovSrj0/Oqd+0cWzKxHY1/q1sqeL&#10;Mpzm11ep6TGfQvr/AJz/AAf6X9Gkp6LFyOrnOOPmUY4o9Iv9ai5znNfua2uuzHsqqdsub6rq7mv/&#10;AMBYtBc/0v8AZtHWXjpmHmB+bU37XffXkVUsZj+p6G1+fWzffbZl7fQp/wAH6t36P0/0/QJKf//R&#10;9VSSSSUpJJJJSkkkklKSSSSUpJJJJSkkkklKSSSSUpJJJJSkkkklKSSSSU//2f/tEGJQaG90b3No&#10;b3AgMy4wADhCSU0EJQAAAAAAEAAAAAAAAAAAAAAAAAAAAAA4QklNA+0AAAAAABABLAAAAAEAAgEs&#10;AAAAAQACOEJJTQQmAAAAAAAOAAAAAAAAAAAAAD+AAAA4QklNBA0AAAAAAAQAAAB4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BOEJJTQQCAAAAAAAE&#10;AAAAADhCSU0EMAAAAAAAAgEBOEJJTQQtAAAAAAAGAAEAAAACOEJJTQQIAAAAAAAQAAAAAQAAAkAA&#10;AAJAAAAAADhCSU0EHgAAAAAABAAAAAA4QklNBBoAAAAAA00AAAAGAAAAAAAAAAAAAAHTAAAHCAAA&#10;AAwAUwBhAG4AcwAgAHQAaQB0AHIAZQAtADEAAAABAAAAAAAAAAAAAAAAAAAAAAAAAAEAAAAAAAAA&#10;AAAABwgAAAHTAAAAAAAAAAAAAAAAAAAAAAEAAAAAAAAAAAAAAAAAAAAAAAAAEAAAAAEAAAAAAABu&#10;dWxsAAAAAgAAAAZib3VuZHNPYmpjAAAAAQAAAAAAAFJjdDEAAAAEAAAAAFRvcCBsb25nAAAAAAAA&#10;AABMZWZ0bG9uZwAAAAAAAAAAQnRvbWxvbmcAAAHTAAAAAFJnaHRsb25nAAAHC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0wAAAABSZ2h0bG9uZwAABwg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DOEJJTQQMAAAAAAp2AAAAAQAAAKAAAAAqAAAB4AAATsAAAApaABgAAf/Y/+AAEEpG&#10;SUYAAQIAAEgASAAA/+0ADEFkb2JlX0NNAAL/7gAOQWRvYmUAZIAAAAAB/9sAhAAMCAgICQgMCQkM&#10;EQsKCxEVDwwMDxUYExMVExMYEQwMDAwMDBEMDAwMDAwMDAwMDAwMDAwMDAwMDAwMDAwMDAwMAQ0L&#10;Cw0ODRAODhAUDg4OFBQODg4OFBEMDAwMDBERDAwMDAwMEQwMDAwMDAwMDAwMDAwMDAwMDAwMDAwM&#10;DAwMDAz/wAARCAAq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ch9bPrb1Xo3VqsHCqptZZSyweox7nl7321bGelZX/&#10;AKNm1uxJZkyRxx4pbbaeL16S4LK+t312w6Tfl9Ox6KhBLnscCAS2sHZ9q9T+csrZ9D89P0v68dfy&#10;uo4GPkUYzKM6wND2seCWBzqrHVk3v+jYx7PooWxfe8fEIniBPeL3iSS53F611XK6JjZjH4zcu/Ev&#10;uINb/S9St1bKfa2591dDPU/WP5639zZ9BFsPRJLmG/WbqFt9FYqZjvdl4+HmYtrS6ymx4yXZVfqt&#10;trbbubTjXYWT6PpWY13q+nZ6n6Jr/rF1arpHUMgto+3dIpyTm17H7PWrO7BLGes2xtGZifrf07PZ&#10;bT+lSU9QkuX6z9YOsdOHsawTXlvZ61Lh7qPs1eN61jMn0qcS66+z1c6306KaX0+r6Hp22ovVOu9U&#10;wbczc2qptdNr8Mua6yu59WM7JfUMiqyvZk05NdvqYt1VPr4VfrY1n6PI9JKejSWCzqXWHZ1GPvo2&#10;XYbswn0XyNr6Wej/AEj9y1/9tC6R1TqFvQbuqW/z92GzNY2xjtnqvobe8Ufp37sOuaavRZ9ns/nf&#10;Vstvv9ZJT0aS5W76y9VpOLURRZZl1YV4cxjv0bcnJxun31XVOu9rnfa/VwLfU/SfZ8iq2v8AQepb&#10;0PT7rr8Vtl4LbSXBzXM9NwG47Gvq9S/a709n+F/Sfzv6P+bSU2UkkklKSSSSUpJJJJT/AP/Q9VXA&#10;fXLLswvrp07Lqp+0WU00ltAEl5NuSz02c/pff+h/4Vd+uG+t1fVqPrVidSwMG3L+z4zdpZW97N5d&#10;lM9zq2u99fqtt2oFr81ftir0lE6Di69l+pPZX9ZmZt7HY1nUqW4jsHqVIsptaXN/RV5eHZmUUe/0&#10;v0drP0dnv/w6oZledT9d+mU5ePTiMqdU3EpxjNQp3WOGx2yn3+r6nqfoav8A0ZZVxbfrKymunP6X&#10;m9UbRkNy6PtLb5baxrmau2OfZU7d6nobvS9RWKj9Y+q/WrA6j1Dp99La7a2gCixtddbS52r3t/ef&#10;ufY9BrSmJgUJWZxlXD/jcb6SuUx8kZzMzIxOmYeThfbLMPLxgT9oAbfszMm+r0XV+o5+7OdgbWWX&#10;V/rH2j17fRXVrhs2t2XZj9a6PiZPTPrU6yuq+g1WspuY2wVZX293p/ZsjB9H1bqM32Xf0f8A7Uel&#10;QnOi7lVzc76xZmBkYOM4dOGPksyj77HOs9f7I703VD0rcb08j9J69n85+i/nLFmv+sH2nov1hzbu&#10;mY1jOl5NuNlY73S3K+zNZ6tljjQ7bvq9NtNdld/836fqItODRm/XDqzsmrLZU6jFZTcz7Tj1vdV9&#10;o+0Nbk0ehRds9Wn/AAn/ABX+FWLi42TX9VPrfijEy/Uy87Ldh1vovdZay9tdeNZX6lbrrvUdW7dZ&#10;+Z/h0lPS1YVxyKDf0vp7mZHqepY1xda0W1Bl1my+ip2Qy30sfFyff/Nel/olju6tXj9KzuqW9Ewj&#10;gdOuswMyquz9IaqXM6dkWU1W41WPb+grbW3Fstq9XGqrx/X/AMEtDFd0zHzcLIwMHOfmvZ9mO+nK&#10;rqZTYarcq2+3Pr9Gv0W4zXsa1/rXWfoPz1g19Mz342V1bHxcjIfhdUy8q3pGVXc2rLxbbX21204W&#10;W1lbs2qv9PhW117/AFf0dldlvppKeh6rmV4PXeldNxun41tnVaL8ai9/6M1U47G5FmM9rarHOx7f&#10;b+i/R7EBnUcbG6X1z/JWPTldHq9POxWGaLaGUnKppqyPRZ+hdi2v9Oh+P+reps9JVvrC5vUPrH9W&#10;cz7LmPwaWZrstzMfJDqhdS2qht3o1+vVY+1uzYg14mTR0L60Y+Hi5LOkX0PZ0nHsqtOQ++2q1ma/&#10;0rWO6i9l+U+vY/L/AJf/AGnSU38TMobb0vGzekYlWJ1trX49mO4PLLqq/tWNVkUWUUP21VNd9myq&#10;t/2eyr+ax/0auYObk5P2qv6vY2NVhYl1lRsu3sF+Q0zlek2lnsq9dzmPzv0/q3+t+rv/AJy3G6Zi&#10;5XR8vpnVXY2TnYOZjVY9rLa7bsnp17WbHvxarWvyqMHJ2uZmU7PZZss9T0f0K0OgWn6u05PR+oU3&#10;Nrovuuwsiqq29l1F9j8isb8ep+3NqdY+q7E/nfZ6tPq1JKT1/W+m3p1drcZw6nZlnpp6cXatzG/z&#10;1L8ittjPstVbftH2xjP6L+k9L1v1dGt6z1Dpmbh09Yqp+zdQsGPVl4znRXkP1oxr6LRvdXftcyrL&#10;rf8Az36O3Hp/nVg1dI6xTVX9YjiPde3q9/U39O09cYl1X2AsFbHW1259eOyvL+z+r/3X/n1pdae7&#10;6wX9LwsCq706M2nNy8i2myquuvHJt9GcltDnZd9uyr0a2WPp/SfaPS/PSk9X1jzHN6kLMev1sLIO&#10;Fi01vc9+VkemzKrZW11dXo76rf0nut+zbL8m+z7LR6qJ1brPVel4mFbZjUWX5mVVhuqba8MY7IcK&#10;qntv9Ddc2t/85+gp3rnW9OzbM7rXWumDJxerYuY67D9arIbTk4xqxq7sQ02MbTdXlW4/85Qz7T6l&#10;WPd/oVc+sHUHda6L0q49PzqnftHFsysR2Nf6tbKnizKc5tdXqekxn0L6/wCc/wAH+l/RpKeixcjq&#10;5zjj5lGOKPSL/Wouc5zX7mtrrsx7KqnbLm+q6u5r/wDAWLQXP9L/AGbR1l46Zh5gfm1N+13315FV&#10;LGY/qehtfn1s3322Ze30Kf8AB+rd+j9P9P0CSn//0fVUkkklKSSSSUpJJJJSkkkklKSSSSUpJJJJ&#10;SkkkklKSSSSUpJJJJSkkkklP/9k4QklNBCEAAAAAAFUAAAABAQAAAA8AQQBkAG8AYgBlACAAUABo&#10;AG8AdABvAHMAaABvAHAAAAATAEEAZABvAGIAZQAgAFAAaABvAHQAbwBzAGgAbwBwACAAQwBTADQA&#10;AAABADhCSU0EBgAAAAAABwAIAAAAAQEA/+ERs2h0dHA6Ly9ucy5hZG9iZS5jb20veGFwLzEuMC8A&#10;PD94cGFja2V0IGJlZ2luPSLvu78iIGlkPSJXNU0wTXBDZWhpSHpyZVN6TlRjemtjOWQiPz4gPHg6&#10;eG1wbWV0YSB4bWxuczp4PSJhZG9iZTpuczptZXRhLyIgeDp4bXB0az0iQWRvYmUgWE1QIENvcmUg&#10;NC4yLjItYzA2MyA1My4zNTI2MjQsIDIwMDgvMDcvMzAtMTg6MDU6NDEgICAgICAgICI+IDxyZGY6&#10;UkRGIHhtbG5zOnJkZj0iaHR0cDovL3d3dy53My5vcmcvMTk5OS8wMi8yMi1yZGYtc3ludGF4LW5z&#10;IyI+IDxyZGY6RGVzY3JpcHRpb24gcmRmOmFib3V0PSIiIHhtbG5zOnhtcD0iaHR0cDovL25zLmFk&#10;b2JlLmNvbS94YXAvMS4wLyIgeG1sbnM6ZGM9Imh0dHA6Ly9wdXJsLm9yZy9kYy9lbGVtZW50cy8x&#10;LjEvIiB4bWxuczpwaG90b3Nob3A9Imh0dHA6Ly9ucy5hZG9iZS5jb20vcGhvdG9zaG9wLzEuMC8i&#10;IHhtbG5zOnhtcE1NPSJodHRwOi8vbnMuYWRvYmUuY29tL3hhcC8xLjAvbW0vIiB4bWxuczpzdEV2&#10;dD0iaHR0cDovL25zLmFkb2JlLmNvbS94YXAvMS4wL3NUeXBlL1Jlc291cmNlRXZlbnQjIiB4bWxu&#10;czp0aWZmPSJodHRwOi8vbnMuYWRvYmUuY29tL3RpZmYvMS4wLyIgeG1sbnM6ZXhpZj0iaHR0cDov&#10;L25zLmFkb2JlLmNvbS9leGlmLzEuMC8iIHhtcDpDcmVhdG9yVG9vbD0iQWRvYmUgUGhvdG9zaG9w&#10;IENTNCBNYWNpbnRvc2giIHhtcDpDcmVhdGVEYXRlPSIyMDEwLTAzLTA4VDEwOjUxOjM4LTA1OjAw&#10;IiB4bXA6TW9kaWZ5RGF0ZT0iMjAxMC0wMy0wOFQxMDo1MjoyNy0wNTowMCIgeG1wOk1ldGFkYXRh&#10;RGF0ZT0iMjAxMC0wMy0wOFQxMDo1MjoyNy0wNTowMCIgZGM6Zm9ybWF0PSJpbWFnZS9qcGVnIiBw&#10;aG90b3Nob3A6Q29sb3JNb2RlPSI0IiBwaG90b3Nob3A6SUNDUHJvZmlsZT0iQ29hdGVkIEZPR1JB&#10;MjcgKElTTyAxMjY0Ny0yOjIwMDQpIiB4bXBNTTpJbnN0YW5jZUlEPSJ4bXAuaWlkOjQ3NDMzMkMy&#10;MEMyMDY4MTE4RjYyQjk2QTBGMjBCNTdEIiB4bXBNTTpEb2N1bWVudElEPSJ4bXAuZGlkOjQ2NDMz&#10;MkMyMEMyMDY4MTE4RjYyQjk2QTBGMjBCNTdEIiB4bXBNTTpPcmlnaW5hbERvY3VtZW50SUQ9Inht&#10;cC5kaWQ6NDY0MzMyQzIwQzIwNjgxMThGNjJCOTZBMEYyMEI1N0QiIHRpZmY6T3JpZW50YXRpb249&#10;IjEiIHRpZmY6WFJlc29sdXRpb249IjMwMDAwMDAvMTAwMDAiIHRpZmY6WVJlc29sdXRpb249IjMw&#10;MDAwMDAvMTAwMDAiIHRpZmY6UmVzb2x1dGlvblVuaXQ9IjIiIHRpZmY6TmF0aXZlRGlnZXN0PSIy&#10;NTYsMjU3LDI1OCwyNTksMjYyLDI3NCwyNzcsMjg0LDUzMCw1MzEsMjgyLDI4MywyOTYsMzAxLDMx&#10;OCwzMTksNTI5LDUzMiwzMDYsMjcwLDI3MSwyNzIsMzA1LDMxNSwzMzQzMjs4NTNDNkYxODE0Mzcw&#10;OTExQ0IzNDZDMDI0NkVBQkQ4OSIgZXhpZjpQaXhlbFhEaW1lbnNpb249IjE4MDAiIGV4aWY6UGl4&#10;ZWxZRGltZW5zaW9uPSI0NjciIGV4aWY6Q29sb3JTcGFjZT0iNjU1MzUiIGV4aWY6TmF0aXZlRGln&#10;ZXN0PSI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MEFEQ0FFNEFBQ0NF&#10;QzBFODgzRkE5MUE5OTU1ODRFMzEiPiA8eG1wTU06SGlzdG9yeT4gPHJkZjpTZXE+IDxyZGY6bGkg&#10;c3RFdnQ6YWN0aW9uPSJjcmVhdGVkIiBzdEV2dDppbnN0YW5jZUlEPSJ4bXAuaWlkOjQ2NDMzMkMy&#10;MEMyMDY4MTE4RjYyQjk2QTBGMjBCNTdEIiBzdEV2dDp3aGVuPSIyMDEwLTAzLTA4VDEwOjUyOjI3&#10;LTA1OjAwIiBzdEV2dDpzb2Z0d2FyZUFnZW50PSJBZG9iZSBQaG90b3Nob3AgQ1M0IE1hY2ludG9z&#10;aCIvPiA8cmRmOmxpIHN0RXZ0OmFjdGlvbj0iY29udmVydGVkIiBzdEV2dDpwYXJhbWV0ZXJzPSJm&#10;cm9tIGFwcGxpY2F0aW9uL3ZuZC5hZG9iZS5waG90b3Nob3AgdG8gaW1hZ2UvanBlZyIvPiA8cmRm&#10;OmxpIHN0RXZ0OmFjdGlvbj0ic2F2ZWQiIHN0RXZ0Omluc3RhbmNlSUQ9InhtcC5paWQ6NDc0MzMy&#10;QzIwQzIwNjgxMThGNjJCOTZBMEYyMEI1N0QiIHN0RXZ0OndoZW49IjIwMTAtMDMtMDhUMTA6NTI6&#10;MjctMDU6MDAiIHN0RXZ0OnNvZnR3YXJlQWdlbnQ9IkFkb2JlIFBob3Rvc2hvcCBDUzQgTWFjaW50&#10;b3No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L/&#10;4klDQ19QUk9GSUxFAAEJAAiAhEFEQkUCEAAAcHJ0ckNNWUtMYWIgB9cACAAUAAAAAAAAYWNzcEFQ&#10;UEwAAAAAQURCRQAAAAAAAAAAAAAAAAAAAAEAAPbWAAEAAAAA0y1BREJFAAAAAAAAAAAAAAAAAAAA&#10;AAAAAAAAAAAAAAAAAAAAAAAAAAAAAAAAAAAAAAAAAAAKZGVzYwAAAPwAAAB8d3RwdAAAAXgAAAAU&#10;QTJCMAAAAYwAAKIGQTJCMgAAAYwAAKIGQTJCMQAAo5QAAKIGQjJBMAABRZwAAji0QjJBMQADflAA&#10;Aji0QjJBMgAFtwQAAji0Z2FtdAAH77gAAJCRY3BydAAIgEwAAAA3ZGVzYwAAAAAAAAAiQ29hdGVk&#10;IEZPR1JBMjcgKElTTyAxMjY0Ny0yOjIwMDQpAAAAAAAAAAAAAAAAAAAAAAAAAAAAAAAAAAAAAAAA&#10;AAAAAAAAAAAAAAAAAAAAAAAAAAAAAAAAAAAAAAAAAAAAAAAAAAAAAAAAAAAAAAAAAFhZWiAAAAAA&#10;AADeqwAA5jkAAMfPbWZ0MgAAAAAEAwkAAAEAAAAAAAAAAAAAAAAAAAABAAAAAAAAAAAAAAAAAAAA&#10;AQAAAQAAAgAAANMBpwJ6A04EIgT2BcsGnwd1CEoJIAn3Cs4Lowx4DUwOIg73D84QpRF8ElQTLhQI&#10;FOMVvxabF3UYUBksGgga5BvCHKAdfh5dHz0gHiD/IeAiwiOkJIclaiZOJzIoFyj9KeMqyiuyLJot&#10;gy5tL1YwPTElMg4y9zPhNMs1tzajN5A4fTlrOlo7STw5PSY+FD8CP/FA4UHSQsNDtUSoRZxGkEeG&#10;SHxJckpnS1tMUE1FTjtPMlAqUSNSHFMXVBJVDlYMVwlYCFkEWf9a+1v4XPZd9F70X/Rg9mH4Yvtj&#10;/2UEZgpnEWgVaRhqG2sfbCRtKm4wbzhwQHFKclRzX3RrdXd2hXeTeJx5pnqwe7t8xn3TfuB/7oD9&#10;ggyDHIQthT6GUYdjiHeJh4qVi6SMs43DjtOP5JD2kgiTG5QulUGWVpdrmICZlpqsm8Gc0J3gnvCg&#10;AKERoiKjNKRGpVima6d+qJGppaq5q82s4q33rwywIbE1skizXLRwtYW2mbeuuMO52LruvAS9Gr4w&#10;v0fAXcF0wozDo8S7xdPG68f+yRDKIss1zEjNW85uz4LQltGq0r/T1dTr1gLXGdgw2UjaYdt63JTd&#10;rt7J3+XhAOIU4yPkMuVC5lLnZOiA6ZzquOvV7PHuDu8s8ErxafKJ86r0zPXt9w74LvlO+m37ivyn&#10;/cP+4P//AAAAyAGQAlcDHwPoBLEFegZFBw8H2winCXQKQgsKC9IMmw1lDi8O+g/GEJMRYBIvEv8T&#10;0BShFXEWQRcQF+EYshmFGlgbLBwBHNYdrR6EH1wgNSENIeciwCObJHclUyYxJw8n7ijOKa8qkSt0&#10;LFUtNC4ULvUv1zC6MZ4ygzNoNE81NjYfNwg38zjbOcI6qTuSPHw9Zz5TP0BALkEdQg1C/kPxRORF&#10;1UbFR7VIpkmZSo1Lgkx4TW9OaE9iUF1RWVJWU1RUTVVHVkJXPlg7WTpaOls8XD9dQ15IX09gV2Fg&#10;YmdjamRvZXVmfWeFaI9pmmqna7VsxG3UbuZv+XENciBzLXQ8dU12XndxeIR5mXqve8Z83334fxOA&#10;LoFLgmmDgoSZhbCGyYfiiP2KGIs0jFGNb46Oj66QzpHvkxKUNJVYlnSXjpipmcSa4Jv8nRmeN59V&#10;oHShk6Kyo9Kk8qYTpzSoVql4qpmruKzYrfivF7A4sViyeLOZtLq127b8uB25P7pgu4K8o73FvufA&#10;CMEqwkzDZ8SAxZnGs8fMyOXJ/ssXzDDNSc5iz3vQk9Gs0sbT39T51hPXLdhH2WHafNuX3LLdzd7n&#10;3/Hg++IF4w/kGuUk5i7nOehF6V3qdOuL7KLtue7P7+bw/PIT8yr0Q/Vb9nH3h/ib+a76v/vN/Nr9&#10;5v7y//8AAADKAZMCWwMkA+wEtQV+BkcHEQfbCKUJbwo4CwELywyVDWAOKw73D8MQjxFcEiwS/BPM&#10;FJwVbBY+Fw8X4hi0GYgaXBswHAYc2x2yHokfYCA4IRAh6SLDI50keCVUJjAnDSfrKMkppiqEK2Is&#10;QS0hLgEu4y/EMKcxijJtM1I0NzUbNgA25jfMOLM5mzqDO208Vz1BPi0/GUAGQPNB4ELOQ7xEq0Wb&#10;RoxHfkhwSWNKV0tMTEJNOU4vTyVQHVEVUg5TB1QCVP5V+lb3V/VY9Fn0WvVb9lz2Xfde+V/8YQBi&#10;BGMKZBBlF2YfZydoMWk7akdrUmxcbWduc29/cIxxmnKpc7l0yXXadux3/nkSeiV7OnxNfWB+c3+I&#10;gJyBsoLIg96E9YYNhyWIPolXinGLi4yljcGO2Y/xkQmSIpM7lFWVb5aJl6SYv5namvacEp0unkqf&#10;Z6CEoaGivqPbpPemFKcxqE6pa6qJq6asw63hrv+wHLE6slizdbSTtbG2zrfsuQm6J7tEvF+9eb6T&#10;v63AxsHgwvrEE8UtxkbHX8h4yZHKqsvDzNvN9M8M0CXRPtJX03DUidWj1r3X1tjx2gXbGNwr3T7e&#10;Ud9k4Hjhi+Kf47PkyOXc5vPoGOk96mHrhuyq7c7u8/AY8T3yZPOM9LT12vcA+CT5SPpp+4j8pf3C&#10;/uD//wAAAMUBigJPAxMD1gSZBVsGHQbeB6AIYAkhCeIKowtkDCYM6A2qDm0PLw/yELURexJCEwoT&#10;0RSZFWIWKhbzF7wYhRlPGhka5BuvHHodRh4SHt4fqyB5IUciFSLkI7MkgiVRJiEm8SfBKJIpZCo1&#10;Kwcr2iytLYAuUy8mL/owzzGkMnkzTzQlNPs10jaqN4I4WjkyOgs65Du+PJg9cz5OPylABUDiQb9C&#10;nUN7RFlFN0YWRvZH1ki2SZdKeUtbTD5NIU4FTulPzlCzUZhSflNkVEtVM1YbVwNX7FjWWcBaq1uW&#10;XIJdbl5aX0dgNGEiYhFjAGPvZN9l0GbBZ7NopWmYaoxrgGx0bWluXm9UcEpxQXI4czB0KXUjdh13&#10;F3gTeQ96C3sJfAd9BX4EfwKAAoECggODBIQHhQqGDocSiBeJHYokiyyMNI09jkePUpBekWqSd5OE&#10;lJKVopayl8KY1JnmmvmcDZ0injefTqBloXyilaOupMil46b/qBupOKpVq3KskK2vrs6v7rEQsjGz&#10;VLR3tZu2wLfmuQ26NLtcvIW9r77ZwAXBMcJew43EvMXtxx/IU8mGyrjL680fzlXPjdDG0gHTPtR8&#10;1bvW/dg/2YTaytwR3VreqeAT4YDi7+Rg5dTnS+jE6kLrw+1K7tfwaPH684z1H/ax+EH5zPtV/N7+&#10;a////wCAAIAA5G9/2n96ybt/wn8Xrtd/v37jk6h/0H7Rd/t/8n7NW1yAKn7BPIGAmX6bFXiCGn2j&#10;/Cd+bIx64Z1+YoqCxxh+aIjIrIZ+gYdXkcR+rIYmdph+5IUUWpl/KIQIPJx/i4MEF+WAYYG8+YB9&#10;JpkK3w19LJWzxJ99RJKNql59dY/nkAF9s42OdUp9/ItpWd5+SolQPKh+pYdaGdh/DYVY9wF8OqW0&#10;3KB8SqECwmx8Z5yXqFJ8oZiQjlV875UYdAh9QpHTWSJ9lY6gPKB954uhG2p+BIhc9LJ7nbJ82mB7&#10;raxzwFN7z6bBpol8B6GFjMJ8V5y4cth8s5hXWGh9BpP7PIh9To/ZHK59M4ra8px7Pb9p2Fp7SbgQ&#10;vm17ZrERpN17n6qgi2l77KSgcb98Q57oV7d8lJlaPGZ81JP+HbB8kIzj8Nd6/8yI1qR7BcPbvNJ7&#10;HLuIo257UbPOijp7nayVcNp78aWaVx58Op6qPER8cpf3Hnp8Eo6C71p63tn01TR63s/su3l67sY8&#10;ojl7HL0kiTN7ZbSccBV7uaxjVp57+qQDPCN8J5vIHxh7so/J7hx61efj1AF6z9xyull61tFRoTd6&#10;/MbGiFh7P7zOb2h7j7MnVi57z6liPAV79J8JH5B7aJDF7H2JNX4l07mIG33UutuHGH2moc6GPH2k&#10;iG+Fhn3EbouE9X31U8GEkX4nNraEp35UEfWG2H4t6d2HwonX0SCGvYgwuHKF0obEn7WFDIWbhryE&#10;aYStbU6D5YPhUxeDgIMiNuSDcoKAFFmEtYHl522Gk5WszsyFopLHtjeEyJASncKEGI3JhSSDhIvG&#10;bCODC4nzUneCpYgyNwSCdIakFleC7IUM5R2Fv6GVzJCE2J1ytDKEBJmNm+iDVZYAg6KCzpLvawWC&#10;V5ANUdaB641ANxCBn4qzF/CBiIep4vqFMa2iyn6ES6hBskWDe6MtmkSCy55+gjqCPpowafeBypZA&#10;UTiBVZJZNwyA8I6zGTiAcYnQ4Q2E2rnVyKGD8bM8sIeDHazxmLuCbacggP2B2qGwaQCBWpyAUKSA&#10;3Zd1Nv6AYpKdGj5/louQ32yEocY2xw2DtL5grw2C2rbXl2uCJa/Sf+iBkak5aDGBCqLWUCWAfJx+&#10;Nu5/75ZaGwt+7Yz13gyEgtLcxbqDkMnDrc+CsMD0llCB87imfvmBWrDRZ3uA06k9T7SAOaGHNtt/&#10;mJnGG6l+a44N3OaEet/7xJ6DgtWRrMaCmstqlWSB1sHAfjKBNriOZuGAqK+fT0yAC6aQNr9/XpyJ&#10;HCJ+CY7m2mySsHy0w2CQonyFrEeOtHx6lQCM/HydfWCLfHzlZTaKM31CTDCJLn2oMPGI5X4gDuCK&#10;/X7W2ASRaYeewQyPb4ZDqiWNlYUhkyeL7oQ2e+aKe4OCZCuJNYLwS7SIH4JwMUSHkYIfEROIvYHs&#10;1d2QRpLDvvuOX5A8qCqMiY3ikXeK9IvpepGJiYouYz2IR4ijS0eHJYcuMYqGZIYBEvaGx4SS082P&#10;ep3/vP2NmppWpl+L1Jbkj9WKPZPEeTmI3ZEKYkCHmI5+Sr6GZ4wKMaiFdYniFJGFFobS0d2O+KlR&#10;uyCNG6SEpKSLWZ/6jlyJv5vHd/2IUZfqYVaHCpReSj2FyJDfMbmErI2nFeCDt4iv0B6Op7TJuXCM&#10;yK7aoxKLAakujPiJZ6PsduGH8p79YIOGlZpISceFRJW0McCECJFUFuqCpIoyzqOOccBnuAKMj7lS&#10;ob2Kw7J/i8qJIqwddeeHqaYWX8yGQ6A/SWGE2ppxMcSDgpTNF7uB0ItkzWWOVMxCts6MbcQAoJ2K&#10;m7v+isyI8bRpdRKHc604XyeGC6Y/SQGEkJ8mMb6DHJe1GFyBLYxVzFqOStiFtc2MX88Ln62KhcXJ&#10;ifiI1LzvdGGHTLR3XqCF3aw1SKKEX6PRMaeC2JoIGNeAso0OyMmcdHvNs2qZdXuxngaWnnu6iHmU&#10;CXv1co6Ru3xYXBSPtnzURMqOCX1fK0uNWH4RDDKOlH9qxribPoYTsWyYT4TpnDOVjYPvhueTBIMy&#10;cVCQvoKoWzqOs4JCRHSM6YHyK72L1oHjDjqMN4HzxMKaUJBlr5aXbI46mneUrIwqhW+SLIp8cCeP&#10;5oj+Wm+N04evRCKL7oZ6LBqKioWVD/iKK4QfwwuZeJsBreyWoZfDmPeT65SnhBqRW5HcbyGPG49s&#10;WcONAY0oQ+SLBor+LHCJZoktEXOIa4X4wWCY8aWlrEiWGaFSl3STYp05gtKQ3plwbhKOjZX2WPmM&#10;bpLAQ3mKW4+ZLJKIgoy/ErGG8YeEv9eYorBfqs+VyqsAlhaTD6XdgZuQiKEWbRmOLZyYWEuL8JhP&#10;QyCJyJQiLK2Hw5AsE7eFuIjMvomYbrs0qYyVk7TElOqS0a6PgJKQQqi7bD+N4qM3V6+LmJ3eQtaJ&#10;UJiMLMaHJ5MxFIqEu4nTvXCYTsY7qH2Vb760k+6Sp7dkf7WQDrBza4WNp6nZVx2LXKNsQoeI/Jzl&#10;LM6GsJWdFS6D94qhvISYQdGXp5mVXsjtkxqSj8B0fvuP7bhVau2NfLCKVqqLJ6jqQjKIxKEOLLyG&#10;YJeJFayDYotAt52mgnt3o9qimHtckB2e23trfDqbaXuwZ/iYS3wgUyKVg3ytPYiTKX1QJb6SBX4s&#10;CeCRrH/qte6lXYUcojqhfIQNjqKdzoMweviaZIKNZv+XRoIfUoOUb4HXPWKR6oGrJlmQR4HPC8KP&#10;MoH4tFikb47SoL6gmozWjTyc6osBecaZiol5ZhKWZ4gqUeiTg4cHPTSQ2IYAJtOOzYVUDWCNEIO7&#10;ssujz5iQn0Of/JWmi++cS5LseKSY2JBhZTOVr444UVqSuIwwPQyP6YpFJzuNiYi2DsCLPoU7sYOj&#10;JqKXngOfWJ6uisKbr5r2d62YO5d3ZH+U85RJUOuR9pFcPPuPCo6AJ6CMbIv2D+eJt4Z8sD2iyqyZ&#10;nMCe9qetiZSbQqL5dqeXy56ZY6yUiZp9UGCRapaSPLiOZZK/J8uLkY8KENqIc4eGryWij7alm7Oe&#10;uLC7iJya/6sIdcmXgKWuYvSUNqCcT96RB5uzPIWN3JbRJ/WK3JGGEZ6Hb4hbrjaia8DPms2ekbng&#10;h8aa0bMmdQ+XRqzDYliT86avT2KQwqDEPEuNeprCKA6KUJOBEjmGoIkErW2iWcs5mguee8M4hxOa&#10;s7todHOXHrPuYdqTwKzBTwWQg6W6PAKNOZ5AKAOJ85UQErGGAImHpwew4XuUlNCsEHtugqencHt0&#10;cF6jIXu3XbOfLXwqSnKbm3y/NniYjH1xIFSW535sB+WUToBXpcevwYSmk5eq84OigYumXILRb3Ci&#10;DoI9XQSeFIHhShSaaoGsNomXIYGZIR+U4YHiCaeRt4H9pJWu1o27kniqEIvigHylb4oubo2hJojG&#10;XFydIoeWSbWZYoaSNo6V6IWwIcSTKYUyCyqPfoNmo2muJZbakVmpYZQlf4CkwpGcbbOgY49MW7ec&#10;WI1MSVSYgot0NoeU24m7IkeRtohfDHONm4Saokutp6AEkEao3ZxrfoKkO5kFbOSf1JXiWyqbo5Lx&#10;SQKXvZBHNomT7o2tIr2QeYtPDYaMBYWboWWtIqlfj2KoV6TWfayjsKCBbC6fR5x2WqabEZilSNOW&#10;/ZUGNqCTE5GDIymPZ43JDmqKtoZwoI2s0rKljoin/60kfOKjSqfaa4Oe16LlWhyan544SHGWh5mz&#10;NomSdJU2I2aOlY/PDyGJqIcbn8+so7v0jdKny7V7fDqjEK86avGekalQWaGaT6O0SAuWM55BNl2S&#10;ApiqI4uN9JFpD7GI04ejnyysiMVljTanrL3oe6ui6LaianWeXq+2WT2aEakaR8SV6aKkNiSRtJty&#10;I4uNhpKmECKILYgMl0m7oHvuhoi15Xuydd+wXHupZRqrJnvjU/OmUnxVQjOh63ztL8SeGH2qGy6b&#10;4H7BBkOWe4CxloK6c4R6hb+0toN2dSivMIKoZIep9oIcU5SlFoHKQhugj4GkMBKcdYGkHDGZhYIP&#10;B+uTzIIBlb25eIz8hQWzv4s6dHauKombY/eo8YhLUzWkAocyQfufX4ZIMEybCoWEHQSXh4UtCVeR&#10;foMglPW4sZV9hEOy9pLxc86tYpCQY2uoDY5oUtKjGIyMQdKeW4raMHSZ0olLHa6V24gJCoyPiIQV&#10;lC+4Gp3+g4OyWZqfcx2swJdxYt6nZpSCUnqiS5HPQaqde49WMJWYw4z1HjyUcIp0C5CN5ITik3O3&#10;qqaDgs2x4KJIcnasO55DYk6m2pqLUhGhtJcNQZacrpOyML6X1JB6HreTP4x4DGaMiYWLkvW3Ja8Z&#10;gk+xXan4cf+rtqUOYeimUaB2UcyhI5wdQYOcCZfkMQCW/ZO7HzSSOo4bDRKLcoYTkmq24rePgb6x&#10;C7F2cXqrUquZYYal2aYaUYmgo6DrQT6bmZvmMOaWeJaLH2eRgY9lDZqKlYZ/ke+2uMANgUqw3Lj6&#10;cRGrGbInYSyllqu6UUCgVaWkQQ6bPp+pML2WGpi8H3KRAZBgDgSJ6obSiFzGxHyDePzAGnwnab65&#10;oHwFWmuzeXwxSrStt3ycOmGobX01KWqjyH36Fkug638sBOuYRID7iBjFcYSWeKy+wYOHaXS4R4Kz&#10;WjmyGIImSqysRoHaOpam1oG9Kfuh3YHNF42eLYJXBn6VgYIEh8rEUIyReF69oorZaSW3FYlFWgKw&#10;5IgESpurAYb9OrulcYYmKnCgNIV6GJWb3oUgB9eTIoLnh2zDY5R7d/+8sZILaNe2JI/HWciv1I27&#10;SoCp6Yv+OtCkO4pqKs2exYj9GWqZ74d6CP2RHoOnhwXCopxbd5i76ZklaHe1V5YiWYKvApNfSmio&#10;75DZOtujMY6LKxWdi4xYGhiYUIlzCfOPbYRJhprCDaQwdy+7S6AraBi0rZxdWTKuUpjdSjeoNZWa&#10;Ou2iRZKBK1yceY+GGqyW9YsXCr6OCITPhkDBkavqdte6yKcOZ8m0H6JuWO+tvJ4nSgGnnJonOuCh&#10;mJZGK5+bk5JFGy6V14xsC2KM6YU6hgXBFLOddpy6S63bZ5Gzn6hcWMKtNqNBSeanDp50OsahEJnO&#10;K82a35R1G5yU7418C+OMBoWPhbbA07ssdkW5+bRqZ0SzOK33WJmsuKf7SeOmgaJiOuGgeZzBK8ia&#10;YZYoG7WUW45BDEeLVYXRefrSSX1+a+jKt3zxXgHDTnyoUA68MXy5Qbm1en0XMsevQ32qIzmpvH5y&#10;EaWl7n/EA8mZxoE6ekrQtIUnbB3JGoP6XjDBr4MPUEi6iYJ2QhGzv4IlM1GtW4IKJBendYIjExii&#10;5IJ7BUmW8oIGeoDPVoymbEjHvIrkXk3APolKUHK5FIgIQlayNocIM8Grr4Y7JM6lfoWfFFSgQ4TN&#10;BpOUhIK2eprOLJQBbFfGjpGWXmO/D49eUJK3xY1eQoqw4IuyNBuqO4o0JWSjzYjfFVqeCIa+B6yS&#10;dINLepvNMptAbFLFjJgdXl2+B5UwUJy2u5KJQruvrZAfNGOo+I3zJd+iW4vkFjCcLIhZCJeQuYPI&#10;eo7MY6JobELEtZ5+Xk+9JprRUJG115d5QsKuxJRiNKWn3pF4JkahH46GFtyao4mqCVmPS4QwenzL&#10;vKlebC/EB6SlXkC8bqAxUIi1F5wgQsCuAphcNL2nDZS+JpqgHZClF2mZZ4q6CfWOJYSDemfLN7An&#10;bBrDe6qSXjC72aVOUIK0eaB9Qr6tX5wJNLemcZepJr2fYZJSF8qYdIuNCnCNPITEek/K0LbGbATD&#10;DbBFXh+7Y6omUHqz+qSSQsCs2p9pNMSl5ZnzJrue25OaF++Xy4wjCtCMiIT38Kt7NHmG15F7iHnJ&#10;vlN753oipNx8VXqTiwt80HsRcK99VXuIVVx96HvnN6h+nHv1EYJ/9npp7bZ5aoXC1Ld544Snu7R6&#10;aIO4opR694L5iTB7kIJeb1F8LoHOVJx80YEyN8h9eIBtE/d+MX6t6vh3+JIR0h94h4+puUR5JY1h&#10;oHZ50It1h3d6f4m7bgt7MogeU+Z74IZ9N9p8gITRFgh8wIKL6Gh26Z5wz653h5q8txN4LZc9nnx4&#10;55QDhdh5qJExbNZ6Zo5+UzN7G4vNN9t7tIklF7B7rYXI5gx2MqrizW5206XntQF3f6EunLl4OJzL&#10;hFl5AJi3a7V5x5TvUod6fZEiN897Do1nGQR614h04+11vbdxy2l2W7E1syV3Bas+mxh3vqWwgwl4&#10;g6B0aq95SptqUed5/5Z3N7p6iJGUGhJ6MIqi4iN1bsQqybV2CLypsZJ2q7VsmbV3Yq6igeR4J6g4&#10;adN47KH4UV55m5u6N6V6HpWXGuV5sIxf4KF1QdEkyEd108hWsEF2cL/KmIx3IbezgOp35LAHaRV4&#10;qaiWUOd5UqD9N455zJljG4l5To2932F1MN6Nxxd1utRjryl2Tsp3l5V2+MD+gBt3trf2aHR4d68s&#10;UHx5HqZAN3F5kpyEHAZ5BI7L3wyEHXfbx4+DlXhEr/2DHnjEmDqCwHlfgCCCfXoJZ3aCVnqyTeSC&#10;VntKMe+CwXuoDmeEf3sp3FmCcoNrxO6CBoKIrZaBrIHRli+BaIFLfoOBPoDtZlOBKICgTVOBKoBS&#10;MjOBcX/sEKeCin8B2diBFo8RwpaAwYz6q2OAfIsGlEeAU4llfPSAOof3ZS6AMoanTLiAN4VcMlqA&#10;XYQaEpWA3IJQ13yAHJrAwFl/1Zd1qWN/mJRbknx/d5GDe4F/a48KZCB/aYyzTCZ/aopkMnR/dIg0&#10;FDl/b4Ug1VB/cqaJvkd/LqILp3t++J3JkOF+1JnWeix+yZYvYyN+ypLRS5p+w490Mn9+tYw9FZN+&#10;R4d401p/B7JtvGl+wqzApcN+iadSj2B+ZaJFePl+VJ2EYkJ+S5j3Sxl+PJSDMoB+GpAxFqZ9YYlg&#10;0bF+wL50utR+d7eVpE5+OLD1jhh+EKq+d+t9/KTeYXx97Z8qSqx9z5l8MoB9nJP4F318sYrk0Ep+&#10;mMqwuX5+SsKZoxR+BLrAjQV91bNPdwV9u6xAYMh9q6VpSkN9gJ5wMnZ9PJdXGCN8KowUzx1+i9dG&#10;uGB+Ns3uog196MTOjCB9sLwSdkh9j7O6YDl9eKucSd99SqNhMlx8+ZoKGKF7xIz/zdCNSXaft+GL&#10;4ncZoe6KkHevi9eJY3hmdWiIYHkyXmaHi3oERoaG9HrNLEeHFXtwC7KIdHwTy1mLzIF0tYiKf4DK&#10;n8+JRoBNigWIL3/6c/SHPX/OXWGGbn+0Rg+Fyn+dLKKFo3+FDcOGVX9PySCKgYx2s3OJSIqrndqI&#10;G4kDiF+HGYencqqGMoZ5XH+FaoVsRa6EvIRoLPaEYIOAD4mEhIIWxwOJk5eAsXOIZJSbnBaHRJHk&#10;hsqGR49rcV+FbI1DW4yEoos9RSyD6IlCLRyDWodyEQuC+IRyxQuI9aKVr5eHy56WmmKGsZrNhVqF&#10;sJdLcDOEzZQMWrCEApEORLmDN44VLTqCgItJEk6BrIZtw0WIkK3GreiHZaitmNaGSKPNhACFRp9D&#10;byCEW5r9We+Df5blRFOCpZLlLU+BzY8IE1mAmogPwcWISrkVrHuHHbLfl4iF+6zhgtuE9KdBbjCE&#10;BaHuWUKDH5zCQ/2CLpecLV+BO5KHFDB/volgwIGIIcSTq0iG8L05lm6FyLYXgeaEua9RbWSDxKjh&#10;WKGC3KKgQ6WB2ZxGLWOAzJVjFNl/EYppv3OID9BjqkeG2sfblYKFq7+FgRqEk7eKbL2Dlq/mWCSC&#10;pqhyQ0iBoKDbLUyAf5enFVp+j4s2vOqWxHXTqIiUf3ZWlC6SVXb5f7aQWHfBauWOknijVYCNCXmQ&#10;P0aL2Xp7JrGLqHtRCVaL5XzhusiVXoALpoOTLH+Gkl2RGX8pfiqPLH79aa2NcH72VKqL5n8EPvSK&#10;mn8aJy2KA38/Cz6Jon+UuMSURYpGpKqSH4jGkKOQFIdafLeOMoZAaIqMe4VKU+aK64R1PqiJhoOu&#10;J5SImoMODOKHsoHktv2TTpS6ovuRNpIvjyePNI/Ae26NS42UZ5KLmouyU0mKBYnwPnuIi4g+J/qH&#10;YIbEDkaGC4PbtUiSr58ooVeQmJuSjauOlpgsei+MtpUKZpGK+JInUouJXo98PhuHy4zaKCeGZops&#10;D3CEqYWBs7iSTKmln96QNaUKjFOOMaCieQGMTJyIZaGKhZitUe2I0pT9PdCHKZFjKE+Fl43wEGeD&#10;hYbesmSSB7Q2npyP766Qiy2N5KkeeAGL+qQCZM+KLJ8qUVqIbJp4PZSGpZXOKHSE7pDyES2Cmof2&#10;sUeR3L7snY6PwLg1ijaNsLGzdyyLvKuFZB+J56WlUMyIJJ/uPU2GRpojKIWEbJNZEcqB4IjUsFiR&#10;x8ninKuPqMISiWeNkLpxdnqLk7MkY5CJtKwlUGOH56VQPPqGBp4vKHSEE5U8EkSBUImArGCgk3WD&#10;mYedcXYDhsCabnalc9+XoXdzYKKVFHhhTM2S03lcOC6RBHpbITOQe3tVB0uO4X2UqpyfQX8gl92c&#10;K36whUKZOH5qcp6WdH5UX6yT6n5nTDGRnn6ROAyPpX7IIdqOlX8bCRCMf3/PqPWeLojEllmbIods&#10;g92YMYYzcXCVeYU8XsOS7IRyS5uQlIPHN+KOdoMsIl6M+ILDCpWKc4G5p1udbpJklNuaZZAigpKX&#10;co4LcFSUrYwZXeySHIp5SxSPtIjyN8KNcId+ItOLmYZHC+CItYNZpgWcsZw/k5aZrJkGgWmWwJX3&#10;b2WT+5MbXUeRU5CBSrWO4o4eN8OMgovGI0iKaImrDPWHQIS1pLecQ6YLklOZOqHXgEGWRp3VbmmT&#10;e5ocXH2Q1ZaeSjeOSJNLN4uLzJAMI3+JeYzJDdmGDIXVo5mb+a/bkUaY7qqwf02V9aW3bZKTIqEN&#10;W8yQc5ykSb6N1phgN2WLN5QkI7SItY9KDpGFFIa9oqabyrm/kGGYvLOVfnyVvK2ebOCS36f3WziQ&#10;JqKYSUaNhJ1hNzKKyZgZI9aIHpFHDyOEUId0odqbsMPRj6CYnryefc2VlrWbbEuSr67rWsKP7KiE&#10;SPGNPqJGNuyKf5t2I8yHtpLTD5SDuIgDnFKqvnWRivymvnYDeb2i4nacaGafQXdmVq+b6HhWRFyY&#10;6nlYMUeWdXpjG9SVi3tzBY6RbH4tmvipd36eibSle342eJqhp337Z3aeCX3zVgCarH4WQ/+XmH5T&#10;MVuU6X6hHK2TVX8WBzWO74ABmbGoa4emiIqkdIZud4egmoVUZpOdAIR8VVmZm4PQQ6KWc4NFMWOT&#10;koLOHV6Rd4KRCKCMzIGTmHWnn5Csh2SjqY6ddoqfzoy0Zb2cJYr5VLmYuYmDQ0eVe4gsMWOSbIbq&#10;He2P5IXoCdSK+4Lpl0unC5mzhkyjEJbGdY2fMZQFZPKbfpF+VDWX9I8iQv+UpI0CMXCRbIrtHnCO&#10;jYj0CteJdYQHllmmeKLhhWSifJ8LdLqemZtkZEOa45f9U7qXUpTKQt+T25HDMZeQhY7UHuyNaYuB&#10;C6yIM4T0lXqmHKv0hIqiGKcuc/WeKqKaY5+aap5TUziW1ZpNQoSTVpZsMYuP2ZKWHzWMh42TDFiH&#10;MYWylLel47UGg9Sh269Qc1Gd5anPYxOaGqSeUsSWep+1QiOS9przMWaPW5YDH2GL2I81DOCGZIZJ&#10;lBKlwb4rgzihtLd7csWdtrEAYp2Z4KrbUmaWNKUCQeKSpJ9PMS+PApi5H2SLX5B2DUmFxYa9jQO1&#10;VHXFfSGwb3YibVursHatXX6nMHdxTTujAXhgPFefOnllKrWcFHp4FrCavHuZBB6Thn6rjBu0B35O&#10;fEOvH33obJiqYX2xXOOl3n2yTNihpH3iPD2dvX4uKwWaTX6PF8SYKX8gBayQ8oArizyy74bIe3iu&#10;CIWoa92pP4SlXE+ku4PlTHegc4NTPB2ccoLiK0KYxIKKGKWV/oJ0BwKOvIF1imKyEY82equtJ41Q&#10;azCoW4uRW8OjwYoATBWfc4ivO/ibVoeAK2+XcoZpGVyULIV6CCSM24KNiY2xaJeceeSsd5Tpan2n&#10;ppJhWzejBJARS8SelY3xO9aaY4wEK5mWT4orGfiSpYgFCRiLR4N4iMew65/9eSqr8Jx2adinEpke&#10;WqqiaJYKS1+d7JMpO82Zi5BoK8+VUY3HGoGRXIojCeGJ+oQ6iD6wXKhoeKirY6QDaWKmgp/QWkih&#10;1JvmSyCdUJg0O8KY25ShLB+UcJEcGw2QR4vcCoKI74TWh6+wErCseBerCqtaaOGmGaY/WfChWqF4&#10;SuaczJz7O4KYYZipLAuT3pPlG0iPgI01CwKIG4VRhzKv4rjqd6Sq1LKqaHyl2qymWZqhDqb/SqSc&#10;dqGqO1mX/ZxkK+WTdZYRG1aO8445C2WHdoWxfmnAYXYYb+66i3ZbYZS03HbSUyGvcXeMREGqXnh4&#10;NLmlwnl/JHeh3XqYEeGf23vbAvCVP38Sff6+9X4sb4K5GH3AYTezZn2IUuKt8n2NRDCozn3FNOek&#10;Cn4dJQmfzH6OEyOc/n88BGmSmYBNfZG9vYYkbx633oUTYNuyHIQgUqGspINzRBmnb4L2NQmiioKb&#10;JYCeA4JdFDWahoJCBa6QVIFcfR28vY4CbrC22Yw9YIKxE4qgUmSrgYkvQ/ymQogBNSChPobzJeGc&#10;eoYCFRqYbITPBsGOZYJBfKa77pXObkC2AJNKYB2wNJDyUhuqm47SQ+ilOYzjNS+gIYskJjGbKol9&#10;FdaWq4bxB6iMx4MCfC+7Tp2HbdG1Vpo9X72vfZcjUcup3JRLQ7ikbpGpNUqfKI8sJoOaBozKFniV&#10;NYi2CGeLcIOhe8y6yaUibXW0yaEKX26u5Z0mUYupO5mQQ4WjyJY5NUGebZMAJtGZFI+WFwiUAoom&#10;CQCKXYQhe4q6RqysbTa0Rae6XzauXqMDUWKorZ6jQ3CjMZqLNSud2ZaZJweYVZHNF4KTDItLCXmJ&#10;g4SGezi6AbQHbOGz7q4nXu+t9KiMUUGoL6NZQ3eipZ6ANVGdQZmJJweXzpOGF5+SaYweCdiI2oTU&#10;cDrL7XaxYx7FIHbNVia+e3cmSRK4G3fOO4myG3ixLU+sn3m1Hl2n8XrPDcqkIXyXAfGWtH9qcFzK&#10;Rn5dYzDDcX3dVjm8x32XSTa2XH2YO9CwRn3SLc6qmn4wHzqlg36rDxyhLX+BA1mT/4BqcG7I1oXc&#10;Yz/B/4TMVkO7Q4PcSVC00YM4PAmuqILILjeo1oJ9H/Kja4JTED2enoH+BI+RrIFGcG7HnY0yYzrA&#10;wIt/Vke6AYn2SWizc4iaPDetP4eELo+nTIaSIIyhnoW/ETOca4QUBZaPsoIBcF3GlpRmYyi/sJIC&#10;Vji464/LSWmyWY3OPGir/4wELtml+IptIQ2gFIjwEgSai4XSBnKOCoKecEPFvpt8Yw++z5hcVia3&#10;/5VuSV2xZ5LGPG2rBpBWLyGk0I4PIX6exYuwErOY+IdDByiMrIMgcCnFEKJdYve+GZ56Vha3PZrP&#10;SVSwnpd3PG2qOJRiLzyj8ZFyIdqdtI3nE0aXr4hvB7qLk4OIcA7EhqkLYuC9hqRaVgS2op/sSU+v&#10;+JvePG6pjZgiLzijSJRuIgOc6Y+mE62WrYlYCC6KtIPab/PEG6+DYsm9E6n6VfS2JaTBSUmvc5/8&#10;PHSpAZuVL0qitZbCIgOcV5D8E9WV9YoACIiKB4Qa4m12T3MLyr53GnQLsu137nUXmtp4y3YrgmB5&#10;r3c3aUx6lngsT0B7gnj4MrR8b3k/DfR98XeI32Z0N38Yx+F1MX7JsFN2NH6VmJx3O35/gJF4Q353&#10;Z/t5SX5rTox6SX5CMuN7LX3EEEZ8M3vV3JpygYswxUVzmomerex0wIgglot16IbifuV3DIXEZsN4&#10;K4SwTeN5O4OKMwR6G4IzEkR6tH/M2f5xO5dMwtJyapR6q75zm5HOlKB02Y9RfVZ2E40eZZ13Qor9&#10;TUB4XIjSMxR5OIaOE/V5b4M115hwWaNwwJFxj59jqbFyypuGkuV0CZfqe+l1UJSEZI12ipFVTKR3&#10;qI4aMxd4gIrVFVx4ZIYO1XBvxK+lvoxw+apjp9tyM6VUkUtzdqCVeqB0u5wSY5p1+ZezTBZ3GJNf&#10;MxB37I8GFnp3m4hh055vXLv7vNZwjbV/pk1xxK83j/BzBalIeYJ0S6OhYsZ1iZ4ZS512ppiNMwl3&#10;dZMMF1h3Boo60hZvHMiAu2dwR8DFpP9xd7k8js5ys7INeJFz+KszYgp1N6SGSy12T520Mvp3GpbM&#10;GAR2louu0M9u/tVUujVwIMxOo+pxSMN2jd1yfbr4d8pzvrLVYXJ0+qrlSsF2EaLWMtx215nWGId2&#10;RIzN0b1+03Gpu39+3HK+pTF+73PjjrF/EHUTd9N/Q3ZCYF1/indiR/t/73hgLRiArHjxCzuCVXh8&#10;zvd84H0SuN59EHzvotN9S3zqjLF9kH0EdkB94X0xX0R+Pn1eR3p+qn15LW9/P31PDVqAa3xszGR7&#10;SoiJtoB7loc9oKd77oYIitJ8UIUOdLp8t4QzXiZ9JYNlRt99loKMLZx+DYGSDyx+x3/Wyfx6HJP7&#10;tEJ6e5GInqx63Y86iRZ7UI0Wc1R7yYs3XSN8QIlrRld8r4eaLcB9DIW/ELh9YYK9x8Z5SJ95sjF5&#10;r5vhnM16G5h0h4N6jpVEcg57DJJGXDJ7iY97RdV79IypLdZ8OonYEgR8NoUsxcp4u6sKsFZ5I6ZP&#10;mx55j6HEhg56BJ2BcOV6fpl3W2B695WPRWJ7XJGzLeN7j43aExd7PocuxBx4V7a3rsR4vrDUmbN5&#10;J6sjhNJ5mqXDb+J6E6ClWqR6iJulRQJ64ZalLe57BpGvE/N6d4jLwrN4GMKOrXN4e7t+mIJ437Sf&#10;g8t5TK4Tbwh5w6fUWfh6N6G9RKF6hpuKLe16nJT4FKF52ooTwYZ3+M6vrFp4VcZnl4R4sr5MgvF5&#10;GbaFblZ5iq8PWXN5+afHRD96RqBkLdN6UJeRFSd5ZIsPwU2HynCHrHiHB3Gll6eGUXLXgrmFsHQe&#10;bXOFKnVtV5SEyXazQNSEoXfgJ46FJ3iwCNuGKnmbvsiGAHtFqhuFX3tHlYqEyntsgO2ERXuvbAiD&#10;1XwJVpiDgHxoQGaDT3y7J/iDjXzeCs2EGnz6vIKEdYYrqACD7oUTk5iDbIQUf1SDAINSatSCooKw&#10;VdOCV4IhQCeCH4GQKGuCJoDyDHqCVX/fulmDVZEFpf+C247bkduCZ4zWfc2CB4sAaZSBtolpVOmB&#10;bofoP6yBLIZpKJqBBIT0DeWA04JUuFqCjJvgpCOCG5ikkC6Br5WTfGaBTZK9aHiA/JAaVByAs42p&#10;P0iAY4s4KMeAEojbDxZ/kIRkto2CBabLonWBlqJ9jqmBKp5fexaAyZqHZ3CAcJbnU2+AG5NtPvV/&#10;vZACKOx/TIyqEBJ+hoYYtQaBpbHLoQiBNqxojWGAyKc1efmAYqJSZoiABp2vUsx/qJktPrF/NpSx&#10;KQx+q5ArEN19r4d2s72BaLzrn9WA9rZujEuAg7AgeQ2AF6okZcd/taRyUi5/Vp7pPmF+0plNKRt+&#10;L5L/EX19BoiLsqqBSMhEntSA08Cji2SAWbkxeEh/5bIPZSp/e6s7Ub1/FKSTPgh+jZ3IKQV915U4&#10;Efl8goljsSaRBG/jnb+PcnD9im2N8HIxdwuMinOCY1OLSnTjTv+KQHZAOdOJi3eLIhiJ3HiGBsmJ&#10;gHqervWPVnoNm7WN3noliJ2MeHpedYOLJ3q+Yh+J93s3Ti+I8Hu6OYWII3w1IqGICXyQCJWHTn12&#10;rOeN/YQzmdmMlINVhueLP4KGdBaJ/IH7YQKI1oGKTXCHzoEvOT+G64DUIxOGe4B6CiCFbX/nqw+M&#10;2o59mCaLgIydhW6KNIrVctWI9YlCYBOH14frTNyGzYaqORuF14VvI4WFJIRMC3CD04H5qVGMEpi2&#10;loKKvpXTg/qJdJMacaCIPJCZXx+HGI5MTCiGCYwqOMSE/YoMI76ED4gLDImCfIO2p7qLjaL1lQuK&#10;PJ8UgqiI8pthcHuHt5fwXjiGipS1S5qFaJGdOIiERo6XI/SDKouhDXKBYYUlpmKLLq1Ak8qJ3ahc&#10;gYiIj6Onb4OHT589XW+GHJsRSxGE7pcEOFuDsZMAJCaCcI6gDiyAfYZNpUGK7rekkr2Jm7G3gJeI&#10;SKv7breHAaaLXMmFyKFjSoiElZxgOByDQpdSJEGB4JEEDsB/yIc3pE+KycIzkduJc7s1f82IG7Rn&#10;bgyGy63nXEKFiaexSiiETqGlN82C9ps9JDKBfJLfDzN/PIfsoUSakG+Zj1WYL3CrfYGV4XHba56T&#10;t3MuWWORvHSWRomQBnX/MtyOxXdZHJ+O4XhvBP6MY3t/n22Y/HkujaGWq3lUfAGUcXmeal6SVXoS&#10;WG+QYXqiRfCOpHs+Mr+NOnvXHVWMxnxZBqmKFX3hnbWXr4K+jBaVa4IEepuTOYFgaTORKoD1V4mP&#10;OICuRV2NcoB6MpmL5YBJHeaK/IAiCBeIGn/tnBCWv4xBipOUf4qheVGSS4kmaB2QOYfHVrqORYav&#10;RN6McoWnMoOKwYSpHmiJeYPICU+GbIGqmquV3pXwiUqTpJNgeCuReZD1ZzWPZo61ViKNZIyuRI6L&#10;iYrSMpOJvIj9HvCILYdOClSFA4MfmVWVUZ+GiAeTFpwDdwmQ55isZkKOzpWWVWCMy5K0RB2K2I/2&#10;MmmI741IHzOHJIp0CyuD2YRUmDGU7qkahvqSs6SndhmQf6BhZXKOYJxjVLeMVZigQ6uKUpT+Mk+I&#10;SJFoH3WGTYz6C9iC6oVLlzqUrLK4hhWSbq1NdU2QNagSZMaODKMiVCuL+J52QziJ8JnvMiSHy5Va&#10;H6CFp477DGKCLIYPlmuUg7xwhVWSQrYFdKKQAa/LZDiNz6nfU72LsaQ8QuyJnp7CMeCHdJiaH5mF&#10;MpCFDMyBmYaokcakgG+YgU+hS3CacPeeL3G/YI+bOnMOT8eYf3R3PlqWGnXlLB6UR3dHF0WUKnho&#10;A3eO2Xw+kFOi/Xigf/ifz3jNb8ycvXkhX5uZz3mgTxaXE3pAPf2Um3ruLDWSjnubGDCRuHw3BQaM&#10;c349jvahvIGbfsKek4D+brWbgYB3XreYmYApTnCV2X//PaKTTn/qLEGRD3/cGPCPpn/dBlyKY3/z&#10;jaqgxYqIfZSdnokYbbWaiofJXeOXmoafTdOU1IWwPUuSNYTXLEePyYQJGY2N6YNdB36Io4FnjHSg&#10;DpNtfHec45ElbLmZzI8EXRuW0o0UTVeT9otJPQuRRomvLF+Or4gdGh+McoaDCHKHK4Kfi3WfYJxu&#10;e4qcNZlFa+iZHJZFXHGWIJN/TOOTPJDlPPqQa45zLJeNtYwWGq2LNIkkCTuF9YOhio6e7qVOeq6b&#10;vqE9ayaYm51ZW9WVlpm8TGmSrZZYPKeP05MYLJaM9o/mGwKKPItDCdyE+4Rwicaeo64kefebb6ks&#10;aoWYRqRkW06VNp/nS/uSQ5utPEmPYpebLHeMZ5NKGziJfIzuClyENoUUiRyedLb/eVybO7EWafyY&#10;CathWt2U76X9S6SR8aDjPBCPA5vsLESMApXwGz2I844zCsCDnYWTgu6u5m+nc+mq0XCXZQOm2HGv&#10;VgejD3L4RqKfinRiNo+ca3XSJayZ/Xc4EjCZf3hrAjSQ4nzcgeatY3gucvWpTnhfZDKlWHi5VWOh&#10;jXlDRjmd/3nwNnKawnqsJf+YCHtqE0mWwXwdA6uOZ36IgO2sHoCgchmoB4AcY22kCn+uVMmgQH96&#10;RdScp39qNlGZT39wJj+WVX+AFDiUY3+jBO2MRn/3f/2rGYj8cT+nAIe3Yrmi/4aTVDyfJYWTRXOb&#10;hYTKNi6YE4QZJnKU4IN3FP6SYYLTBf6Kd4EvfxmqUZFGcG+mMo86YgKiK41TU66eSIubRSWajooM&#10;NhKXBoinJqSToYdQFaqQsoWABuSI84I1fkipupmGb7ClkpasYV2hf5P8UyWdlJGHRMOZzI9ANhOW&#10;G40UJuaSjosFFkOPSoe4B6GHsoMNfbOpGaHIbyik8p4ZYOag3pqXUsWc7pdVRIqZH5RFNhCVW5FV&#10;J0SRoI5pFt+OIYmICDmGsYO7fR2ov6nbbpakjKVKYGqgaaDrUnScapzYRFmYkZkJNdWU0ZVkJzaQ&#10;/JEvFySNRYrvCLGF5YREfJyog7HdbiKkSaxqYAagHKcvUiOcE6JJRByYL52vNbKUYpkWJxOQhZNX&#10;FzWMp4v8CQ+FRoSvdLC51W+6Zxa0zXCXWZqv53GhS/+rOXLkPe6m23RNLyOi+HXAH4af5ncoDe6d&#10;5njZASuSjX1edB24O3fQZo2zLXgBWSmuRXheS7Gpj3jxPdGlInmqL0uhFXpzIBmdpHtADxibDXxb&#10;Ao+QAn7Gc4+23H/EZhGxyn9VWL2s1H78S2aoHH7fPbOjnn7oL2qfcH8GIJObsH8wEBaYl3+EA8CN&#10;03/7cwK1uoeXZZGwo4Z5WFerqIV8SyOm2oShPZOiUoP9L4GeBINxIPqaAoL2EO6We4IwBMOL+IEC&#10;cni0z49QZRWvsI16V+uqrovIStWl14pEPYChMIjpL5SczYe0IVKYlIaSEaeUsIRsBZyKaYHecfS0&#10;GZbyZJ6u8JRdV4ip4ZHwSoWlAo+7PVGgTo20L7Wbv4vOIa2XWIn8EkyTLoZKBlCJIIKUcYezg55w&#10;ZDyuUZsWVzepOJfoSkakT5T9PSCflZJKL7Ga8Y+0IgaWU4zWEuGR8IfPBuCIGIMmcTuy86XXY/mt&#10;v6GuVv6oo524Sh2jtJoOPQ6e8ZajL52aTZNbIkWVho8XE2KQ8YkGB1KHRoOacOWypK0FY6OtX6f+&#10;VruoMKMzSgWjL57CPSCeX5qiL86Zr5ZMIkuU8pDXE4SQPInnB6uGpIPzZr7FXW/xWpK/U3C0ToC5&#10;cXGrQkCz0HLkNXmuj3RKJ+ip33W6GX6mI3cfCmShc3m7AEuT9n3MZq/Dk3eiWn+9gHfMTna3mHgn&#10;Qk2x7Xi9Na6slnl9KFynsnpOGlujgXskC5mehnzWAZ+RXX76ZprCAn8kWm677H7ATmq19H52Qlaw&#10;Q35pNdqq2H6FKL6ly363GxWhPH73DKOb/X97AsKPIX/+ZnzArYZ2WlK6kYV1Tlq0lYSWQmOuy4PZ&#10;NgCpVINTKROkI4LnG7SfSYKODYeZzoGzA7mNPIDbZla/j42iWjC5a4v3Tj+zaIpwQlqtmIkXNi+n&#10;/ofnKV6itYbeHD2dn4XpDkqX84OMBImLpYGUZiy+pJSqWgy4dpJNTiayaZAXQkmsko4aNjGm74xL&#10;KayheYqfHLecNYjKDvCWZYUTBTSKVYItZga95pt8Wey3sJhlThGxmJV9Qj6ruZLXNjCmD5BqKcmg&#10;ho4hHRybD4sbD3uVIYZQBb2JR4KoZeO9UKIUWc+3EZ4+Tf2w8JqeQjqrBpdMNjSlVpRBKcWfzJEt&#10;HUqaMYzsD96UIYdIBiqIcYMKZcO83KhxWbW2lKPTTeywaZ93QjWqd5t5Nj2kwJfJKdyfLZOOHU2Z&#10;j45REAWTXYf+Bn+Hy4NV1CpxW2yPvd9ymW5Ep3Vz3G/8kMR1JnGseaF2cXNFYdl3t3S4SRR49HXy&#10;LbB6BnZ4Csl8JXT40Rdu3Xh0uwNwV3jlpORx1XlljpNzUXnzd990yXp+YJR2NHr0SG13jHtBLfF4&#10;mnsMDPt6bHlMzkBszoRZuGZucYOToodwHILVjI9xwoJCdkJzXIG9X2p054EyR9J2VICJLiF3ZH+I&#10;Dt548n1Ty5xrP5AztfRs/o44oGBuu4xZirRwf4qTdMFyNYj/XlNz1odwRz11U4XLLkB2ZYPuEHh3&#10;sIDNyS9qIJwJs7Vr7JjgnlptuZXYiQFvg5L+c2hxTJBGXVNy/I2xRrF0gosJLlN1lYg8Ec92o4O4&#10;xwFpWafmsbJrKqOSnIxs+p9kh3FuyptwcidwlZemXHNyT5PyRjRz2pA/Llt07oxxEut1xIYhxSlo&#10;ybPXr/5qma5WmwVsaKj7hiBuOqPicRJwCZ7/W6hxxpoxRctzU5VZLmJ0aZB7E891EogQw51oab/p&#10;rpBqNbkzmb1sALKkhQdt0KxbcCpvoKZTWu9xYKBtRWFy7JplLl10AZQsFIR0hImZwlJoM8wvrV9p&#10;98Q8mKxrvLxthB5th7Tmb21vVa2oWmFxFKaURPhyoJ9kLj9zs5cdFQ50GYrIxGJ5lmtzr2R6Im0s&#10;mlp6tG7thR57TnCub3x78XJjWTh8oXP5QgR9ZXVfKC9+Y3YmCGeAaHYcwZJ3PnbArMN3/3dKmAR4&#10;w3fqgyp5iXicbfl6U3lTWDF7IHn8QZd78HqDKJ58yXqbCml+h3oevvV1ToIIqmV2MoF0leF3HYDu&#10;gVV4CICSbHt474BHVxp51H/7QQJ6r3+YKNV7bH7vDCJ8632hvIZz2I1CqCh01ouQk+x10Yn7f6Z2&#10;1YiBayF30oc3ViJ4xIX2QIZ5o4SlKQh6S4MrDZh7jICcuklyyJh7phlz05WukhR03ZMDfhx15JCF&#10;aex27o4qVUB36ovyQBJ4yImtKS15XYdQDtN6ZoMcuEhyCaO7pEFzGZ/WkG50J5wWfLB1M5iPaMt2&#10;PZUyVH53O5HtP654Fo6sKUh4nYtcD9Z5dIUstpZxfK8NorFyjqoKjwlznKUve350qaCWZ9F1tZwx&#10;U8t2spfiP1t3h5OQKWB4Ao81EKd4sIbVtSpxHLp6oWJyLbRUjd5zOK5XeoF0Q6ifZwF1TqMnUyV2&#10;TJ3PPwJ3G5hgKWd3i5JrEUx4Fogls/pw5MYYoEtx777FjOZy9beaea5z/LC3Zlh1A6obUqd1/6On&#10;PqJ2y50dKU93MpTxEcx3nokqtNOCG2qMoR+B9GxCjXOB024HeauBvW/XZYaBuHGjUMCBz3NZOxOC&#10;GnTlIr2DBHXgBlKEIHdoskN/9HU0nsF/+XXXi1uAAHaUd+OADndmZB2AJnhCT8SAT3kVOqaAlnnN&#10;IzGBNXopCCqCHHrlr+5+EX/vnKN+OX+GiW5+YH8rdlB+j37/Yu1+v37oTwJ++X7VOmt/PX6yI7F/&#10;pX5aCb+AYn3lrbt8r4qXmqB86Ikjh7Z9IIfNdNR9YoaXYbh9pIWRTiR95YSVOfp+I4OQI+1+XIJx&#10;Cxd+6oBwq7R7qZUymMZ775K3hhB8NZBfc3Z8eY40YKp8wowuTWN9BopLOaJ9OYhhJCh9TIZtDDd9&#10;r4KTqeN67p/Ulxt7PJxRhJR7hZj1cjB7zJXTX6t8EpLbTMJ8Uo/9OVl8eY0oJFh8bYpODSZ8qoRW&#10;qFl6ZKqDlbN6tKX0g1R6/qGOcR97Rp1qXs17ipl7TCd7xZWkOR973pHRJIN7uo3JDeV72YXBpw96&#10;BLVHlIR6Va+mgkh6naowcD164aT/XhZ7I6APS5N7XJs/ONZ7aZZiJJl7L5CODn17NIbgpfx5ycAx&#10;k4d6F7l1gWl6W7Lkb4N6mqydXYN616acSyh7C6DDOIF7FJq5JIZ6ypK1DvJ6s4e/pWeLLWnpkwaK&#10;RWuWgL6JZG1XbmiIkm8tW7yH2nEJSG2HUXLVND6HHHR9HVWH8nWeBIKHXHiaoyaJIHQCkPWIW3Sy&#10;fu2HnXV+bOGG53ZoWoqGRndhR6CFxXhYM/WFfXk4He2F4XnHBjWFO3uToQ+HaX4PjxSGvH3PfTeG&#10;GH2Za3qFen2cWXeE6H2yRu+EbH3RM8GEEX3kHniEHX3QB6uDZn4gny6GAIg7jV+FZYb/e8KEzYXV&#10;akmEPYTVWKaDt4QIRoKDPYNJM8yC0YKHHxaCmIG9COiB2IBLnWiE/5JAi7mEb5AHelKD4I3yaRyD&#10;U4wNV72Cz4pTRdeCU4i7M36B04ciH1qBYIWRCfKAioIcm8yESZxBikKDwJkReQaDM5YJaACCp5M9&#10;Vt+CHJCeRVqBk44fM1OA/ousH6CAXYk0Cs5/d4Ocmm6DwqZFiQKDPKIZd+yCr54ZZxCCIJpcVh6B&#10;kZbXRNqA/ZNwMzeAUZATH+N/jIw1C39+mYTRmUiDY7BUh/WC3asodv+CTaYpZkyBuaFzVYGBJZz/&#10;RFWAj5ixMv9/z5RfIAl+6o6YDAp96oXGmFKDJ7p5hxSCn7RGdjqCC65BZamBb6iJVQWA1KMaRACA&#10;NZ3WMrR/cZgsH/x+dpBvDHd9YoaEljeUemmzhTqSy2tOdF+RKW0EY3+Pm27XUkWOMnC4QGGNCnKO&#10;LZ6MWnRDGAWNJ3VyAvGKKnmjlE+SiHNAg3yQ83P1ctuPanTIYj2N8nW/UVCMl3bLP8qLbHfXLYWK&#10;l3jRGM2Kx3l/BISH7nwpkoqQ6ny/geqPZXyYcXON7XyDYRKMhnyfUGyLM3zXPzqKBX0YLWWJD31Q&#10;GW6IxH1pBd6GA35TkNqPsoYkgGSON4UccCqMwIQ2YACLYINlT6CKDoLRPr6I2IJGLVOHwYG8Gf2H&#10;EYEwBwWEYoAqj2eOoY+jfxWNLo20bwSLwovmXxuKY4o9TxCJDIjFPnSHz4dwLWqGnYYbGpGFoYTV&#10;B/uDBIG1jgmN5pkDfdKMdpYqbeiLCpN4Xi+Jp5EATlSIT461Pg6G/oyLLUqFsoptGuKEd4gECMeB&#10;44L7jN+NXKJafMSL7p6XbPyKgJr/XWWJGZeoTbGHupSHPaSGXZGGLT2E8Y6SGzKDhoqSCWuA+4QC&#10;i+OM/Kuve9+Ljab9bDSKG6J5XMCIrJ47TSyHRpo/PTWF5JZnLRiEYJJ9G2eCy4yXCeyARITRixCM&#10;vLUOeyCLS69la42J0qntXDmIW6TCTMaG7Z/fPPGFgZsnLNmD95WmG2OCRI4hClF/tYVyh1aeJmml&#10;d8ibrWsxaFqZRWzaWN6W+26oSP+U4HCIOG6TGXJgJvuR8nQVEquSqHVIAZqMjnqFhcucTHKodmGZ&#10;4nNjZyWXi3Q+V+SVTHVBSEqTNXZaOA+RX3d2JxaP/Xh/E6KP+Hk+AxOKO3yphFqawHuWdR2YXnuL&#10;ZgaWDnuSVvuT2XvKR6GRw3weN7SP3nx9JyeOS3zUFHKNp30NBFaIPX5/gv6ZioRqc+WXLYOSZQKU&#10;3ILXViiSp4I4RwWQjoHMN2COmIFvJzOM2IESFSCLsoC2BWiGjIAOgbuYno0scsKWQYuDZAST8In6&#10;VWCRsoieRpCPi4dfNyeNhYZKJ1SLmoU2FcOKDoP1Bk6FIIFdgK+XyZYBcdCVbZN+YzOTHJEfVLqQ&#10;3o70RiCOsYzxNyKMkIsQJ5iKholAFmKIroarBwyD9IJyf7+XNJ6ucPKU1ptMYnWSf5gTVCSQOpUZ&#10;RauOB5JVNtSL3I+yJ6GJrY0fFsSHmYjZB6WDA4NQfvGWzadKcDiUbaMIYdWSEJ70U6GPwpsmRUON&#10;hpeXNnmLVJQwJ4mJCZB4FwOGwYqPCB6CRIQAfkOWia/bb5yUI6q0YU6Rv6W+UzWPZ6EXRPKNIZy2&#10;NkaK5Zh0J1mIkZMTFw2GJYvZCHyBsISJeQSoT2mQauCk/WsLXNuhwmyqTr2erW50QC2b1XBUMOCZ&#10;Z3ItIKuXwnPiDiaXSXWBAICOh3s/d9ymfnIWadWjMHLWW/mf/XO6Tg2c63THP7uaDnXuML6XhXcY&#10;IQCVj3guDy6Ue3lMAeKMIn0Sdsik83qAaOShqHqQWyiec3qxTWqbZXsDP1CYgXtyMJuV33vrIUOT&#10;pnxeEA6SD3zuAxKKFH6jdcKjtYLKZ/yga4IeWmidMoGPTNiaG4EcPuyXMoDWMHiUd4CgIXuSBIBt&#10;EMuP/oA2BBSIVX/3dM2ivor5ZyKfb4mNWaycM4hBTEeZE4ccPqGWFoYZMF+TRoU3IbSQn4ReEXSO&#10;P4L3BOyG3oEVc+6iAJMYZlueqpDmWQSbZY7XS72YPYz9Pj+VM4tJMGmSPomuIgCPbYgsEg+Mx4VB&#10;BZ+FqYIBc0uhQZs0Zcud7Jg0WIqap5VcS12XfZK9PgiUbJBMMGuRZo34ImuOaYudErGLk4chBi+E&#10;sIK+cq6gzqMaZTedcJ9DWBGaHZuZSxOW55gzPeCTzZUMMDSQx5IPImKNr45kEvuKo4iVBqCD64NU&#10;ciegf6rjZMCdGaY2V62ZvqG8SsSWfZ2RPaaTWZmsMBWQR5W5IkONJZCLExCJ8YmsBvmDU4PJazKz&#10;D2lnXnquzGrVUdqqqGxsRRGmt240N8OjFXAVKaef+HHvGpid0HOgCnia7nYhAACPdXwfanexMHF+&#10;XdKs63JGUVCox3MzRLCk03RMN5ihJHWBKced3na3Gy6bTnfYC4yYCnnCAOeNsn1pacavlHlxXTqr&#10;TXmcUNKnIXnXRFajLHpEN2+fb3rNKeCcBntfG6qZInvrDHiViH0OAgeLl37BaR2uQIE6XKWp9YC6&#10;UFulxYBXRAqhv4AMN0id+H/uKfWab3/dHBaXQ3/RDUKTYn/WAvyJzX/laH2tK4jiXBmo2oexT+Sk&#10;pIaeQ7OgloWxNzWctITjKgmZFIQzHHSVrYOODfCRkYIpA8mITYDZZ+msUZBtW5en946FT3qjtoy/&#10;Q1+foIsoNwObsom2Ki+X6ohgHNmUUYcWDoyQDIQXBHOHEIGkZ26rn5fSWy2nPpUuTySi85KwQx6e&#10;1JBqNtCa345UKiyXAoxaHTqTMooADxqO0oWpBPuGEYJGZxeq/J8bWuGmmJuyTueiSph2QvWeJpV6&#10;NsCaKZK3KhmWSpAQHYCSUoxOD5WN2IbpBWeFR4LHZrqqm6YjWoqmJ6HrTqehyZ3oQuKdlJoyNtqZ&#10;i5bFKlSVn5MGHYuRq44YD7eNFYfVBbuEq4MrXY6+gmlAUk65NWqiRxm0EmwyO6SvNW33L5Cqvm/Z&#10;Ipem63GvFJikQ3NVB2ud3XchAACPiH0lXU28fnD2UhK3KnHERu6yBHK5O5atH3PeL7CoknUeIv+k&#10;iHZdFXihXHeDCIea5nptABSPA32yXQ26u3h8Udy1ZXjARsiwMnkUO4mrR3mZL82mqHo5I1iicXrh&#10;FjWe3HuACXuYU306ASaM3X7aXMu5On/NUaSz4X93RqCuq388O4ipqn8XL+ek/X8bI6igoH8sFtmc&#10;tX9CCk6WHX+TAhCLCn/VXIu3+IbzUW2yl4X6RnStXIUcO3CoVYRhMBGjiIPDI/GfEINBF2ia4ILJ&#10;CwSUPYGHAtSJgoCnXE22743yUTqxhoxORlCsQIrKO1anM4lxMA2iXIg7JEKdtociF+uZUoXOC5+S&#10;rIMjA3WIP4FVXBe2GJS5UQ6wqJJmRjOrWJA3O0emQ449MAihZIxxJF6cq4rEGFeYD4g7DCKRaIRw&#10;A/eHOoHhW+m1b5tFUOiv9pg9RhmqnZVhOz+lfpLEMAugmJBhJFqb243kGIqXGoohDH+QY4V2BF6G&#10;bYJPW8C066GQUMivaZ3PRgSqB5pDOzmk4JcEMBWf8pQBJHObK5BVGI+WY4uVDKaPkIY5BK6FzYKl&#10;xd9sU2YSsPBt+2hvm+ZvqGrIhpRxWW0PcMdzBm8zWkt0pnElQs92KnLPKJJ3Q3OXB/l6i3K0wsVp&#10;V3HTrhhrSXL3mWBtPXQghHFvKnVMbxRxDnZnWRRy3XdhQjd0g3gkKOh1n3g+Cg942HcNv+hm2X2J&#10;q35o/n2Alw9rKn13gnptS32HbYVvWn2ZV/hxUH2ZQalzFH1uKSt0OnzKC9l3YnsgvT9k6oklqRBn&#10;NYfxlPBpe4bRgLBrxYW7bBRt94TFVvFwCoPJQSRx5IKtKVtzFYE7DV52JH6qus5jepSvptVl25JY&#10;kvRoOJAYfwhqjY34asxs24vrVgBvA4nyQKhw7YfgKX9yJ4WRDqV1GoGjuJ1icKAypNVk25y8kS9n&#10;QplhfYJpo5YxaZVr+JMdVTJuMZAVQDtwJY0GKZdxZ4nLD7J0PoQWtsJhqKvBoyVkF6cnj7Fmg6Kr&#10;fDto655iaIprR5pBVHBtiJYtP+BvhZINKaxwz43YEItzjYYPtTNhG7dgobpjirGcjnBl9av4ey1o&#10;X6aLZ6tqwaFUU71tB5w3P35vCJb8KbFwWJF2ETdzAYees+dgwsMaoIxjLLwkjWVllLVNekxn+660&#10;ZvhqXqhZUzdsp6IjPxhuqZvXKZVv+5RPEbxylIjUtv90RWUzo0J1SGeGj3x2UGnde4J3XWwsZxt4&#10;bW5kUgh5g3BzO/96n3JBIy97yXNCBeN+sXQBtChxbXBkoKNys3GSjS5z+nLOeZt1PnQUZah2f3VT&#10;URR3unZ6O6l46ndyI7158XfQB8t82XgTsYZvDXuGnkZwgXueixNx+nu8d89za3v5ZDR00Xw9UAZ2&#10;LHx0Ox13bXyJJAN4Xnw1CW57RHuqrxNtN4aJnAxuzoWLiSRwXYSkdi5x8YPMYudzdYMYTxx05IJi&#10;Oq52MIGUJEd3EICACtJ56363rNNr1ZF+mgBtgY9uh1RvJo16dK1ww4uoYcFyXInuTkdz24hLOkl1&#10;K4aVJH12AISxC/x4yoFGqs5q05xtmCtsiZlPhbZuOJZPc0tv4JN+YKlxfZDNTZZzBY4rOfV0WIuI&#10;JKd1I4jGDPN33INjqRlqDqdklp5ry6MyhFltfp8iciJvLJtJX7hwz5eaTOxyW5P9ObBzrZBcJM10&#10;coyfDbl3HIUWp6ppgrJnlVFrQK0bgzVs9af0cS5uo6MJXvFwSZ5WTEpx2Zm/OV5zKZUVJN9z6I/G&#10;DlV2hYZupnhpJ72BlDxq4rcTgkJslLDLcGNuQKrFXlFv5qUBS9Vxdp9iOQFyxpmxJMhzgJI7Ds92&#10;D4d5qE18gGSFlcN83WbLg0R9PmkccKV9pWtxXaF+GW26SfF+pG/hNVF/WnHNHdqAm3L0BBKCT3Vz&#10;pbZ52W8Vk2R6b3BOgS17BHGcbuF7mnL3XD18NHRUSP182XWeNO59kHa/HmR+g3dWBdKAV3kMo1t3&#10;inm2kUV4S3npf0l5DHoobVd5ynqKWxZ6hXr5SEN7QXtjNL17/HuwHvZ8uHujB1J+p3wjoSF1xIQn&#10;j0N2ooNZfZJ3eoKla+F4VoIGWed5KYGNR2t584EWNFV6rYCNH0J7PH/NCJl9N37DnxZ0co6GjWt1&#10;Y4y5e/J2TYsKaop3MImBWOZ4EYgSRrZ45Ia9NAh5mIVbH4x6BIPaCap8A4D2nUJzdZjgi8R0cZYV&#10;en51ZZNraU12T5DyV+53Mo6cRiF4B4xaM8t4tIobH8p5BYfLCo17BILHm7ZytKM8il1ztp9ueUV0&#10;rpvEaEV1nphUVxl2g5USRY93V5HlM5x3/I67IAF4OIs9C0J6OIQ9mmlyJ62fiTFzLajHeD90JqQY&#10;Z2x1FZ+oVmp1/JtzRQB20ZdcM1p3bpM9ICB3mY34C9J5loVlmVRxybgSiDhyzrIpd2ZzxaxqZrl0&#10;sqbzVd91l6HARJx2apyzMwh3BZdxIBF3IZAUDEJ5GIZLmbWFDmQKiGmEwWZBdzaEeWiIZe+EOmrd&#10;VEmED20vQfWEDm9mLrKEYXFmGICFw3KjAn2FdnbPl2mChm4ShlOCaG9RdWKCTXCnZGeCNHIVUxaC&#10;KHOJQSiCN3TvLm+CenYvGS2DYXbtBBqDYnnllUiAbngGhG+AbXhcc7KAd3i5YwGAeXlCUgCAhXnZ&#10;QHGAnnpuLjSA0nrpGcCBWXsVBXyBmnyMk1d+nYH8grB+u4Ffcjd+3YDWYdB++IBoUSp/GIAkP/9/&#10;On/lLjx/YX+YGmd/oX8hBqmAFn7NkYl9V4vLgQ19hIo8cMx9rYjNYKh904eFUEx9+oZeP19+HoVP&#10;Lfl+NYQ4Grx+OYMOB6Z+0YCwj+l8W5WMf5h8k5MQb4d8xZC3X5N88I6RT3Z9FoyQPup9NYqmLdZ9&#10;PIjDGw99Eoa5CHZ9xII/joh7mp9Jflp72pvabnN8D5iSXqx8PJWFTr18YpKpPnF8fI/kLcB8co0p&#10;G1t8JYm1CR587IOAjWB7DakFfVB7T6SebY17haBiXfF7sZxoTid71pipPfR775UMLY971pFvG4l7&#10;bIwSCaJ8QYR+jGl6rLLIfHN67q1hbM97IqgoXVZ7SqM6TbJ7bJ6RPaR7gJoSLUh7Y5USG4J6443h&#10;Cgl7vYVDizSOQWPCezqNM2Xla1+MLmgeW3WLOWpuSyeKZWzEOiSJ0m8DKDGJv3ELEyyLRXJPAR6I&#10;MHf8iTuL2G1CeXGK726DadOKDm/eWi2JN3FWSi6IeHLbOYyH6HRXKByHsHWtFAeIkXaCApyGBHqi&#10;h2aJ0naqd9SJAXcWaGSIO3eOWP6He3gwSUmGzHjnOP6GPHmeKAOF5no9FL+GP3qSA+WEJ3znhayI&#10;LX/wdkaHcX+AZxaGuH8tV/CGCX7qSIiFY37bOJSE0H7OKAqEW362FW+ESH58BPyCkn7VhDCG14lO&#10;dPWGJ4f9ZfSFeYbGVxeEz4WvSBaEKITBOHCDk4PwKE+DBYMaFi+CoII7BeaBPoBzgsuF4JJ4c66F&#10;N5BCZNuEjI4vVjGD4oxQR16DO4qbOBSCl4kCKDqB8IdxFo+BS4V1BqeAJoHKgZuFIpuScp+Efph5&#10;Y/GD1ZWIVW2DKpLURsCCf5BTN7CB0Y3wKDmBDoucFu6AN4gOB0J/RILdgJmEmaSecbmD9qCfYyyD&#10;SpzLVM6Cmpk8RkKB65XrN0SBOpLAKByAYY9/Fy9/YIobB71+kYO2f8GEOa2icPmDlKi2YomC46P7&#10;VE2CLJ+MReSBd5tkNwqAvpdsJ+J/4JKXFzB+wouoCB1+B4RffP+Xp2OxbmSV1mW/X+uUFGfoUWCS&#10;bGoxQmeQ8WyFMqqPz27FIfSPXXDMDo6QF3JmAACKbXkGe16VWmyxbOuTo23yXqeR+29QUFqQZnDP&#10;QamO93JgMkeNynPnIhGNHXVKD3iNRHZtAVeIQ3tCedmTaHWTa5iRwXYUXX2QKnahT2iOpndaQPqN&#10;PXgoMemMBnj4IiSLJ3mwED6K03pRAoqGVX01eG2R3H5OalWQQX4HXHCOrX3aTpGNMX3BQFuLyn3U&#10;MZSKhn3uIjOJe339EOWIwH4QA46EsH7cdx2QqIbvaSuPEIXcW3CNgoTnTcaMAYQXP+eKk4NhMV2J&#10;QoLLIliIDoIwEYWHAYFfBGiDUIBAdgGPnI+UaDCOCo2xWpuMf4vtTR+LAIpXP3eJjojlMV2IJ4eS&#10;IqKG1YZKEiKFjIQiBRyCLYFldQiO2ZgQZ0+NR5VVWd6LuZLBTIyKNpBmPwSIwI48MRGHUIwxIrOF&#10;2oo3EoqEXIZbBa2BQ4JRdDKOTKBxZpKMuZzgWT6LJpl6TAyJnZZVPqCIIJNsMLiGq5CsIqCFGY2K&#10;EtGDbIgbBiCAioMMc36N6ai6ZfSMUqROWLmKuKATS6OJJpwiPlOHoph2MIuGI5TlInSEiZAeEt+C&#10;uIlsBnl/+oOdb0OhhmN/Ygue42WAVOucWGegR6mZ8mnlOeeXzGw3K1KWGm50G7SVUHBxCqGT63Lg&#10;AACKt3qBbfyfS2wEYOWct21OU/OaO261RueX4HBAOWeVunHdKyeT7nNvHAqSz3TYC5eQ/XbBAEuK&#10;HnvGbMudZXRnX92a2XUFUxCYZHWuRjWWEnaBOPCT6XdqKv2SB3hSHE+QoHkgDGmOc3p9AWuIIX11&#10;a62b2XyfXuKZU3yGUkGW33yGRZuUinyYOIaSX3zRKtiQZn0SHIqOwn1HDRyMR33dAmCGcH7iaqWa&#10;oIS1XfqYG4PiUXyVpoMpRQGTS4KSODmREYIVKsCPBIGyHMqNK4FODbyKd4CuAy2FBoAVabeZrIyz&#10;XSqXI4shUM+UqImuRHSSSIhnN9WQA4dCKs6N1IYzHRyLz4U1Dk6I94MGA9eD2oESaQWYxJSqXJCW&#10;PpJTUE+TxZAeRBGRZI4cN5uPG4xDKtGM3oqGHY+Kroi1DuaHxoTtBF+C6YHeaF2YLpxlW/eVoJlA&#10;T9aTHZZFQ8qQsZOHN3eOYJEDKpuMI46oHYqJ1ouBDy+GzIZqBMuCK4J/Z8+XxKP7W3uVL6ALT3CS&#10;o5xMQ3uQLpjUNz+N1JWgKn+LjJJNHW2JNI2qD0eGC4eKBR6Bl4L8Ye+sBmMcVhuoeGUXSlelC2c0&#10;Plyh1Wl7Mcme9WvQJEucrW4LFa+bjW/8B3aW7HOrAACK9Hu4YQmpyGs3VVCmP2yOSbCi2m4EPeKf&#10;pm+fMYmcvXFKJF+aTHLoFkaYuHRUCHaT6HdmAACKr3yVYDOn2nMoVJikVHPnSRig7XSwPXOdvXWg&#10;MVCayXalJG6YNXekFsWWQniHCVCRTnrWAICJm32pX2qmP3roU+miu3sBSIufU3sxPRmcFntvMR6Z&#10;G3vQJH2WZnw1FzSUJXyOCg2PGX27AWiH4H7nXrGk74KBU0qhaIHvSAWd/oF0PLSavIEWMQWXqIDP&#10;JI+U3ICdF5eSWYBrCq+NQIAkAiqGbX/yXgij5Yn4UrmgWIi1R5Gc5YeOPFiZnIaNMMyWfYWqJLeT&#10;iYTeGAKQ0oQQC0GLuYIjAsuFO4DOXX2jC5FHUkKfeY9QRzOb/o15PBKYrovRMJWViopSJLGSgYjs&#10;GGqPkIcQC8aKgYPBA0yERIF/XRaiS5h1UeueuJXDRu2bOpM3O+OX5pDkMIOUuo7CJJuRr4yyGLSO&#10;lIluDDqJjIUKA7KDgYILXLCh0p9dUY+eMJvpRq6aopikO9SXPpWjMKOUB5LgJN+Q74+zGMSN1ItE&#10;DF2IwoYCBAGC6oJ4VK23TmKfSlKytGSaP/WuS2a7NUOqMmkGKdamj2teHWGjsG2TEAehrG+pBNeZ&#10;WHTBAACLJ3y/VDS0+GpcSemwXGvGP6Or9m1ONRSn2W77KdykI3C1HbmhCHJaEMyeoHPrBdyWTXg7&#10;AACKvX1vU8Sy73HmSYmuVXLKP12p5nO2NOqlx3TFKeKh/3XjHgWetHb4EXab9XgCBr2TrnsyAACK&#10;Yn4GU1uxMnk4SS6smXmFPxWoKnnmNNSj93pRKeygInrXHkucrXteEg+ZpHvlB3+RdH2rAJaJF37s&#10;UvmvvoBaSNyrIYAKPtOmr3/NNKiieH+oKgyegn+THpCa73+QEpmXp3+SCCePlX+5AVCHnH/UUqGu&#10;iodTSJSp6IZfPp6lboWCNIChMoTEKfydMoQgHt+ZboOQExuV9oK5CLeOCIFrAemGZICVUletkY4U&#10;SFeo6Yx4PnSkZ4r5NGegI4mhKe+cHIhtHviYQ4dVE4qUk4VCCTGMyoLIAmSFaYEvUhiszJSZSCSo&#10;HZJSPlCjkpAvNFmfRY49Ke6bNox7Hu+XWYqLE72TgYc+CYmLyYPcAsWEooGqUeSsM5raR/qnfJfo&#10;PjSi6JUgNE6ekpKVKfaafJA1HwmWko0QE8OSsYjECa2K+YSsAxGECIIJt7FnGF+XpBRpImKPkGJr&#10;MWWBfGdtRWhZZ+tvUmsGUrdxR213PH9zBm+SI2Jz93CgBYF5JXC4tJNjg2s5oUFl5W0BjedoSW7J&#10;elNqpnCNZkds9XI2UZBvI3O0O/lxDHTvI9JyCXVdB393dnUWsbNgenbEnq1jHHdpi6JlxXgHeGpo&#10;YXi2ZMhq5XldUINtRHnnO3tvVXo+JCxwZ3n7CTR2A3kzrwheEoIlnENg5oGoiYxjs4E6drBmgoDM&#10;Y2VpNIBxT4truIAJOwVt6H95JHFvEH54Cqd0yXzLrJRcOo1lmg5fLovPh5liHIpKdRJk/4jdYi5n&#10;1Yd4Tqlqd4YcOphsv4SiJKZt+4LXC99zwX/PqmJa2JiSmBNd35Xnhd9g3pNSc5Zj1ZDdYQFmuY59&#10;TexpdIwiOjtrzom5JM9tHYcWDOBy54JNqIVZxqPBlmdc2J/7hGlf45xPclpi55jNX/9l2ZVsTTNo&#10;opISOe5rDI6rJPJsbYslDa9yOIRNpvVY/K7vlP9cE6oJgzBfJKVAcVZiMKCpXyplLJw/TIVoAJfr&#10;OZNqc5N+JQFr4o6wDlJxroXipadYc7ohk9RbirQTgixem64jcH5hqahvXoBkqqL1TAhnhZ2cOTBp&#10;/Zg0JOhrdJF0DtFxQocdqbduwl73lzpwMmHchLZxpmTBcfpzIGeZXsh0nGpSSuB2FGzYNfl3f28P&#10;HiB4snBHA7B9MXIrpt5rTmoPlJ9tD2vWgnBu0W2mcCBwjm96XWZyRnFASf9z7nLkNbt1dXRMHtB2&#10;iHTyBYF7YHZIpDhoY3ULkkNqXnXEgFxsX3Z9bltuVXdOW/lwPHgeSPhyDXjZNThzrHlnHyl0rnlq&#10;BxB50XnyocJmEn/akAxoPH+FfnNqXX9CbMZsgX8HWrduj37mSBpwfX68NNdyL35xH4FzJ33GCGR4&#10;fn0Pn4BkSYqLjgVmkYkufKto0Yfma01rBYa8WZ9tMIWfR1NvN4SRNIBw9YNrH8lx6IIDCYB3Yn+s&#10;nXpi7pUsjDRlSJLJexZnmZCAafRp345eWJBsFoxWRrBuLYpYNDlv9IhTIANw54YiCmt2d4HTm8Nh&#10;35/JiqtkRpxbecFmopkMaNVo9JXtV6drNpL0Rg5tV5AHNAFvJo0WIDhwGon4Cyh1uoOPmlJhF6pk&#10;iWFjhKXleKNl5aGKZ+poPp1mVulqiZl1RXJssZWeM7ZuhJG5IFNveY0RC711JYTumR5gjbT9iE9i&#10;+q9nd7dlXKn2ZyhntqTIVlJqBZ/YRQVsMpsNM11uCJYzIEFu+494DDF0sYX/m+B2sl53ioV3hWFH&#10;eTV4XWQfZ755PGb3VdZ6J2m6Qzd7JWxTL5p8Qm6gGOx9w2/wAhmAuXO8mUZzbmj1iCZ0iWq8dx91&#10;pGyUZfx2vm52VHZ323BTQkd4+3ITL0B6H3OcGY97TXRvA8R+y3duluVwknN2hgVx5XQ/dT1zOXUO&#10;ZHd0iHX8U1h1znbxQZp3D3fYLyB4PXiWGj55NHjWBTJ9I3qZlKduVX26hANv0H2Ic4lxQ31tYwly&#10;uX1iUi90IH10QMh1dn2CLr92qX11Gpp3dX0UBmp7un1KkplsmYfcgi1uMIa0ce1vv4WmYbZxQ4S5&#10;UThywYPgQB10KIMZLn91W4I/GvZ2B4EyB296jH+MkMFrRZHugIds7o/RcIBujI3RYIFwH4v9UEdx&#10;pYpIP5ZzFYigLk90SIb4G0V03YUwCEZ5k4FqjzJqO5v5fyNr75jhb01tl5XrX4BvNJMrT3lwxJCU&#10;PwpyOI4PLixzaYuNG4pz74idCPN4yoLpjeJpc6X9fflrLqHkbk1s253zXrBufZo/TtJwE5bCPoBx&#10;jZNiLfFyu4//G7NzNYtSCX14K4QZjMto56/6fQJqo6rabXlsUaXmXgRt9KE5Tk9vjJzPPiVxCJiO&#10;LaJyN5QSG6hyqI1mCed3sIUFjhx+9F4lffF/JWDfbdp/XWOnXaR/oGZ4TP5/+mk/O5uAfmvgKTeB&#10;U242E5+DNG+LALeDzHU9i8l702gce9V8QmnjbAF8tmu8XBZ9K22qS8d9rm+XOs5+SXFtKPl/EHML&#10;FGOAbHP0AkGBxHhtiaB5LHH0eel5yHLXakl6bXO7Wqx7CnTKSrJ7rXXfOhx8WnbqKMp9F3fPFRJ+&#10;C3g7A5KABnsqh6h27XvHeCh3sHu+aM94cnvDWYJ5MXvjSd5573wjOal6q3xiKNJ7YHyIFch8DXxl&#10;BLF+i31+hdB1OYVcdoF2FYRqZ2V264OUWFd3u4LhSQV4iYJGORF5T4G+KJt5+IEoFjB6cYBoBaJ9&#10;Tn9xhCtz8I7gdQx0240JZiR1vYtRV0d2l4nHSDJ3aoheOKV4L4cGKIJ4zYWxFpN5IoQcBmh8R4EN&#10;gsZy6JhVc9Bz3pWUZRV0yJL3Vmd1qpCQR4B2g45WODF3SIwxKHR32ooVFut4F4cZBwh7dIJZgZpy&#10;IqG+csdzHZ4NZDR0C5qFVbJ08Jc9RvF1zJQtN7p2lZE+KEh3HI5RFyJ3SIl1B4Z6zYNfgKFxlKsZ&#10;cexykKZyY3pzf6H6VR10Y53MRoF1P5nhN292B5YkKAZ2jZHWFyF2sYtBB+l6TIQrgGKHk13zcXiH&#10;HGCYYqWGsGNQU7OGV2YZREyGIGjfNB+GLWuBIueGwm3WDtOILW94AACFpXbdflmElGdlb6GEUWks&#10;YQyEF2sJUmCD5mz+Q0qDzm73M4GD43DcItaEVHKID6eFT3O7APGEWHlLfHSCBnC3bfaB6HGvX5WB&#10;1XKtUSmBx3PQQl6BxXUBMu6B4nYnIr6CNXcmEFeC3nfcAiqCh3uoerKAAXnfbGZ//noBXkJ/+Ho7&#10;UBmABHqAQZKAD3rvMniALntZIriAZHusEPeA0nvaAzSA/H2qeR1+NYMBawF+SoJLXRN+X4GuTzB+&#10;eIEuQRp+kIDJMk1+s4B6Ivl+1YAdEbB/Gn+oBBN/sX9ad7B88ov3abx9EYpoXAB9Loj3TlF9Soe0&#10;QGV9Z4aSMfZ9goWFIut9jIR7Ehd9s4LkBMt+n4C+dnl76ZTWaKt8EpJtWxh8NZAoTZF8Vo4YP8t8&#10;dow0MZZ8i4ppIu98gIisEnp8kYV9BV99w4HcdXJ7JJ2eZ8R7UZpXWlV7dZc4TPZ7lpRYP1J7tpGw&#10;MTF7zI8rItd7r4yAEr97r4eKBdR9FYK+dJd6laZRZwV6wqIlWbZ65J4pTHl7A5p2Pvd7IJcGMPh7&#10;MpPFIqB7EI+AEsd7DIkXBi98joNuctKQ413DZTqPqWBUV7WOgmL8SgiNeWW8O9iMp2h+LNGMN2sd&#10;HLCMkG1oCs6MVW/UAACGMHipcReOB2a3Y6uM9Wh/Vl2L9WpfSO+LC2xbOwuKS25dLGWJ1HBLHM+J&#10;7nH9C62JbXPwAACGPnomb32LlW+IYkKKoHCVVSOJvHGoR++I63LhOlGIOHQoLAGHu3VlHOaHn3Z5&#10;DGqG8nfqAPeEqXwTbfyJlHgoYO+ItXhyVAaH33jTRxGHHXk/ObGGdHnRK7KF7XpiHQSFo3rZDRKE&#10;23u9Ae+DEH3QbJ2H8oCpX7qHIoAuUv6GWX/LRkOFnX+IOUuE8H9YK4+EYX9BHUeD738bDbiDHX8U&#10;Ar6BuX9Ga3eGookuXriF2YfmUimFFYa7RaaEXIW3OOqDr4TPK7GDC4QEHbmCeoM+DmGBq4HZA2qA&#10;noB6anKFoJF5XdCE2o9iUWyEFo1tRReDXIusOHyCrooYK2eCBYigHdKBUYc2DseAf4QaA/R/u4Fx&#10;aZKE35mgXQ6EGZa7UMqDU5QARJiClZGAOBqB4484Kw6BOI0YHcOAaYqIDw1/k4XgBGF/B4I1aNeE&#10;U6GlXGyDip3wUEWCvZpqRDGB+ZcrN9GBQpQuKuWAj5FHHZt/uY0bDyB+44c5BLZ+e4LOZbaael15&#10;WXGYdF/8TT6WimKZQNqUzWVWM+GTW2gYJfeScGq0FtqSlWzyB6CPvnCIAACGo3olZE6XtWX/WC6V&#10;zGfMTCqT/2mzP/6SVmu4M0uQ7G3GJb+P6W+8FzCPsHFvCIaMzXR8AACGf3thYwCVVG5aVwqTf2+B&#10;Sy+Rw3CtPzaQLXH9MsOOxXNaJYmNrnSsF3WNKHXOCUuKSXhOAACGYHxwYciTYXaBVfiRm3b1SkuP&#10;5neAPo6OVHgSMk2M73jEJV2LxHl1F7GK/HoKCfKIKnvFAOKEyH3wYKqR0X59VQCQEH4+SXmOYn4T&#10;PeiMzn4EMfuLXn4GJUKKIn4cF/OJIX4lCoiGZX6oAaaDZ381X6mQlIZbVCKO04VkSMONI4SHPVSL&#10;joPOMZCKF4MwJVGIuYKmGEmHjYIiCxGE74EMAkeCRYBCXuSPdI4uU3qNuox4SDmMDYrhPOuKe4l2&#10;MU+JA4gtJVCHmIcAGL6GPoWyC5yDw4L7AsiBW4EZXi+Or5XAUtqM8JNHR72LOpD0PKKJno7YMSyI&#10;IIzuJRiGt4suGLyFP4iIC+OC0YSCAy+AooHEXZeOHp0kUliMWZnsR1OKm5bgPFKI+JQWMPSHcpGJ&#10;JP+F/47SGKOEe4q4C/2CGIWsA3+AEoJJWOykrVzpTgOhwl9rQx2fAGIKN+2cgmTKLAyaa2eNHx6Z&#10;CGokEQuYtmxpBOaSg3F2AACHAnteV9mh8GUGTQ6fGWbnQlCcamjgN1GZ9mr3K7GX220THx+WTm8R&#10;EZKVk3DUBdKPjXVIAACGtXxkVtuflGz1TDGcym5BQZiaIm+SNsWXuXEBK2CVlnJ5Hx6T5nPfEgWS&#10;03UdBp2NA3jaAACGc31GVe+dm3SrS2Oa2nVWQO6YOHYUNlaVyHbUKxyToXetHyKR0HiAEm2QcXk7&#10;B0yK3nvaAAaGMX4KVReb/Xw0SquZPnw6QFSWn3xQNd+ULHx8KvmR8Hy0Hy6QBnz3Es2OaX0yB+OJ&#10;En5ZAL+EyX8nVFWasIOXSgaX74LzP9CVS4JkNXaS1YHyKraQj4GWH1eOe4FKEziMrIDyCGuHl4Bp&#10;AVeDn4ATU7WZoIrRSX6W3Il/P2aUM4hINSeRt4c3KnaPb4ZGH0mNSIVsE5yLQYQJCOSGZ4IUAdKC&#10;sIDRUzuYu5HnSRiV+I/jPxWTS44ANPCQzIxMKl2OfYrDHy2MU4lEE+SKIoZ4CU2FeINmAjSB84Fn&#10;UsiYHpi0SLSVTpX7PtCSk5NrNN2QBpEWKnuNrI73H3CLdoxUE/eJQYhdCXCEt4RpAn+BYIGwTBmv&#10;ulwfQqOrxl6tORqoD2FZLyOku2QjJFOh92bqGE+gIml0DCyduWxkAqWU0HKeAACHUnxlS2as9GPh&#10;QgSpC2XgOJilYGf1LsqiD2ojJDefOmxPGJCdJW5QDNOacnC1A5WR13ZBAACG4n0/SsCqjGttQXOm&#10;rGzqOCii/25nLnyfsm/5JB+czHGOGMmagnMFDWOXkXTgBGOPS3lfAACGgn36SiiofnK9QO+kpnOn&#10;N7ug/3SeLkqdoHWQJBGar3aRGQGYNneDDeWVE3jaBRaNIXv6AACGMH6ZSZ+mxXnbQHyi7nosN1uf&#10;SXqILgOb6XrxJCCY1nteGTuWO3vNDlyS8HyhBbGLUX4hAACF7H8fSSalWYDNQBehgICANw+d1YBD&#10;LcaacoAYJACXVX/8GYWUhH/sDs2RIn/jBjWJ0X/nAI6ExH/sSMGkMYeJP8OgVYacNtOcpIXCLZ6Z&#10;OYUFI+aWF4RgGZaTLoPQDy6PqIKBBqaInYFVAQOD0YCUSG2jRY4KP36fZYx6NqCbrIsFLYaYOYm1&#10;I92VD4iLGYWSIYchD1qOeYSRBveHpoJ2AV+DEIDuSCiikJRHP0WeqJIWNnia5pAHLXKXao4oI9+U&#10;N4xiGZ6RPIm7D16NiYYpBxmG4INTAaeCe4EeqeZhcFksl45j11y3hSZmR2A4cndovmOdX0FrLGbS&#10;S0ptc2nBNkpvXGxNHjpv122gA2V6Q28GpsZdG2SxlMFf62cUgrdiwGlzcHFlj2vJXa1oTG3/SjVq&#10;2HABNdhs93G0HsptiXJ2BU13CnNno+NZX3AVkjBcgHFcgH1fqXKZbpZix3PhXDxlxnUbSTdokHYw&#10;NWxq4XcIHz9rnncoBvB013eNoTRWWXs+j8pZvHtsfm9dFnunbOlgdHvaWudjrnwaSE1mqHxGNQZp&#10;I3xBH5tqEnu0CFRzn3sxnr5T+IY5jZlXh4VXfIVbEISEa1VejIPDWcBh9oMCR3plGoJDNKhnt4Fi&#10;H+Vo2IAcCX9ymn4/nIlSHpEVi6NVzI8netNZc41NaeNdDouOWJxgjoneRstj1YgtNFpmj4ZqIB9n&#10;4IRhCnVxwoDFmqpQpZvoifpUaZjpeWZYJZYCaLFb15NAV6Jfb5CaRhtizI35NBploYtKIFFnHIhz&#10;CztxFILMmRdPh6asiJZTWaKWeDNXI56cZ7Za5JrSVtdejpcxRXJh+5OkM8Zk4pADIGtmhYvsC9hw&#10;i4Rml8dOurFfh21Sk6wpdzZWZKcVZuZaLqI9VjVd4p2dRP5hXJkdM2ZkTJSWIFZmD46dDFJwIIWl&#10;nM1o11jMi4pqrFw8ekBsil+qaLlucGMHVrBwWGY+Q+ZyMmk7MBNz4GvXGRh09G1DAc189XCamfBk&#10;n2PNiPFm12YleAFpE2iDZulrTGriVVxtfm0sQxdvlG9LL+1xaHEhGe9ydHINA4t6HXS/l0dhAW6k&#10;hpVjhG/2dfBmD3FEZShokHKkU/Vq/HP/QhdtRnU8L3RvOnZBGl9wXnabBQl4lHh5lM5eEXlChGBg&#10;0nmMdAxjiXnoY51mRXpEUr1o5nqzQUVrV3sULyFtZ3tMGs5urHsIBk53RXukkopbvYO0glteqIL/&#10;ckphjIJdYitkYoHUUbJnK4FSQIlpv4DXLtdr5YBAGyptT39TB192LX5MkIBZ644JgI5c84xXcLxf&#10;8Yq+YNpi5IlGUKplwofkP/RocIaFLp5qqYUdG3ZsOIN8CEB1RYB9jsZYdphRfwdbk5Web29eppMI&#10;X8RhrpCdT8lkoI5UP1pnYIwVLnJpqonSG7lrW4dQCPV0i4JAjVNXWqKIfcBahJ7Nblhdo5s1XuJg&#10;uZfSTxNju5SfPsJmipGDLi5o345gG99qsYpeCYRz+IOljB1WjKypfLFZvKfgbXJc4qM/Xihf/57g&#10;ToRjC5q+Pl5l5JbCLdhoP5K5G9JqNoy5CfRzhYS6j81wgVh9f6FxwFvTb3tzCV8uXyR0X2KETk11&#10;xGXAPK93NGjHKgN4sGtwE/56p2zhAGl/XXJFjS9sdmLnfT9uEmU4bWRvsWeXXWJxUWn8TO5y9GxV&#10;O8R0km6KKbN2GnB3FMF37HF+AgJ9d3YLisdo5W1LexlqyW6ja4FssW//W99ulXF1S9ZwbXLsOyBy&#10;NnRNKaNz0HV6FY91mHYCA2F71nlIiIVmC3dheRZoJnfGactqOXhAWnNsUHjDSrBuVXleOlNwPXnv&#10;KUtx4npbFgFzvnpVBIt6dHwIhnJjxYFKdz9mB4DBaDNoQYBPWSRqcH/6ScNsl3+zObFumX93KRZw&#10;R38jFnFyOX6GBYV5S35WhJZh+osYdZtkV4miZstmqohIV/Vo8ocUSNdrKYX7OTVtPYTqKPNu84PV&#10;FtJw/4KQBlN4VoA+gwJgipTWdDli+5JuZZ5lX5AnVvxnuo4QSA9qA4wgOLFsI4o/KNpt34hhFyZw&#10;BIX6Bvl3kYHGga9fb55+cxBh7JsfZKNkXJfnVjNmwpTpR3BpGJIeOCtrRY9xKKZtBIzFF1pvRIir&#10;B3129YL8gJReoKgNchphI6OxY9VjmJ+BVY5mBZuYRvRoY5fxN9dql5R0KFtsWpC5F1VuwIq6B+N2&#10;fIPtgtV4eFhLc8t5HluHZM950F7NVaV6lmIZRfh7d2VTNXx8gWhcI+Z902sFDzqAIGy3AACBBHRv&#10;gHh0k2IycaZ1jGR9Yux2jWbYVA53k2lERLt4qWunNKx5023rI617HG/lD/19W3EtAKyAYncrfkhx&#10;N2vxb7Fyb21dYS9zsG7IUp907XBYQ6N2LnHpM/p3dHNoI4Z4tXSyEKx7AHWAAe9+rXn7fEZuXHWg&#10;belvyHYlX65xMna4UXVynXdfQtJ0BXghM491YnjcI5x2oXlzEWh4/nm4AwJ9OXxfemdsIn8CbEBt&#10;sX6oXkRvOn5lUElwvn5CQftyP34zMvlzrn4uI2l05n4UEdd3Y33MA+h8An5geLlqYIhIashsB4cR&#10;XQNtpYX2TzpvPYUFQSpwy4QwMpVyQoNnI1pzdYKdEkN2D4GDBKZ7AYAId05o95F5aYpqr49gW/ds&#10;XI1pTl9uA4ukQHxvnooIMiZxG4h+I1VySYb9EqR0/ISBBT96MoFcdh1n35qRaIFpoZeSWxlrWJS6&#10;Ta9tB5IfP/JurY+5MbJwM41zIy9xXIsuEuN0KobdBbh5j4JpdR5nEaOLZ6Vo15+fWmJqkZvjTSBs&#10;RZhvP4lt8JU+MW1vepI6IvBwpI6cEudzmoioBhZ5EIM7dd6Ay1guaAmA0VtSWkCA6F6GTEKBHGHF&#10;PbmBe2T4LlKCJGf7HcGDXWqWCyCE0W0AAACB2naNc8Z9DWGTZiF9W2PbWJR9t2Y2St5+ImikPKl+&#10;q2sPLa1/ZG1aHbKAd29XC+6CAXFQAACCFnh6cdN50mrQZGZ6VmxMVw966G3MSZl7g29sO7F8LXET&#10;LRN89HKnHZ196XQBDJl/nnWAAK+BInqXcAB3K3PVYsd32nSBVa14iHVESIN5R3YLOuV6Cnb3LKJ6&#10;2XfWHaZ7s3iRDTt9nHmLAa1/oHyqbmJ05HzSYV11s3yvVHt2gnygR5d3VnyoOmh4K3zKLHF5Bnz3&#10;HeR5zn0PDeV76n1iAoN+XH5obOVzJoWQYA90CYScU2R06YPERrN1zIMSObF2roJ+LCB3h4H4Hd94&#10;PIFwDk16jYCfAzN9UX/Ya6VxyY42XvpyuYxxUnxzo4rMRfN0j4lXORl1eYgKK8J2UobSHep284Wm&#10;Dq55coM4A8B8eoEAapZwtZa8XhBxrJQhUbpynZGsRVxzjo9yOKN0fo1rK2B1XIuHHdZ18IlwDvN4&#10;loVEBDB70IHqabVv558eXU9w4ZuoURxx0phhROJyxZVgOE1zuJKgKyx0l5ANHaR1J4xjDwB3+obU&#10;BId7S4KgaQCJklgEXG2I7FsWT9+IX146QxCH/GFvNaSH2WSZJ0eIJmeSF6OJWGoVB7CIyG2nAACC&#10;j3haZyuF+mDsWsSFkGM3TmyFPWWVQd+FBmgINMOFAWp4Js6FTGzGF8SGN268CISF73HSAACCknn5&#10;ZXiC3mmqWUKCoWs9TR6CeWzTQMuCaW6GM/mCeXBBJmCCwnHlF9uDdHNJCTmDg3XdAACClHteY+OA&#10;THIwV92AMnMFS+6AIXPuP+CAKnTcM0mATHXlJgSAkXbkF/SBEXe4CdSBennCAIuBq3zrYnJ+M3qN&#10;Vpt+L3qmStt+NHrTPwJ+R3sYMtV+bXtpJdJ+rnvHGCt/BHwLCml/xn0hAVKAXX5vYS98XYLgVYV8&#10;bYI3Sfd8g4GmPlZ8p4E1MmZ814DZJfN9C4COGKV9RYBACwh+Wn/pAfZ/SX+wYB57CIsAVJd7HYmQ&#10;STp7N4g+Pc17XocXMgB7koYVJax7xYUqGMR73YQ/C2p9OIIqAnp+a4CyXzN59pL1U856EZDASJV6&#10;LI6wPUx6VYzTMZ96jIsoJVV6v4mgGLh6v4eKC658VIPyAuJ9u4F+Xm95Kpq+Uyd5RJfBSA55XpTx&#10;POV5hZJhMVZ5upAMJS156o3CGJR54YoUC8R7rYVOAzN9M4IcXHuTBleXUS6RlVqfRdyQSF28OjWP&#10;OmDrLdqOimQSIHOOeWb/EbyPf2l2BOCMBm6HAACDJnnXWu2PkWAOT8eOUGJjRKSNMmTLOTmMRWdI&#10;LSqLpGnBICqLfWwREg2MIG4JBbqJKHKPAACC+Xs2WXyMkWhZToCLdGoKQ42KdWu7OFeJpW2HLI6J&#10;Dm9WH+mI1HEKElGJJnJ+BnSGtXZ5AACC0nxkWCWKEXBqTVKJD3FuQo2IInKCN5yHX3OXLAiG0HTB&#10;H7WGhHXdEpCGkXbQBxSEpXoCAACCsn1kVuqH/3hMTEKHDXijQaeGMXkJNuOFdXmEK7CE33oGH5+E&#10;g3qPEuKEV3sCB6mC63zxAFaCBX51Vc+GRIALS1CFXX+yQOSEh39tNkuD0n9FK0iDPn8vH8SCwX8k&#10;E1WCbn8WCDaBfH9dAPCA6X+PVQCE4IfOSp+EAoa6QFODMoXANd+CgYToKxOB64QqH+aBW4N/FAGA&#10;24KoCM2AUoFNAWyABYBxVDmD1Y83SfWC8Y1oP9qCF4u5NayBXIo5KwuAwojlH7aAPoe1E/9/pIWJ&#10;CRJ/Z4LeAc5/UYEkU5ODDJZuSWmCI5PpP2uBQ5GONViAgY9rKtJ/441/H55/V4tcE+t+tofDCS5+&#10;tYQRAht+xYFsUDyc7FbiRkCamlnqPDqYfF0JMdKWtmA+JpmVcGNqGiiVA2ZSDSiUgWlNAsCOtG+H&#10;AACDoXsQTvqZhV7+RR2XW2FmOz6VYmPfMQuTs2ZuJhuSb2j1GhGR2GtKDZmQ+m3EA5yLz3NuAACD&#10;TXw7Tc6WkWbnRBKUg2i+Ol6SnmqTMFqRBGx7JauPv25iGfuPBHAlDfmN2XIbBFiJVHcdAACDBX07&#10;TLmUFW6QQyCSG2/KOZGQRXERL8+OrHJPJVCNaXObGfCMi3TSDlCLInZHBPqHPXo4AACCyH4VS76S&#10;BXYHQkqQFnahONyOTHdFL0CMtnf0JR2LX3ilGfKKaXlVDqKI0XpOBYaFfXzLAACClX7LSt2QWH1U&#10;QYyObX1LOEWMo31QLsaLDn1nJMuJsX2LGheIjn23Dv+G5H4gBgOEC37sABmCP39zSiOO+IR4QO+N&#10;D4PIN8uLQ4MsLmqJrIKsJH+IUIJCGf+HGoHpD1OFWIFFBnGC4oCjAI+BV4A8SZGN2It2QHSL8ooc&#10;N2mKJIjdLiaIi4fDJFyHKYbKGdeF8oXSD46EIYPABtGB9YH+AOyAn4CfSQuNB5IoQAWLFpAlNx2J&#10;Oo5FLg+Hk4yVJHeGJ4sSGhyE5YjzD6KDJ4WzBvSBPYMMATSAEIDQQ9yntlXaO0qkYFj4MpOhV1wq&#10;KVKey19tHxSc8WKbE3CcOGVwCP2YjGmNAM+Q6XC/AACECXwYQuikVl2bOm2hHWArMdaeMWLHKMWb&#10;sWVxHs2Zy2gHE5OYz2pZCYiU5W3sAa2OAnSCAACDlH0WQgWhZ2UkOaKeRWc1MTSbYWk9KEmY72tM&#10;Ho+W+21PE7GVxW8eCgCRqHInAmuLhnfHAACDMH3xQTae5WxtOO2b1G3uMJiY/m91J/GWgXDpHmGU&#10;hXJbE9STG3OsCmuO4XY0Aw6Ja3qAAACC236qQH6cyXOAOFGZwHRuMBSW9HVeJ4mUeHZOHlqSWncz&#10;E/6Qy3gKCs6MkHoTA5yHqXy/AACCk39FP92bB3poN8mYA3q+L6uVNXsZJzOSuXt7HiOQknveFECO&#10;x3xBCy+KpH1wBBaGNH6ZAACCWX/GP1aZmIEdN1iWlYDXL1aTw4CeJveRQ4B0HfiPF4BVFEWNMYBB&#10;C4OJFoAkBH6FB4AWAACCKYAAPuaYc4eYNvuVb4a4LxCSl4XrJs+QDoU2HeON2oSaFCeL8IOrC6WH&#10;2oJHBMmEGIFEAC2BuIAePoqXj43QNq+Uh4xZLtiRpor8Jq+PFInCHd2M1oiMFD2K3IZcC6iG4YPy&#10;BOmDXYIuAHGBJ4BNnM9bDlLpi6pd1lb+enlgrFsLaQRjj174VwNmY2KwRDZo+2YcMFpq+GkWGTls&#10;E2qoAaJ9Pm2dmalVvV5TiN5ZBWFIeBNcVmQ3Zwtfo2cdVX5i2GncQzJlxGxfL/1oA26JGfBppm+c&#10;A3h6InIAlsBREmmShk9Uv2t0deFYeW1JZTtcKW8lVBpfsnDvQkNi7HKNL6RlanPjGoRnpXRkBQx3&#10;eHYslAxNMHSIg+pRNXVYc9hVMnY1Y5pZNncFUtFdDHfbQWdghXiXL05jPHkcGvpmDHkBBmN1NHnb&#10;kZBKCH9DgbtOTn8McfVSj37iYg1WwX7JUbha2H6oQKFeiX6DLwBhcX43G1pkyX11B4NzTXzxj1VH&#10;fYnUf8dL9YiacEpQZodzYKRUyIZkUJxZA4VfQAFc54RTLsBf+oMzG6ZjyoHBCHFxvH9+jXFFaZRS&#10;fiBKCZIQbuROn4/mX3pTJ43eT6lXh4vuP1lbjYn/Loxey4gEG+ljAYXVCTBweYGKi9lDx561fL1I&#10;hZtlbbdNOJgzXodR3JUuTuVWWJJPPrRad4+BLj9d04ylHA5iaolACcdvmYMpioVCj6j0e5VHYaSO&#10;bL9MJqBMXb9Q3pxHTktVbph4PkdZopTKLeJdCpEZG/5iAoviCjxvL4RskIxiPFLJgHVkelbAcFdm&#10;xVqzX/VpIF6RTwVremJEPUZttGWyKnBvkWixFC9yVWpGADp/nm9MjaldA120fdtfu2CYbhxie2OA&#10;Xi5lPGZmTb5n8mkwPIlqeGvHKmRshm4JFTVvmm8yAeh8yHN3ivlYdGhpe3xbjmpNbAtesmwrXG5h&#10;zm4XTFpkz2/5O45nlnG1KfVpznMuFcFtb3PYA1h6WHc/iHtUp3LYeUZYE3O8aihbdnSwWute4HWg&#10;SyliJnacOsZlI3eEKbBngXg6Fkprp3hZBJJ4R3p1hjBRjH0Pd0FVNXz8aGpY13z7WXxca30OSilf&#10;6n0iOhVjF303KXNlmH0qFrxqOnyzBZh2i30mhCFPCIcedXVS34YYZuNWrYUoWDNabYRVSSdeDoOT&#10;OYxhZYLQKUdkBoH+FxtpFYDnBnF1HH9fgmJM+ZEYc+9Q9I8ZZZtU5I02VyRYyIt6SE1cionbOPhf&#10;/4hEKSZiv4anF25oLIS5ByBz9oEogOlLWZr0cqlPb5f3ZIlTeZUbVklXdpJzR59bVI/1OGVe342O&#10;KOlhtosjF6BnfYfAB6pzDIKSf69KIKSpcZtOR6CnY6hSYpzOVZZWcpk2RxdaYpXZOAld/5KhKJdg&#10;4I9fF5hnDIoSCBVyi4OshFhpp1KtdVJrVlaHZkxtFVpjVwdu6V41RzFwzGHlNoFysGVWJK50e2hV&#10;D5Z4U2ogAACAAHG6gbNkml0Ecutmv1/dZDBo7GLAVUFrHmWlRdBtT2h2NZhvbWsaJGhxSW1lEF11&#10;oG7IAIp/F3Tif0JgFGdLcL1il2kxYkplImsVU71nq20PRLtqJG8GNPxsenDdJGhucXJyETNzR3NY&#10;Adx823gufPdcXXE2brNfLHIuYI5h83M5UlFkwXRHQ5Vnd3VmNDJp+HZ2JBhsAXdVEbBxbne4Avt6&#10;9nr7et1ZT3rqbNtcV3r8XvZfWHsiUQNiTHthQq9lM3unM5hn23vxI+9p9nwcEi1v5Hv1A+x5X31U&#10;ePpW1IR5azZaBYOmXZJdLYLtT9hgSoJVQcdjToHSMydmFYFTI9hoRIDKEpluooAHBLN4Dn9Ed2BU&#10;yY3uadJYHIwzXGlbY4qWTuVeoIkkQQRhwYfUMqdkoIaRI8lm4YVOEvltnoNtBVN3AIDTdgdTLJdE&#10;aKpWlpSbW3JZ9JIWTiJdSI/IQGtggY2pMiZjdIulI5tlxImlEzZs2YYbBdF2KoIPdOdR86BvZ7RV&#10;a5zSWqhY2JliTYRcPJY2P/dfhpNIMdliiJCEI1Vk5o1/EzhsXIgmBjR1hIMEeCFxWlKfajRyeFZc&#10;XEtzqVogTh90913jP1t2ZmGLL7F3+GT2Hs95v2foC419iWpYAACAAHQrdblsc1x1aAJt/l9EWllv&#10;lmIfTHtxOmUEPhNy7WfaLtt0qmqFHpt2ZmzTDE56z27YAACAAHaPc35oImYcZgFqA2gPWJRr8Gn/&#10;SwNt3mwMPPVvy24VLilxr3ACHntzZ3GpDP54fnM3AJF/C3j+cW9kZ2+kZC1mkXC3VwdouHHVSdZq&#10;5nMAPCRtCnRALcJvEXVxHp9wzXZxDbh2gXd1AZp9THtwb4VhaXjYYn5jxnkSVZlmHnlhSKZocXnK&#10;O09qvHpALS9s33q6HnRumnsVDil073uVAnd71X18bc1e9oHlYQFheYFLVFhj9IDLR5hmaYBtOn9o&#10;zYAmLNRrBH/nHm9sz3+eDpdzon9JAy96n38tbFhc84rXX8BfkoljU01iKYgPRr9kuYbnOdRnNoXi&#10;LGlpfoTsHnVrYoP8Dvpyk4JEA8J5poCJax5bWZOlXrReDZFVUnBgt48pRhRjWo01OU9l64txK/do&#10;Q4nLHlRqSogjDztxxISeBDZ44YGcahlaIpxHXddc4JkUUbxflpYPRYliR5NPOOxk5ZDNK7lnSY53&#10;Hhlpd4uAD0VxOoZpBJF4SIJya+N5YlKXXx156VY7UlZ6ilnpRUV7U12cN458UWE4KN59m2SWGNt/&#10;dWduCBOCBmruAACAAHZJabd0pFvuXSB1j163UJR2jWGOQ8t3oWRzNm1412dLKC56Omn2GM976Ww7&#10;CNp/Q29JAACAAHhTZ7Jwd2UVW1Bxr2cWTv1y+WkVQnR0UGsuNWZ1tW1IJ4t3L29CGLt4vXDwCYF8&#10;7XOFAACAAHoTZdBs8237WaNuam8wTYpv4nB4QVZxa3G/NJNy93MiJxl0g3RwGMx2BnWJCh9683ec&#10;AGd/UnvVZCBp63bRWCtrkXc9TE5tOXe6QGFu43hJNBdwkHjpJutyMHmNGRZzxnoPCsV5Rnt4ATV9&#10;9n2fYpRngX9eVtVpR38CSzVrC36+P3ps036aM1tuln6NJppwPX6IGRVx+H52Cyp38n64Ad582H8Z&#10;YUVlhIfMVbZnZIanSkdpP4WfPrdrHYTBMsBs84QDJj1uooNYGSZwhYKxC4p224FSAmZ78YBJYCtj&#10;85AUVMZl444iSYNnzYxUPiBpuYq5MkxrnYlNJdttWIf/GRZvbYZ1C892BINfAtJ7O4E5Xz9ivpgr&#10;VABktpVqSORmqZLUPahonpB/MfhqjI5lJatsTYx1GOZun4leC991b4TxAyZ6rYH0X7GBz1J2VB6B&#10;t1YHSIKBwVmlPIuCA11LL9mCk2DaIhaDn2QmEuCFmWbbBSOF0mvQAACAAHgYXcB9PFtSUld9e14d&#10;Ru992GD1Ozx+WmPcLuB/FWa1IY2AJWlcEwCB0GuQBe6DCHAHAACAAHnUW/F5MmP9ULh5tmYTRYZ6&#10;U2gmOg97DWpQLgF762x4IRF9AG58Exd+jnAqBpqAqXQhAACAAHtSWkJ1yGxnTzp2gm3ERD13R28v&#10;ORJ4KnCZLUN5JnIVIK16PXN7EzJ72nSlBzB+rHgUAACAAHyWWLhy7HSiTeRzy3VIQxp0tXX9OCR1&#10;sHbFLMl2uneQIHl31HheE295l3kDB8B9AHt6ACF/yH28V2FwdXzOTL9xc3y7QityeHy6N25zjXzS&#10;LE10qnz5IIl1vn0qE9h3q31ICEx7mn5IAL9+vX8IVjlufYS+S8Jvj4PuQWVwpYM3NtxxyYKjK9py&#10;9oIrID50D4HEE/p2LoFQCKp6foCNAT595oASVUBs+IyDSvBuFYr2QLpvNImJNlhwYYhJK3hxlocw&#10;H+pysoY3E/V1EYSXCO15oYJXAaN9PIDlVG5rw5QUSkFs5pHJQC9uCo+mNfFvPI27KzJwd4wFH8Zx&#10;lYpPE9Z0P4ceCQd5AoO3AfF8uIFQU8KKvlIGSWiJ8VWQPvmJVFknNBmJBlzHKGSJJmBOG3qJ/GOF&#10;DbyK2maXAr6I8mzbAACAPHmWUguGTlpyR9eFzl1JPZeFeWAsMvaFXmMcJ5SFm2X6GxuGYGiaDgCH&#10;A2s0A4uGInDyAACACHsTUHKCY2KrRmeCHmThPFyB/WcSMfOCEWlSJtyCY2uLGseDGm2WDjmDw2+0&#10;BDqDvXTtAACAAHxZTvd/DWqlRRl+9mwyOzt++G3KMR5/KG9aJkB/j3DyGoSANnJtDm2BDnQQBNGB&#10;uXiHAACAAH1vTZ58RnJsQ/B8TXNSOj58bHRCMFB8rHU8JdV9F3YzGll9sXciDqd+0HhNBVeAC3uD&#10;AACAAH5YTG15/noPQu16FnpNOWx6Q3qYL6F6k3r1JVR7AXtaGmB7f3u9DvR88HxrBc9+pX33AACA&#10;AH8YS3B324GcQhZ4EIErOL94VIDMLyF4uICHJQN5NIBSGm15rIApD317XYAABlV9fn/tAEp/g3/l&#10;Sph2XojnQWN2lYfEOD522Ia7LuF3O4XWJPN3uYUSGj94N4RnD4J6N4LgBpd8m4GAAKh+44BySeF1&#10;J4/3QMp1Yo4oN8d1pox7Lop2Cor8JLt2iompGip3BYgED3V5V4UaBrd784K4APJ+aICjR/+UlVEn&#10;PumS5lS6NaaRfFhYK9GQg1v7IQKQKF98FNGQ1WKYCW6PB2awALyLe23/AACAz3rPRoSQSVksPY6O&#10;21wfNHWNrl8aKtyM22IbIF6MjGUBFKKNC2eWCdCLPWs3AYuIqXH7AACAdnwYRSOMfGD/PE+LQWNi&#10;M2qKOWW8KgOJi2gbH9CJQmpoFHuJmmx4CiSIBG+eAj2GQXXAAACAKX0yQ92JOGiTOzCII2pdMnGH&#10;OmwsKVqGl23qH1uGV2+iFGOGi3ExCnOFUXPfAteEOXjuAACAAH4hQrWGcW/0OjSFdnElMZuEpXJZ&#10;KKuEEHONHxWDwnS0FFyD2nXECr+DEnf9A12ChnuPAACAAH7qQauEDXcqOVSDJXfBMOmCYnheKB2B&#10;23kBHrSBj3mjFISBeHo9Cx+BL3vcA9qBHX24AACAAH+QQNCCFn47OJyBPH4zMFqAgX42J7SAAH5J&#10;Hml/uX5kFHl/j36DC4N/pn8CBE5/9n90AACAAIAAQCyAooUwOBJ/zISCL+x/EYPnJ2p+joNkHkt+&#10;P4L1FF5+GYJxC+F+cYF7BL9/CIDRAACAAIAAP49/cYvIN5Z+kIp6L6t9wYlHJ319LYg2Hqd81IdF&#10;FPB8q4WgDAd9eYN6BON+VoHpACB/yoAWPAmfG0/uNFmcZlOaLHCaFFdPI96YXFsFGiaXfl6RD0KX&#10;LmHyBmSSlWcqAACMeW+jAACBS3vYOs2a3FekMzaYYVrCK2+WQl3jIxSUqGEDGayTxmP6D0OTLWbg&#10;BteOzGuUAByKznMGAACA03z0OaOXIF8fMiaUz2HBKpCSymRTImCRTmbZGT+QZWlCD0GPjGutBzmL&#10;k2/dAMuIYHZtAACAa33oOJST5WZWMTeRtWhuKb2PzWqCIdyOT2xzGOqNZG5PD0iMVHBFB5CI33P4&#10;AWKGU3lAAACAE364N6ORIm1XMGmPCG7hKQ2NNnBiIUuLwXHUGMaKt3MqD1yJg3SsB+KGnnfrAeWE&#10;m3uVAACAAH9mNs+OzXQtL7aMw3UlKH+K+HYXINWJiXcBGHWIeXfbD4qHEnjxCDOEvnthAlWDL32A&#10;AACAAH/1Nh6M3XrULyGK33s2KA2JFnubIH+HqHv/GDKGlXxdD4GFIn0HCHuDOn4pArWCCX8LAACA&#10;AIAANYqLTIFELqWJVIETJ66HiYDsIESGFYDNGA2E/IC3D1qDnoCLCJWCC4BfAvqBIIBFAACAAIAA&#10;NRCKEodyLj+IGYa1J2GGSIYIIBWEzIVtF/6DqoTCD2mCYYNOCJWBIoIbAxiAcIE6AACAAIAAkDJT&#10;/kzKgC5XGVFfcCVaSlXrX9pdkVpaTwBgxV6SPVBjm2J2KodlcGXcFDpqKGelACR/w2xrjQZNZlgd&#10;fWRRGVuWbcdU4F8LXe5YqGJ4TYtcUmW8PF9fjmi/KkRhrGtdFSFni2y7Aet8wXDRihdHdWM6etVL&#10;qGWna5tP8GgIXChUN2pxTDNYS2zIO4Bb5m7rKf9eT3C/FdxlaXGfA3N6LHUCh11CXG4AeHFHBG9j&#10;aZdLqHDUWpFQXHI5SvVU1nOiOrFYwnTsKbtbcnX6FnBjuXZPBL93+3i5hNw+EHh/dkNDFnjjZ7lI&#10;HHlWWQtNFHnbSehR53pWOfdWHnrHKXtZKXsPFuliZHrQBdV2JHvWgpo6eILIdE8/zYIzZhRFHYGy&#10;V6lKX4FJSNNPaYDpOWNT6YCAKUlXY4ABF0lhWn8lBrt0n35pgK83boz2cqg9B4thZLNCmInnVoZI&#10;F4iPR+ZNWIdOOMJSC4YOKSBWAYTCF5xghYM7B3RzZoB6fxE09Zb+cUY6x5RjY4tAjJHqVZpGPI+g&#10;RylLq418OCFQgotpKNlU7olPF81f64abCAdyb4IdfbgzB6DQcB85BZ0pYpg+85mrVNhEyJZtRpZK&#10;WpNoN7tPUZCEKIBUHI2lF8Nfj4kxCHhxr4NihLta+EzrdcpdkFFiZs9gP1XTV4VjB1osR6FlzF5V&#10;NtxoV2IxJO9qLGWLD65wtWeDAACAAG7xgdJUcVfBcy9XnVspZJZa3F6TVcVeIWH5RmVhWGU/NjFk&#10;QGhKJP9mTWrxEMBt92x5AIV/H3JifxtOmmJVcMlSRGTCYoJWAGcoVANZvWmZRQFdUmv9NTpgiW40&#10;JJtiynAdEVtrz3EtAep8xHY0fJZJkmyYbpBNrG4LYJ5Rv2+PUoRV4HELQ9ZZ03KQNHpdT3P7JGRf&#10;+3UsEfRqAnW7Axl6w3l0ekVFUXaWbIpJwncbXuJOL3exURhSkHhaQt9W0nj/M9JakHmfJDRdxnoY&#10;EnVojnofBBd5FnwteC9BvYBjar1Gdn/9XV9LKX+tT9RPzn94QeFURH9QM1RYP38kJBRcCn7lEuJn&#10;YX5bBOl3s35tdmk+tooSaThDrIi8XBtImoeCTstNeIZtQQtSIoVzMsZWS4R9I/1aroODE0FmboIp&#10;BZJ2lYA8dOs8PZOYZ/JBZZFNWw5Gg48lTfdLj40tQGRQZYtfMjdUromnI8ZZp4ftE35lu4UqBhh1&#10;tIGqc6w6TZzmZuU/m5mhWjFE3ZaGTUpKDZOsP+NPBZEMMeFTa46RI3lY5IwOE31lUYd1Bn91BILG&#10;eU1iKE0Da25kOFFeXYVmYVW3T0lorFn/QGRrCF4eMJFtUmHxH35vPmU+C9h2Y2fHAACAAHGBdqBb&#10;yldHaQBeblqjW2BhI14FTXtj42FkPv5momSpL6hpMWe2H0NrOGpZDKFzu2x4AACAAHRhdCZV8mFy&#10;ZsZZEmPfWXNcP2ZHS/FfcWjAPehiimsvLxBlYW12H1Jn0W9uDXlxaHEOAJN/B3dAcdFRAGsyZLRU&#10;iGy3V61YCW5NSoFbl2/gPL5fA3F/LkdiEXMHHwplH3RTDfpvm3V3Aal9MXoXb69MyXSzYtdQonVa&#10;VhNUdnYRSTBYP3beO91b8HerLbNfNXh2Huti93kbDntuGHm6ApJ7p3x5bcNJOn4EYTBNVH3PVLFR&#10;Z32wSAhVb32uOvdZUH27LUpcxH3IHt9hPn3EDups3H3LA1N6Yn5xbCFGNYc1X8pKhoYgU4pOz4Un&#10;RxlTC4RTOjhXG4OdLM9atoLvHtlf4YJAD0tr3IEqA+15XYAFasFDvJA7XqFIOY5CUpZMrYxrRltR&#10;FIrFOaRVTIlKLFBZBIfoHrFe34aMD4xrHIPSBGh4joFGaZpBy5kJXapGZ5YmUc9K+5NuRcJPg5D3&#10;OTZT2o66LApXq4ymHnBeJYpPD5RqpYXaBMd37YI/bdNpmk0aYQlrIFFYVDJsw1WZRv5uk1nOORNw&#10;i13dKiZym2GiGd10vGTTCHF7W2hTAACAAHPxa15jX1beXsdldFovUi5nnV2HRUZp22DiN7tsKmQk&#10;KUhubmcvGa1w2WnHCTF4sGzcAACAAHZtaRddumBsXLVgRGLkUFpi3GVVQ79lf2fbNpJoGWpVKJFq&#10;j2ypGZRtlW6mCd92aXFDAACAAHiPZvlYvGnQWtJbqmttTr1elG0SQothjG68NbxkcnBzKCtnGHIT&#10;GcNq13N0CpZ0c3WHAGl/T3qlZQFUknLUWRtXy3OgTUdbAHR8QVFeMHVsNOVhUHZhJ5hkHXdSGZ5o&#10;vHgaCwhy7HmvAT995Hy7Yz5RCXurV5dUfXurTANX63u/QEJbU3vwNBRenHwxJ0JhinxzGaNm/3yj&#10;C3dxpX1hAfF8uX50Yb5OCIRfVlFRrYOPSvhVSoLYP2tY4YJHM2pcU4HSJtpfZIFoGbFlm4D/C9lw&#10;moBYAn97yH/WYHpLkIznVUFPW4tDShtTHom/PsJW2ohsMuhacIdCJmpduYYzGZZkmIUdDBxv0IKw&#10;AvB7CYDvX2xJnpU1VGFNg5K6SWlRYpBoPjtVOo5TMopY6ox3JjJccorGGWBj44hrDCtvTYR8A0d6&#10;dYHJYkdxW00oVplyU1FMStdzb1V1Pqp0x1mXMbR2YF2WI6V4RGFFFBB6+WRKBX1/qWkpAACAAHYR&#10;YAdrR1ZuVIRsxVm5SPhuYF0KPRRwG2BhMHtx/mOfIuV0AmajFAV3LGkhBj589W2NAACAAHgyXe1l&#10;x199UppnsWICR0hptGR+O6RrymcNL2Bt7WmSIjZwEGvrE/N0Am3fBuF6rXHTAACAAHoHW/lg+2hF&#10;UNpjQWoBRcBlimvLOnln5m2OLoJqRG9hIb9sfnEWFAtxVXKCB3x4vXX0AACAAHuVWjNcwHDxT09f&#10;TXHrRHRh3HLxOXVkbnQCLgJm/XUbIZJpWXYuFF5vCHcQCBx3FXnTABp/1Hz0WJVZP3lOTe5b/3mJ&#10;Q1VewHnWOIhhhHo7LUBkNnquIUJmwnsiFGRtSnt8CIF1yX0XAL5+v353VzdWQYGHTMVZL4ECQmJc&#10;GYCUN8NfBYBGLKNh2YARIOVkvX/oFH1r3H+8CN90uH+xAUJ94H+tVg5TzImUS85W24hLQZtZ5Ycf&#10;Nytc8IYfLC9f4IVEIINjM4SDFHFq04N6CSNz5YG/Aap9MICjVRZR2pFlSwJU/o9XQPpYH41uNrNb&#10;QYu+K95eRopBIFdh/IjqFEVqHoZeCTdzWINVAft8p4FXVrt5fU0OTDJ53FEgQYp6bVU3NmN7TVlJ&#10;Klx8jl02HRx+VWDJDriA+GP8AvuDUGo5AACAAHfgVKtzlFXaSkd0cFkmP9B1dVx3NO52rV/NKUJ4&#10;KWMIHHx5+mX+DtJ9NGi7A72Alm57AACAAHm1Ur9uNl5xSIVvdmEJPkVw2GOXM6ByYmYzKEd0EGjC&#10;G+116mscDuV6C21fBGN+RnKhAACAAHtIUPNphma+RuprGWihPN1sumqMMoxugGxtJ3VwXW5VG31y&#10;RHAZDv53bHHjBPN8VnahAACAAHyeT1Bldm7XRX5nRnAJO6VpI3FDMYlrEnKIJvNtCnPIG0VvOnT7&#10;Dzl1NHZHBX56sXoPAACAAH29Td1h5HbaRENj5ndbOqZl8nfnMMZoDHiDJmtqJXklG1VssXnHD5pz&#10;THqPBgN5T3zhAACAAH6pTJ9e6H6gQzlhEX5sOdhjPn5LMC9len5CJfJnsH5NGwRqy35gD7px236c&#10;Bl14On8rADN/qX+LS5FcdYY0Qlheu4VNOSNhA4R/L6VjWIPSJYtloYNGGqlpW4LQD7RwzIHmBp13&#10;Y4D6AJV/BYBjSq9ag42NQZ5c24vyOJFfNIp4LzhhmYksJUBj8YgNGoRoMIbiD5lwCYRwBrd2zYJe&#10;AOB+hYCXS2WCGUyZQgWBzFCkOHaBwlS1LlGCI1jAIy6DDVyfFqWEymATClaF4WQXAOyGUWtlAACA&#10;AHleSYN8VlT1QEN8fVhNNuF83VupLP59il8GIjR+oGJAFimATWUlCo2CKGi9Aa+Dk2+JAACAAHr0&#10;R8B3GV0bPqV3nF/TNXp4TGJ9K9B5QWUuIVh6e2fJFbt8IGogCrt/Am1IAlWBPnOUAACAAHxQRhxy&#10;fWT7PS9zS2cNNDF0NmkkKtx1WmspIKF2t20nFWZ4nm73Cuh8ZXGvAuR/SHc/AACAAH14RJ1ufWyj&#10;O+RvgW4UMxVwoW+IKe9x53D9ICVzUXJjFTN1u3OwCx96NnX2A2V9o3pHAACAAH5wQ0ZrCHQjOsJs&#10;NXTzMiptd3XKKS5u3naoH5JwWXeEFT1zRnhRC2x4XHofA9t8Q3zDAACAAH89Qi5n9nuSOdVpTnu8&#10;MWpqtXvwKJtsO3wyHzhtynx6FTNxX3zGC9J2z325BE57H37AAACAAH/iQTplg4K4OQ9m74I6MN1o&#10;ZoHOKFJp+4F6HxVrp4E7FPZv9oELC9N1uoCfBIx6RYBZAACAAIAAQG1jjomgOGZlCoh/MFlmjYd5&#10;J+9oLYaVHtJqBYXTFNlu0oSmC8N07YLeBKl5p4GWAACAAIAAQCmLYEuwN/2KSU/HL46JjVPgJmmJ&#10;YVfuHByJ9VvEEHeLR19ABsKJ42R9AACHfm0iAACAAHqZPnGFwFOlNmKFE1cbLhyEt1qQJTaEy13+&#10;G0OFe2E8EC2Gi2RDBxGGM2kNAACGBnCqAACAAHv6PNWAoVtkNOaASF5MLNiAL2EhJCeAgWPvGoeB&#10;RGaaD++CYGkqB1SDE21/AKaDrXSFAACAAH0qO1d8GGLfM5F8AmUxK6p8H2eAI1N8kGmxGex9amvL&#10;D8R+7W3pB5SAdnHLATaBs3fHAACAAH4sOft4HmokMmZ4OWvjKql4hW2bInx5E29IGYp553DaD6x8&#10;FHKDB9F+SnX2AbKAC3p4AACAAH8EOMV0rXE+MWB07HJpKdZ1VXOSIc11/HSzGQt22nXFD7h5sHcB&#10;CBd8d3nkAiF+q3yuAACAAH+3N8Bxs3gzMIZyEnjHKSpyknleIUlzTHn1GJ50Z3qHD5h33HtYCF56&#10;+n0WAoR9i35zAACAAIAANu9vJn8HL9Zvo38AKJ1wO38CIONxBX8PGGRycX8iD2x2eH9XCI9503+c&#10;Ath8pX/YAACAAIAANjZtLYWIL0VtsITtKEJuRoRiIMpvEIPsGIVwwYOGD691JYKBCJ549IGaAvl8&#10;AIDzAACAAIAANJmVuEpFLb2Tpk5/JoCSFVK0HmKRS1bPFOSRj1qcC0OQf17tA8mNNGUpAACHLW9i&#10;AACAAHuiMwiQO1HZLEeOiFWGJTCNTVkmHVCMtlywFC6NAl/zCyqLr2PiBCqJkGmjAACFs3LSAACA&#10;AHzYMY6LPVk2KuiJ2FxlJAyI0V93HF2IbmJuE5GItmUtCxSHnWi2BH6GeW39AACEcXXhAACAAH3i&#10;MDGGyGBSKbGFoGL5IvSEzWWRG6WEdWf7ExWEv2o3CwmEOm1bBMmD4XIuAACDZXhoAACAAH7ELviC&#10;1mc5KKOB2mlaIgqBMmtmGt6A9G1VEtGBH28cCwmBa3HWBQ6BuHY6AEiCEnqpAACAAH+BLeR/YG35&#10;J7h+iW+QIUx9+XEXGjx90HKEEl9+MHPbCyB/E3YxBVJ/63nAALCAsnygAACAAIAALPx8ZHSPJvN7&#10;q3WbILF7LnacGcZ7D3eKEgt713hxCw59QnpnBYx+eHySAQd/lX4zAACAAIAALDp55Hr0JlF5Qnt0&#10;IDJ40XvyGW94tnxlEdZ59nzhCup73H32BaN9XH7PAUd+tX9zAACAAIAAK5l33YEcJct3SYEXH8t2&#10;3YEWGSl2xoEVEbV4eYD3Cux6toC8BaJ8h4COAWZ+EIBsAACAAIAAAAD//wAA//8AAP//AABtZnQy&#10;AAAAAAQDCQAAAQAAAAAAAAAAAAAAAAAAAAEAAAAAAAAAAAAAAAAAAAABAAABAAACAAAA0wGnAnoD&#10;TgQiBPYFywafB3UISgkgCfcKzgujDHgNTA4iDvcPzhClEXwSVBMuFAgU4xW/FpsXdRhQGSwaCBrk&#10;G8IcoB1+Hl0fPSAeIP8h4CLCI6QkhyVqJk4nMigXKP0p4yrKK7Ismi2DLm0vVjA9MSUyDjL3M+E0&#10;yzW3NqM3kDh9OWs6WjtJPDk9Jj4UPwI/8UDhQdJCw0O1RKhFnEaQR4ZIfElySmdLW0xQTUVOO08y&#10;UCpRI1IcUxdUElUOVgxXCVgIWQRZ/1r7W/hc9l30XvRf9GD2Yfhi+2P/ZQRmCmcRaBVpGGobax9s&#10;JG0qbjBvOHBAcUpyVHNfdGt1d3aFd5N4nHmmerB7u3zGfdN+4H/ugP2CDIMchC2FPoZRh2OId4mH&#10;ipWLpIyzjcOO04/kkPaSCJMblC6VQZZWl2uYgJmWmqybwZzQneCe8KAAoRGiIqM0pEalWKZrp36o&#10;kamlqrmrzazirfevDLAhsTWySLNctHC1hbaZt664w7nYuu68BL0avjC/R8BdwXTCjMOjxLvF08br&#10;x/7JEMoiyzXMSM1bzm7PgtCW0arSv9PV1OvWAtcZ2DDZSNph23rclN2u3snf5eEA4hTjI+Qy5ULm&#10;Uudk6IDpnOq469Xs8e4O7yzwSvFp8onzqvTM9e33Dvgu+U76bfuK/Kf9w/7g//8AAADIAZACVwMf&#10;A+gEsQV6BkUHDwfbCKcJdApCCwoL0gybDWUOLw76D8YQkxFgEi8S/xPQFKEVcRZBFxAX4RiyGYUa&#10;WBssHAEc1h2tHoQfXCA1IQ0h5yLAI5skdyVTJjEnDyfuKM4pryqRK3QsVS00LhQu9S/XMLoxnjKD&#10;M2g0TzU2Nh83CDfzONs5wjqpO5I8fD1nPlM/QEAuQR1CDUL+Q/FE5EXVRsVHtUimSZlKjUuCTHhN&#10;b05oT2JQXVFZUlZTVFRNVUdWQlc+WDtZOlo6WzxcP11DXkhfT2BXYWBiZ2NqZG9ldWZ9Z4Voj2ma&#10;aqdrtWzEbdRu5m/5cQ1yIHMtdDx1TXZed3F4hHmZeq97xnzfffh/E4AugUuCaYOChJmFsIbJh+KI&#10;/YoYizSMUY1vjo6PrpDOke+TEpQ0lViWdJeOmKmZxJrgm/ydGZ43n1WgdKGTorKj0qTyphOnNKhW&#10;qXiqmau4rNit+K8XsDixWLJ4s5m0urXbtvy4Hbk/umC7gryjvcW+58AIwSrCTMNnxIDFmcazx8zI&#10;5cn+yxfMMM1JzmLPe9CT0azSxtPf1PnWE9ct2EfZYdp825fcst3N3uff8eD74gXjD+Qa5STmLuc5&#10;6EXpXep064vsou257s/v5vD88hPzKvRD9Vv2cfeH+Jv5rvq/+8382v3m/vL//wAAAMoBkwJbAyQD&#10;7AS1BX4GRwcRB9sIpQlvCjgLAQvLDJUNYA4rDvcPwxCPEVwSLBL8E8wUnBVsFj4XDxfiGLQZiBpc&#10;GzAcBhzbHbIeiR9gIDghECHpIsMjnSR4JVQmMCcNJ+soySmmKoQrYixBLSEuAS7jL8QwpzGKMm0z&#10;UjQ3NRs2ADbmN8w4szmbOoM7bTxXPUE+LT8ZQAZA80HgQs5DvESrRZtGjEd+SHBJY0pXS0xMQk05&#10;Ti9PJVAdURVSDlMHVAJU/lX6VvdX9Vj0WfRa9Vv2XPZd9175X/xhAGIEYwpkEGUXZh9nJ2gxaTtq&#10;R2tSbFxtZ25zb39wjHGacqlzuXTJddp27Hf+eRJ6JXs6fE19YH5zf4iAnIGygsiD3oT1hg2HJYg+&#10;iVeKcYuLjKWNwY7Zj/GRCZIikzuUVZVvlomXpJi/mdqa9pwSnS6eSp9noIShoaK+o9uk96YUpzGo&#10;TqlrqomrpqzDreGu/7AcsTqyWLN1tJO1sbbOt+y5Cbonu0S8X715vpO/rcDGweDC+sQTxS3GRsdf&#10;yHjJkcqqy8PM2830zwzQJdE+0lfTcNSJ1aPWvdfW2PHaBdsY3CvdPt5R32TgeOGL4p/js+TI5dzm&#10;8+gY6T3qYeuG7Krtzu7z8BjxPfJk84z0tPXa9wD4JPlI+mn7iPyl/cL+4P//AAAAxQGKAk8DEwPW&#10;BJkFWwYdBt4HoAhgCSEJ4gqjC2QMJgzoDaoObQ8vD/IQtRF7EkITChPRFJkVYhYqFvMXvBiFGU8a&#10;GRrkG68ceh1GHhIe3h+rIHkhRyIVIuQjsySCJVEmISbxJ8EokilkKjUrByvaLK0tgC5TLyYv+jDP&#10;MaQyeTNPNCU0+zXSNqo3gjhaOTI6CzrkO748mD1zPk4/KUAFQOJBv0KdQ3tEWUU3RhZG9kfWSLZJ&#10;l0p5S1tMPk0hTgVO6U/OULNRmFJ+U2RUS1UzVhtXA1fsWNZZwFqrW5Zcgl1uXlpfR2A0YSJiEWMA&#10;Y+9k32XQZsFns2ilaZhqjGuAbHRtaW5eb1RwSnFBcjhzMHQpdSN2HXcXeBN5D3oLewl8B30FfgR/&#10;AoACgQKCA4MEhAeFCoYOhxKIF4kdiiSLLIw0jT2OR49SkF6RapJ3k4SUkpWilrKXwpjUmeaa+ZwN&#10;nSKeN59OoGWhfKKVo66kyKXjpv+oG6k4qlWrcqyQra+uzq/usRCyMbNUtHe1m7bAt+a5Dbo0u1y8&#10;hb2vvtnABcExwl7DjcS8xe3HH8hTyYbKuMvrzR/OVc+N0MbSAdM+1HzVu9b92D/ZhNrK3BHdWt6p&#10;4BPhgOLv5GDl1OdL6MTqQuvD7Uru1/Bo8frzjPUf9rH4QfnM+1X83v5r////AIAAgADk53/af33K&#10;yX/Dfx2wpn/BfuyWgX/Sft58XX/zfuFiOYAlfuRIF4B5fuQt+IEUfsP8M35zjELiJH5qikjIN35z&#10;iIuuaX6OhxWUtH68hdh7EX73hLVhjH9Ag41ILX+jglwvO4A0gOb5l30ymI/foX07lTDFzn1Wkf+s&#10;U32Lj0eTBX3PjNB52n4hintg5n59iBhINn7thaIwSX97gsP3I3xKpObdQHxeoCTDqXx/m6KqWny/&#10;l3qRbn0Wk8t4sH11kDRgQH3ejIRIMH5YiLMxKn7jhF703XuwsUXbDHvFqyDBnnvspUiooXwrn9WP&#10;8HyHmrd3lnzyldhfm31hkMhIHX3gi4gx4n5ohb3y0XtTvajZEntktiS/xnuHruunBXvIqCeOqHwi&#10;obF2kXyMm09e/3z+lNNIAX2AjhoyeX4EhuLxFXsWyg/XZXsiwSK+NntAuHulo3t+sE2NiHvYqHJ1&#10;vXxCoJleeXyxmItH5n00kFgy8H21h9Dvnnr21nnV/Xr8zBS85nsTwe+keXtLuD2Mj3ujruN1CHwP&#10;pZVeCHx6m/VHzHz7kkgzTn14iI/uZXru4uPU0Xrt1vC7z3r9yzWjgXsuv+iLv3uBtPN0aHvpqhFd&#10;pnxVnv5HtXzTk/Mzln1JiSXsz4kLfi7UioftfeG8TYbmfbekEoYBfbqL1YU9feJznYSTfh1bhoP/&#10;fmJDlIOXfrYsNYNyfxXqOoeeiaXSAIaWh/659oWoho+iDYTahWCKOYQthGlyeYOXg41a84MOgrVD&#10;t4KngeMtaYJmgPTn1oZzlTPPuoWBkka3zISkj4WgLoPvjSmIuINTiwdxZoLMiQVaZ4JNhvpD0IHk&#10;hOcua4GIgpPlkoWjoMTNjIS7nI+114PlmJKeZ4MzlOGHS4KmkZdwYIIljmBZ3IGqixRD2YE/h7Iv&#10;QYDSg/fjeoUXrGDLh4QxpuGz+INgoaOc1YKunLmF94IdmBZvaYGkk6VZU4EojwdD1oC4ikQv8oA9&#10;hSThloTBuAHJtoPYsTiySIMEqq2bXIJTpISEzYG/nphuh4E8mLlY04C/kr9Dy4BLjJQwgX/Fhh/f&#10;/YSJw53ILIOcu3+w2oLDs5yaGoIOrBuDyIF5pNptyoDynZZYZYBrliNDwH/zjpYw9H9mhuvepYRr&#10;zzDG4YN5xbGvp4KZvGWZDIHes3WC54FFqsltJIDAoiBYBIAxmTdDsH+xkE0xTX8ch43dhYRj2rXF&#10;zINrz76upoKExPSYKoHBuoCCLYEjsFFsl4CZpi5XqoAKm+pDm3+EkcExkn7jiAzbGJJPfMXEl5A4&#10;fJyuLI48fJeXyoxvfMKBaIrPfRVrFIlOfYFVAofiff8/Q4alfp0qm4Wcf2TYvZEMh3LCUo8Khhas&#10;HI0jhPKWBotqhAOABonYg0dqIohhgqdUmIb1gg4/gIWmgYkrwYRqgQLWoo/ukkrAUI3/j7uqM4wd&#10;jVWUaop3i0h+xojyiW5pSoeEh7RUPIYbhfY/s4TFhD4suINtgmfUno8knSi+YI09mWuoeYtsld+S&#10;3InGkph9hYhNj6NoZobhjMBTx4V1ics/yYQRhssthYKcg5fSuY6kqAG8kIy/oxKmzorznlqRdYlL&#10;mel8XofGlbJnk4ZdkaFTW4TqjWo/1oN6iRkuLoHxhJfRBI5Ustu67YxtrLelSoqdpsaQI4j0oSZ7&#10;VYdrm7Zm1YXxlk5S94R4kM0/24L/iykut4FmhWzPk44evae5iow0tkOkAYpfrw6PBIixqCl6bYcl&#10;oXZmMYWlmrxSoYQck9w/3oKbjO8vJID4hhfOXI4AyFy4X4wTv6ui7Yo3tySOE4iBruZ5p4bwptxl&#10;nYVwntFSUIPblpk/2oJPjm8veoCjhp/NV4310vG3ZYwEyOCiBoohvvKNSYhjtUt5A4bLq9hlI4VF&#10;om9SAIOwmPk/yIIbj7AvvYBhhwrJ3ZvMe+e1FJi8e9KgcJXLe+SL3pMQfCp3UZCHfJpi3Y4hfSlO&#10;zYvMfc87O4mffqMpKYeUf67H2ZqbheqzJpeZhL+esJS+g8WKYpISgwR2K4+UgnNiG40xgf9OhorS&#10;gZg7ioiIgUwqQ4ZCgQ/F8Jmvj+qxX5a5jbadBZPhi5iI/pE+idV1GI7FiDdhZ4xhhrdOQon6hTU7&#10;y4eZg78rLoUpgj7ERJjZmh+vw5XxlsublZMjk5KHvJBzkJ90J44CjfJgzoufi1NOD4kyiKg8B4bH&#10;hf4r84RAgz7CpJhTpD+uLZVqn8aaI5Kcm3yGho/4l3BzLY15k5dgHIsVj9hNt4iei/k8H4YgiA0s&#10;lIOBhBXBJZgDrk+swZUaqLSY1JJIo0eFYo+inhxySI0bmRhfgoqglBlNbogfjwQ8M4WWidwtGILm&#10;hMa/4JfOuEGriZTisXuXtZIJqtyEaI9cpIBxf4zSnkte+YpNmBBNMoe4kbs8RIUki2ctgYJshVW+&#10;z5etwg+qg5S9uhCWxJHfsjSDmI8oqpZw1YyYoyJeeIoUm6xM8YdvlCA8SoTNjLIt04ILhca96pef&#10;y6ipp5SrwmCV+pHGuTaC6Y8HsEtwSoxtp4xeE4ninthMq4c+liw8PYSTjcEuE4HBhh65J6V/e5im&#10;C6F2e4aTIZ2Oe6CAVZnfe/JtlpZkfHNa/JMJfRZI6I+1fdY3e4x+fskn3olaf/S3haRchPOkeqBd&#10;g+WRuJyFgwd/JpjggmJss5Vpge1acpIKgZdIyo6mgVI34ItMgSwo7IfsgRy1+6Nwjk+jDJ99jEiQ&#10;Y5ukimR+CZgLiMZr25SUh1VZ7JEvhf1IpY2+hKU4MYpGg10pzoa7ghi0eqLQl52hoJ7flJmPJ5sG&#10;kb98+pdbjwhrEZPijJxZcJB1ijRIhYz0h8Q4d4lnhVcqioW+gu2zPaIooROgbJ48nP+OCZprmQ98&#10;E5bBlUtqbpMvkblZEI/CjkBIeIw6iq84uoijhxwrJYTug56yAaHLqlqfNp3YpS2M65n+oCd7IJZS&#10;m15pr5LGlrdYmI9BkhZIQoutjWM414gIiK4rpIRFhDCw8qGOs2+eNJ2ZrSmL/5m5pwZ6UZYFoSBp&#10;CJJ0m1tYKI7jlZRIGos5j8E484eKif8sCYO/hKWwC6FpvEydWJ1xtOCLNZmJrZV5pJXLpoRofJIy&#10;n5pXvY6hmLRH7Irlkc05BIcoixYsWINVhQKvSKFVxOCcnp1YvD+Ki5lps8B5E5Whq39oCpH/o2xX&#10;bY5lm2tHsoqrk4c4/Ibli/cslYMEhUmpGq9me7uXnKpke6CGXqWDe7R1S6DYfAZkT5xcfI1Th5f3&#10;fTpDZZOPfgY0DY81fwUmu4rsgDOn5q5IhHmWcqlLg3aFU6RzgqV0cJ/Mgg9js5tQgaxTOJbigWdD&#10;cpJmgTU0io3mgSQnvolngSemvq1fjSmVX6hoi0SEU6OIiYBznp7piABjHZpphqpS55XyhW1DdpFk&#10;hDU08IzHgw8omIghgfalnqyulcqUTqe5kvmDZ6LckExy1p4pjctiipmoi4NSlpUmiUZDcZCHhwM1&#10;QovThMgpTYcSgqSkiqwvnlWTR6c0moyCeKJUlutyGJ2ck3hiDZj7kCBSUZRzjONDco/FiZQ1jIsC&#10;hkwp4oYzgzSjrauppuKSbqavohGBr6HKnWVxcJ0RmOxhl5hulI5SKZPHkDxDhI8Vi+c10YpPh54q&#10;XIV+g6qi3atYrx6Rn6ZUqTqA8qFko3xw05yhnfphHZf/mJxR15NZk0NDco6Rje41+InDiLkqvYTu&#10;hAmiJ6sntwmQ8qYfsBCAVaEnqT9wTZxaoqxgsJewnEVRgpMJlepDUY4xj6Y2D4lWiaArCYR9hFOh&#10;iqsKvpSQXqX9tnx/z6D9rpFv3Jwmpu5gV5dzn4BRRpLDmDBDJY3tkRI2D4kJilcrRIQlhI2Z+rmJ&#10;fBmKCLOGe+t6Za2ee/Nq+qfmfEBbsqJVfMZMrJzRfXc+aJc/fkgxCJGwf0klxIxBgGuZO7hghEWJ&#10;SrJcg0N5u6x5gnZqdabBgehbX6EtgY5MmJuegVQ+oZX2gS4xm5BEgScmvoqpgTGYfrdojFWImrFo&#10;ioV5Fat4iNRp8qXEh2lbDKAqhihMf5qRhQA+y5TYg94yFY8MgtEnkIlTgdmXwLailEiH47ChkZx4&#10;eqqzjxNpdKTojLdatp9Pio5MXZmqiHI+6JPhhlcyd44ChEooP4g2gmSXArYKnBmHLrADmIR31aoS&#10;lRVo9KREkdNaap6OjrJMPJjji6U/AJMMiJQyy40ghZMo0IdLgtiWT7WZo72Ggq+JnzV3O6mMmtNo&#10;cqO5lqdaD539kphMLZgwjo4/HpJRipEzFYxihq0pRoaLgzeV1rUVqzKGC68Hpal2zakJoEhoFqM0&#10;myFZ0510lhxMHZeekSQ/TpGsjEczX4vBh5oppIXzg4OVUrTRsjGFgq60q5p2UqikpTNnvqK/nxVZ&#10;mZz7mStL5Jc3k1k/O5E/jbMzfotKiFcp7YV7g76U3bSkuMCFFa6CsR518ahrqbhnbaJ8oqpZWpyw&#10;m91LvpbklTo/HZDvjtwzhIr0iOkqJoUfg+yLw8PlfLB9TLzVfGZvNLXWfFhhY67+fJlTv6hDfRtG&#10;a6GJfco575q6fpkuZJPsf5Ik9Y1igJuLgsKahFV9AbuGg0hu8bSKgnVhN62ygeZTuKbzgY9GlKAv&#10;gVo6U5lNgTgvDZJjgTIl54u7gTqLOMGAi8x8ubpuigRuqbNkiF1hBqyOhv1TqqXLhclGsZ8AhK46&#10;o5gQg5wvmZETgqAms4pXgb+K38CXkxZ8YLmDkIFuYbJ7jhJg06uNi85Tk6TKib9Gwp33h70645b8&#10;hcMwDY/0g94nXYkugi+Kfr/ZmjF8ALi+lsBuCrGzk3hglarEkF5Tf6PnjWhGy50Tioc7FZYQh60w&#10;bI8BhPAn6Yg5goqKGb9FoQ97n7ginLhts7EMmIxgTqoblJhTVaM6kMdG2ZxKjQY7RpVDiVswvo40&#10;hdooW4dxgtWJw77Jp5V7TLeholFta7CCnT1gE6mKmGtTJ6Kqk8VGzpu0jzE7dZSYiskxCI2Mhpso&#10;tobRgxGJjL5OrcF7Fbclp4ZtOLAFoYZf66kKm9ZTEaIoll5Gups8kQg7lZQQi/YxRo0Fhzgo/oZU&#10;g0CJQb4Ns196xLbTrCRs8q+fpTlfxqiTnrhTDqGpmIdGz5q+kos7kpOsjOQxVIylh6spNYXzg2R+&#10;Oc5nfadxL8ZGfS9klb4qfP5YUrYjfShMSa4qfZtAnqYmfj41254Jfv8sDJX0f+EkQ45bgMZ+hMzj&#10;hMxxYMS/g6Jkv7ymgrlYg7ShghxMkKyngb1BBKSegYA2aJx1gVgsyJRQgUclLoyngUJ+t8uUi7Bx&#10;iMNzidxk2btMiC1YqLNLhspMyatQhZZBWKNFhH0235sWg3ItZpLognwl9Is4gap+zsp2klRxlsJS&#10;j8Fk7LowjVhYw7IZix1M86okiRtBnKIXhys3QJnkhUkt6ZG1g4QmmooFggB+0MmFmLZxkcFblVRk&#10;57k3kh9YzLEkjx9NG6kXjEdB0aEQiYs3kJjdhuMuV5CxhGMnIokHgkd+w8i8ntBxgsCNmpJk27hh&#10;lohYw7BQkr9NIahHjyJCA6Ari5831Jf8iEMusI/XhR4nkYg4goB+s8gapH5xcb/mn2JkzreymoNY&#10;u6+elfNNH6eakZtCFZ99jWU4C5dEiWgu+o8mhbYn6oeTgq5+n8eZqbhxXr9fo7tkv7clngpYta8L&#10;mLtNHqcIk7RCEZ74jtw4I5a4ilUvLY6chi4oMIcRgtJ+iMc1rm9xSr70p5RksLa0oRxYrq6VmxxN&#10;H6aRlXZCGp6DkBA4IZZQiwwvQI41hocoZYatgu7w6XtKeaLYTHuheeq/rXwEekmnA3x4esSOTnz6&#10;e051ln2Je9tc7n4sfGJETn7vfNUr+n/7fR3uAXmKhabVg3oGhIy9IHqRg5yk0HsogtyMi3vMgj10&#10;U3x8galcRn05gQtEZ34QgFQtOH8Yf1brUXgfkbLS+ni0j0O6wnlZjPKiyHoPiveK6nrNiSdzJnuW&#10;h2dbp3xrhZNEdX1Tg54uQn5dgUfozXcWnbzQl3e7mfm4oXhplmWg4Hkwkw2JYnoDkApyCnrejRBb&#10;C3vCifdEdXy4hrEvH33EgvXmfHZjqcTOZXcMpK62n3fDn8+fMHiKmziH+HlnltdxAXpPkpxadXs8&#10;ji1EbHw7iYUv1X1HhGXkaHXytcnMbHaZr2G00XdOqS+doHgYo1CGunj0naJwEXngl/dZ6nrTkidE&#10;XHvXjBQwaXzjhZnipnWmwcnKw3ZIugWzS3b5snOcTHfCqzaFpnigpC5vSHmMnRlZdHqAlctETHuH&#10;jk8w33yThpThLXV6zcDJXnYWxJOyBXbBu5GbL3eFst+Eu3hiqmVumnlSoeZZDXpDmRtEOntLkDkx&#10;O3xVh17f83Vp2arINnX+zvyw9nahxHSaQ3dfujiD+Hg5sDZuB3kmpjVYsHoanAZEI3shkdkxgnwm&#10;h/zfoIQIeAPIqoN+eHOxw4MEePya4YKieaOD/YJXel5tIIIieyNWdYIBe+w//oIMfLgqW4JbfYbc&#10;+4Jlg1jGGoH4gnevcIGegcKY7IFZgT2CeYEqgN5sF4ENgJJV+oD/gEZAMIERf/EriYFOf33ah4EQ&#10;jrbD0oC8jJmtUIB4ip2XGYBPiO6BAoA2h2trDIAuhftVdYAvhIBATYBFgvYshoBvgTLYOYAbmgzB&#10;pH/WlrGrYX+bk4GVY399kIp/p391jeFqGH93i0RU+X+AiJBAYH+ZhcItWX+4gqrWGX91pWO/oH80&#10;oMipin8BnF6T237jmDZ+aH7dlEBpM37okG9Ugn7zjHRAaH8MiFMuBn8ig+rULn8NsLO90H7Lqtan&#10;4n6WpSuSbX55n8p9SX5wmpVoaH52lWdUFX6BkBxAaX6ZiqMulH6phPXSjn7Hu/S8Rn6DtM2men5J&#10;rdORNH4ppyV8TX4foKZntX4imh9TuX4mk25AaX49jKMvBH5Khc7RMH6hxxy6+n5Xvp+lTH4XtkmQ&#10;L33wrjt7d33kpl9nE33onoBTYH3llmxAYn33jlgvXH3/hnvQCn6U0h655X5EyDqkT339vnePVX3O&#10;tPh6x327q61mkn27omdTC324mQpATn3Hj8cvoH3GhwPOxYz8dtS5aYuMd1ikMYoud/mPEIjveMF5&#10;94fPeaRk8IbJephQPYXWe5w764USfLMo44SFfenMXYuFgWu3IoowgMSiJ4jtgEqNVYfHf/t4noa8&#10;f9JkBoXEf7xP2oTYf648K4QIf6kqA4NTf6LKMopAjCC1HYkBik+gRYfLiJ+LxYa8hzd3a4XBhfVj&#10;PITYhMlPiYPzg5k8ZoMhgmkq9IJVgR7IIolWlsqzLYgik9Sek4b7kQWKRoXyjmx2OIUGjBRiZIQj&#10;icZPHYM/h2c8gYJlhPorvYGEgmTGN4i8oWSxYIeMnUWc8YZsmVKI6oVilZd1I4RxkgdhoYORjpNO&#10;v4Kqivw8loHIh0ssYoDYg3jEfIhYq/avv4copqmbdoYGoYaHpIT8nKR0JoQGl+Vg9YMbkyhOaoIw&#10;jlM8pYFIiVws6YBNhF3DBogTtnGuXobir+yaNYW7qY6Gj4Sto3FzSIO1nXlgXILFl3dOJIHNkVU8&#10;sYDgiyQtVH/fhRfBzIfqwMmtNYa1uQGZKIWJsVuFqYR0qfFyjYN4oq9fzoKIm2hN24GGlAA8s4CR&#10;jKMtqX+JharAxIfYyu+sPYafwdKYR4VsuNOE6IRQsBBx9INNp3hfYIJXnuVNj4FWlkw8o4BajeAt&#10;6X9Hhh6+TZYsdhaqjpPUdqaXApGQd1iDmo9veDVwQ41veTRdDYuJektKTYmye3g4G4gCfMgnkIZ6&#10;fka8OpTMgAuom5KIf4qVRZBcfzOCJY5Nfw1vJYxdfw1cUop/fyRKC4imf0c4bYbhf38oo4Upf8S6&#10;RpO3ifOm05GAiG2ToI9fhvuAyo1chdRuG4t1hMtbpombg9lJzoe/gug4soXpgf4piYQQgQy4jJLE&#10;k/6lNJCbkWGSNo6Ejtp/lYx+jI1tOYqhinpbHojMiHBJqobuhlw49oUShEYqSYMogiS245Imneij&#10;oJAAmi6QzY3plpt+a4vtkz1sT4oIkAZaeIg0jONJXYZOiaY5FIRlhlsq54Jpgw+1YJHEp7iiNY+e&#10;ouOPho2FnjR9UYuHmb5rdYmblWdZ74e1kRFJIYXIjKg5MIPWiC8raIHOg9K0F5GAsWOhAI9Yq2mO&#10;b406pZJ8Yos2n/Rqt4lGmnVZcIdYlO9I8oVaj1Y5SINhib0rz4FUhG+zA5FTuuGf/I8ps7WNhI0G&#10;rKp7m4r5pdVqF4kEnyNY9ocVmG9IuYULka45VIMIiwosH4D0hOyyG5E+xBqfI48Pu6+MwIzls2J6&#10;9orRq05plYjTo2FYm4bem39Id4TVk6w5SILKjBgsXYCqhU2uRJ+ZddWcH5xVdmWKPJkmdxt4iZYZ&#10;eANm8ZMteRJVh5BXekBEtY2He4k0l4rTfPwmYYg7fp2sj55Mfyiah5sVfr6I1Jf2foB3YJT3fnNm&#10;E5IUfpBVA48/fsdEm4xmfw40/omWf3AnaIbPf+Sq9508iHCZFJoQhxOHgpb2hdN2SJQDhNFlQpEk&#10;g/RUg45PgyxEe4tugmc1UYiIga8oRIWggPypa5x9kZ6Xp5lVj0mGSpY5jRh1QpM+iwNkgpBfiTBU&#10;EY2Eh19EYoqZhYk1moejg7Uo/ISkgemoIZvBmueWcZiel4eFMpWLlEh0ZpKRkS5j74+ijj9TwIzK&#10;i2NEYonZiHU15IbchYUplIPVgq+m4JtUo/aVPJgsn4WEHJUSmzdzfZIVlx5jOo8pkyJTVYw+jypE&#10;OIlEiyQ2B4Y+hx4qD4Msg1OlzJsIrM+UPJffp0qDNpTAoedyuJG8nLlinY7Ll6hS74vWkpVEG4jK&#10;jX02KYW8iHUqcYKng9ek4prZtWeTYZesrsOCcpSHqEByE5F5ofJiGY6Bm8hSiouLlaFD9Ihwj4I2&#10;P4VYiZEqvoI+hD+kHpq9vamSqpeMtdqBzpRgri5xipFJpr5hsI5In3dSQ4tLmERDvogxkTM2OIUS&#10;inMq+oHthJCezalBdfOOQKUMdnh+AKDpdypt+pzneBReF5kAeSxOcpUlemc/gpFIe8AxZY13fUUl&#10;WInGfuydgaf+fqyNCaPOfk188J+2fhxtH5u6fiFdfpfWflFOJZP4fp0/kJANfvwx4owff3cmVIhF&#10;gAGcR6b0h06L7qLKhhF78J6uhPFsUJq6hA5c65bWg1BN2ZL0gqg/lo79ggYySYr5gXQnJ4cCgO2b&#10;GaYpj9WK2KIBjbB7BJ3li6xrjpnmic1cX5YCiCFNjpIXhn8/lo4UhNkynYn/gzsn2IX1gbSZ/KWV&#10;mDyJz6FolSV6GZ1KkjFq1plDj2Zb7JVJjLNNU5Faihc/oI1Lh24y6okshMwoaYUYglqZFKUCoJqI&#10;9KDUnIJ5VZyzmItqN5itlMFbgJSxkRBNOZCrjWo/vYyZicMzNIh4hioo4IRkguKYP6SmqKKIJqBw&#10;o354npxFnn5po5g2mbNbD5Q6lQlM75AzkGU/tIwQi8kzYIfqh00pPoPUg1CXhaRrsFOHeqAxqiJ4&#10;Bpv/pBdpJJfnnkZaqpPimJxMn4/bkv8/mYuqjX8ze4d7iDspiINkg6aW5qRHt5uG56AIsFR3hJvO&#10;qTpouZesomRaWZOfm8BMao+QlTk/cYtgjugzfIcriPYpwoMNg+qQLbMrdjqBLa32drByhajQd1hk&#10;IKPFeEFV5Z7NeV9H9pnZeqM605TYfAcumY/cfZMkd4sVfzGPUbHifmOAXKytfglx0qeLfeBjlqKC&#10;ffBVkZ2Kfi9H4ZiPfow7CpN/fv0vKY5pf4glaomCgBqOfbDOhml/n6ubhUVxJqZwhD1jEqFrg3JV&#10;Ppxxgs5HyJdwgkA7NZJUgbsvoo0sgUcmNogwgOCNra/yjkl+36q9jExwh6WSinFilaB8iLpU65uE&#10;hzJHqpZ7hbc7VJFUhD0wBYwegtIm4IcVgYaM5K9Jlf1+JaoNkx1v46TfkF9iGJ/FjcpUpZq3i1FH&#10;kJWpiOo7cZB4hoIwW4s5hConbIYsghCMKK7LnX19d6mGmbFvTKRMlgdhm58tkoxUUJoYjyxHiZTx&#10;i9I7l4+6iIYwp4p6hVIn34VugoKLp64+pMd8/qj6oAJu4KPAm2FhRJ6flvRUG5mIkqVHgJRbjmQ7&#10;z48WikAw9YnchkkoOoTXgtyLH63yq5h8d6ihpc5ua6NXoDFg9p4pmtZT6pkPlalHTpPukJU7wY6j&#10;i68xFoljhw8ogYRhgySKqK3AsfF8C6hpqyduDqMXpJZgqp3gnlRTsZi9mE9HLZOWknE7po5OjNkx&#10;HokKh6gouIQFg1uCYL1WdqR05LcPdwVnyrDRd6Ba+6qmeIZOXKSIeadCEp5jevE2ppgufFosK5IA&#10;feMju4wvf2yB/Lvzfkh0gLWnfexnd69qfcRaxKlAfdxOTaMhfiZCNZz3fpA3BZa0fw0szpBzf54k&#10;poqOgDCBlrrChbt0JLR3hKdnJK4ug7BajKgIgvlOO6HmgmpCT5u4gfE3UpVtgYMtV48fgSUla4kv&#10;gNWBKbnHjPlzv7N4ixtm1K0viWFaV6b3h8tOI6DXhmRCYJqkhQo3kpRSg7gtyY3+gngmEIgJgV+A&#10;ubj7k/9zV7KlkUxmeaxYjr1aF6YejFdOEp/qihBCbJm3h9o3xpNgha8uKY0Jg5wml4cXgdKASrhc&#10;msJy8bH9lzFmI6umk8VZ0qVokIpN658xjWxCgJjqil83/JKQh2cufIw9hJUnBoZRgjB/7rfYoSty&#10;nLFznLRl3KsTmGdZm6TPlFRNwZ6ZkGdCeZhMjI44MJHliN4ux4uWhWQnX4Wzgnp/sLdYpzRyY7Dy&#10;odBlqqqRnKFZd6RKl7ZNr54Skv5CaJfOjmY4VJFdihIvB4sRhgsnpIU3grV/Y7cSrKpyFLCbplRl&#10;aqopoERZWqPUmpJNtZ2XlSdChZdUj+44VJD3iwYvFoqvhocn2oTYguN1Kse3d1RpLsBPd5Zdnrjo&#10;eBxSXrGMePVHU6oyehM8paLKe1wy35tSfMAqB5PufjojGY0if6F1ScYjfnxpP763fhBdr7dSfeBS&#10;fK/3ffZHi6iffkQ8/6E0frIzY5m2fzAqu5JJf70j/Yt1gEN1WsTDhWFpTL1ZhE5duLXog1xSk66S&#10;gq9HuKc7giw9Sp/RgcAz0phQgWArU5DggQ4kvYoLgMt1WsOXi/9pR7wqijNdvLS8iIxSp61WhwtH&#10;3KYFhb09iZ6bhH40MJcbg0wr0o+tgi8lXIjcgT11S8KakldpN7snj8Jdr7O4jVRSqKxVixNIA6Ty&#10;iPM9vp2Phuw0f5YRhPcsPY6pgyIl4YfigZt1M8HKmGBpIbpQlPldn7Lakb1Snat4jrdICKQZi9c9&#10;85yniQ00xZUuhmYslo3Qg+8mTIcVgeh1GsEhnf1pC7mhmcFdkLIklbdSlqq/ke9IB6NkjlY+Bpv0&#10;it00/pR2h5ks4I0hhJYmooZygiZ1AcCboyJo9rkVng9dgbGSmTxSkqoolLtICKLOkHc+A5tojF41&#10;GJPniJAtE4yWhRsm5oXyglZ06MAzp8Bo4bimodxdc7EdnEpSjamvlx5IDaJVkj8+EJrxjZs1GJN6&#10;iVItJ4wthX4nGoWOgnvi73aCc0jLxXdTdFC0m3gvdWedZHkZdomGG3oPd61uzXsReMlXoHwoedxA&#10;j31ges8qHn7je5ff+HR2fx3I+nV5ftCyF3aHfqCbP3edfo+EZ3i9fo5tmXnmfo5XBnshfoBAs3x1&#10;flIrV33+fePdO3LLivDGb3PviVqvw3Uih9eZRHZdhpCC1XedhWRsfHjnhD1WdXo/gwBAy3utgZ0s&#10;XX1Cf+barXGOlrfEDHLJk9itqHQKkRqXbnVejoSBXna5jCprcXgaidBV6XmHh1dA13sJhK8tN3yn&#10;gaXYVHCzom/B23H2nkmrrXNDmkmVx3Scln2ACXYHktNqend5j0BVZXj0i31A2XqEh4At63wpgyPW&#10;OHAkrhm/43FoqKyp5nK2o2WUQHQTnll+1XWAmWxpnnb7lHpU63iAj2JA1HoaigoufXvDhGXUcG/A&#10;ubS+OnEBsveoZ3JNrFyS9XOrpf59ynUcn8Fo33abmXNUhXgkkvBAz3nGjEAu8XtyhWzS8W+DxTe8&#10;1XC/vR2nJXIFtSCR4XNhrVx86HTSpb1oNXZWnhFUJXfgliVAxHmGjiQvS3s0hj/Rsm9n0JK7rHCb&#10;xwqmGnHavZmQ/HMwtF98L3Sfq0xnrHYjojRTynewmPVArXlYj7svknsEhuXSmn7acfa87X7kcxan&#10;VX74dEiRxn8cdYx8N39Qdtpms3+WeClRdH/yeXw8foB6esgooYFJfBbP5HzyfSS6X30mfQWlDX1l&#10;fQeP332vfSl6wH4HfWJlt35tfaFRCH7ifd88vH93fg4py4A6fiHNYXtniFG4E3u4hwOi93wWhcqO&#10;GHyBhMh5VXz0g+Jktn1zgwVQh33+ghs83H6fgRsqw39af+rLCHpCk2m15nqnkOihD3sSjoiMc3uQ&#10;jEx4CHwZikZjznypiENQFn1Bhig89X3qg+wrkn6hgXTI4Hl0nnWz5XnjmsCfQ3pZlzCK9Xrak812&#10;23ttkIpi+HwJjVpPqnypigI9BX1Xhn8sPX4LgsTG8HjsqXCyGXldpIadpnnUn7+JlHpamy11yHrs&#10;lrViPXuKkjhPSnwujZs9DnzgiM0syH2Rg93FTniLtFWwlHj8riycSXlyqCKIann3ok902XqLnJdh&#10;lnsqls5O+3vMkN09FnyAisstNn0xhMPD7nhOvxmvTni8t6SbJXkusEqHcnmwqSN0EHpEohtg/nrl&#10;mwZOq3uDk8M9Fnw3jHstjXzlhXrCyXgwyayuPniYwNmaMnkFuB2GpHmBr5VzbHoRpy5gh3qxnsRO&#10;WntRlkc9A3wDjeEt0HyrhgrCkoeWcOauW4bNchKaU4YOc1eGb4VfdLlym4TDdi1e4IQ7d61LjoPH&#10;eTs4roOBetYnSYN0fI3AHoXWe2WsE4Uxe26YToSVe52EvoQGe+1xTYOGfFleA4MVfNJLNoKxfVM4&#10;9YJpfdgoZIJBfly96IRWhfyqCoPLhOOWcoNFg+ODPYLTgx1wM4JqgnRdVoIOgdxLAoG4gUE5QoF2&#10;gKIpUYFDf+67z4M8kHaoHILBjj6UyoJLjCiBzoHnijlvDoGRiH5ciYFAhspKn4DzhQg5YoCwgzYq&#10;FYBxgUe53oJ5mtWmUYIHl3yTMYGblEaAfYE4kT5uC4DmjlZb1oCci4NKT4BQiJM5gYAMhYoquH/F&#10;gmy4H4H2pR+ks4GHoKCRvoEcnER/QoC8mBttGoBmlA5bP4AYkAFKDH/Ki945mX+Gh50rPH86g2C2&#10;pIGYr0mjVIEqqZuQhoC+pAx+OIBcnrNsR4AFmXdasX+0lDJJ1X9ejtM5sH8ZiWYrpX7LhCa1ZYFd&#10;uUSiLYDtsluPfoB9q499XIAWpPdrl3+8nn9aKH9smAJJlX8PkW85uX7FiuYr+H51hMW0WoE+wvuh&#10;NYDKusmOooBVsrN8pH/nqtJrCX+IoxZZxn80m19JTn7Yk6o5q36LjCAsN34yhUCy4pCBcFagLI7e&#10;cYONuI1Dcs97fYu6dEFpXopFddBXaIjjd3JF/IeQeSw1JYZmewEmFIVofPyww47dejyeNo1Vel+M&#10;AIvYeqV6EIppexdoSIkKe6hWtoe5fE1Fv4ZtfQA1e4U3fcQnIYQXfpOuxo2MhA6cbowUgzCKYoqq&#10;gmJ4vYlNgdVnR4f/gWJWEoa4gQJFiIVygKQ1w4Q0gE0oA4L/f/Ks/4xvje6azYsIjAGI/Ymqiih3&#10;k4hUiH5mcYcUhwVVlIXXhZRFbISVhBs2C4NXgp8ovoIXgR6rT4url6GZPIpLlKCHnojxkcB2dYek&#10;jwxllYZjjHlU+4UrifVFKYPmh102L4KihLkpWYFYghupx4spoTKX1InMnR2GX4hzmSh1ZocmlWRk&#10;x4XgkbpUgoSejhBE+4NVilc2UoINhpAp14C9gu6oe4rMqpeWoolvpWSFUIgUoE90gYbDm2xkE4V7&#10;lqRUDYQzkdZE2ILfjPw2coGUiCIqO4BDg5inZIqMs8OVoYkvrWaEbYfPpydzxYZ5oRpjfoUtmytT&#10;moPllTxEp4KIj0k2hIE3iXEqin/ihB+me4povJ2UyokHtQqDr4ejrZZzKIZFplhjBoTzn0BTSYOn&#10;mDJEaoJLkTk2eoD1in4qx3+YhImjjZmkcCSSYpchcU6Bh5Smcpxw7JI7dBdgeY/hdbdQP42Wd3FA&#10;rYtSeUkx2okpe0QlAYclfWShyJgYeW6Qw5WneaOAH5NCef9vx5DqeolfoY6gezhPwIxee/9Al4oa&#10;fNcyRIfgfcgmAYW8fsWgIpbSgqKPS5Rugel+0JIUgUlutY/NgOBe142NgJlPRotRgGVAfIkNgDYy&#10;mYbHgBQm2ISNf/WejZXmi7KN3ZOIigR9nJEuiHltt47ohwReIIyshcpO3opxhJRAa4gog1sy5oXa&#10;giUnjIOSgPidN5UIlM2MpZKykh18iZBjj4ps5I4gjRddm4vfisxOm4moiJBAd4dfhkczNoUPg/8o&#10;IILEgdGb75R+naWLcpImmet7e4/UllFsB42PkuZc8YtQj5VOPokOjEhAWIa/iPMzX4RrhZ4omIIc&#10;goWa2JQbpkKKc5HEoXt6m49unNNrSo0lmFtcXYrik/9N4IiZj6NARYY9i0czh4Pmhvso+IGWgxaZ&#10;65PZrpSJm5GAqLZ53Y8lovdqrozUnWxb44qMmAFNgohCkptAJYXcjUUzoYN/iBspQ4Eug4qZJZOv&#10;toaI5ZFTr4Z5P47yqKpqLYyZoglbg4pKm5FNRIf7lSw/84WWju4znIM1iP8pfYDdg+OUtaMGcD+F&#10;Gp+ZcV912Zwycqpm35jYdClYFJWKddRJkJJAd587zo72eYsu54u7e5skEIisfcGTU6GKePOD2J4m&#10;eTN0xZrNeZ5mBJd/ejpXfJQ6ev9JRZD1e9873o2lfNMvY4pYfeAlBYctfvOSCKBOgYeCtJzxgO5z&#10;w5mbgG5lOJZYgCVW7ZMZf/9I/Y/Wf+8754yCf+cvyokof+0l04Xtf/iQzJ9aifSBmJwAiHdy2Jir&#10;hxlkepVlhdtWZ5IphMtIt47kg8U764uLgr8wIIgogcImf4TigNaPpZ6lkjiAjZtIj89x8JfxjYVj&#10;x5Smi2FV/ZFeiVJIhY4Xh1k7/Iq4hVgwcIdQg18nDYQGgY+Osp35mml/r5qdlwZxMJdGk8FjMJP8&#10;kKVVmpC0jaBId41giqc8I4oAh7Awv4aahMYngINSgiiN152Hoj5+4ponnddwfpbJmZFipZN5lX1V&#10;MpAwkYZINYzbjZg8IolwibYw74YJhfIn3ILEgqSNGp08qbZ+N5nYpEpv6pZ0nwJiLZMcmfFU1Y/N&#10;lQVH64x3kCc8DYkDi2sxDYWYhuYoJIJUgwWMeZ0LsLx9ppmiqkVvbZY3o/phyZLXne9Ui4+BmBRH&#10;vYwmklY76IizjNExEIVEh6YoXIH+g1GGoayucHF4k6hDcYdq5aPccs1dg59+dFBQVJsmdgVDdpbJ&#10;d+A3b5JledosU44Le/UjRIn2fhOFqKsyeJl3sabJeOJqKKJqeVlc9J4SegZP/JnAet9DYJVke9U3&#10;pZD5fOAs4YyPff8kMIhnfxqEvanygJd25KWLgBppdqEof7ZcbZzYf4tPqZiIf4RDR5Qtf5I30I+9&#10;f6stWItKf9Ik9ocXf/uD3KjxiGN2G6SKhxJo06AmheBb8pvOhM5PWJeCg+dDLZMjgw038Y6vgjgt&#10;u4o2gW0lm4X/gLiDBqgrj/t1W6O+jc5oLp9Yi75bdpr8idNPGJajiAFDF5JDhkE4Eo3KhIQuEolO&#10;gtQmJIUYgVeCQaeUl1p0q6MglEZnmZ6xkVFa/ppQjoZOx5Xyi9RDGJGCiSo4Po0Gho0uYYiNhAgm&#10;k4RcgdmBtab2nnx0LqKDmndnLp4UlpNaq5m0kt1OmJVWj0RDFpDki7o4fYxjiE4usYfwhQom7IPG&#10;gkGBKaabpSFzp6IdoCFmvp2im0taZZk4lrBOcJTXkkBC6ZBujeg4c4vpicAu1Yd1hdgnMYNQgpSA&#10;sKZeq0dzPKHapVNmZJ1Xn5NaHpjkmhtOPZR9lNpCzpAQj8E4XIuNiuwu3ocZhngnZ4L1gtR5S7ae&#10;cLJsyLEccbxgqqubcv5U2KYhdIZJOqCndkY99JsieC4zkJWUejMqGpAXfE8imosLfll4w7UPeFls&#10;S6+LeKlgRqoNeSpUlqSXeedJI58hetI+EZmde9wz6pQLfPkquY6EfiMjfolufzx4QLO5f8lr2640&#10;f2Rf56iwfxpUVqNAfwpJCp3MfyA+J5hJf0o0NJK1f4ArPo0qf8AkPYgTf/13vbKehvtrZ60XhdJf&#10;jaeShMlUHaIXg99I8ZyogyA+N5clgm40c5GQgcQrrowFgSck3YbwgJ93PbG3je9q9qwqi/dfLaaj&#10;ih5T26EniGlI4purhs8+RZYrhUY0qZCWg8csDYsOglwlYYYAgSd2w7EDlJtqiqtukcte1qXejxxT&#10;l6BfjJdIvJriii0+XZVWh9E04o/ChYosYYpBg2QlzIU8gZZ2XrBvmuhqMarUlztej6U8k7NTYp+5&#10;kFxIlZo9jSc+WpSvigQ1Go8UhwksrYmbhD4mIoSgge52GK/joNJp9KpHnEJeXKSvl+BTQJ8qk7hI&#10;h5mvj70+S5Qoi+A1QY6KiEQs7okXhO8mZYQlgjR1yK+TpiZpp6nooLBeIqRBm3hTK56xlpBIlZkz&#10;kec+b5OwjW01RY4giUAs/4iyhXQmmYPGgmtsd8DOcSNhhrocch1W+7Nrc1dMt6y+dOBCo6YNdqc4&#10;6p9OeJYwF5iMep0oKZHsfK4iCIv4fpdsar8ZeFBhdbhkeKBW8rG2eSdMwqsOee5Cy6Rjeuc5OJ2m&#10;e/4wkpblfSQo1ZBDfk4i5IpQf1psV72afzdhZrbofuRW6LAxfq1MyamQfrJC7aLqft45epwzfx8w&#10;+pV1f2kpZ47Yf7gjnojrf/9sPLxUhdNhTbWfhMpW267tg+JM1KhBgxlDCaGjgnw5tJrxge0xU5Q4&#10;gWgp442igO8kOYfAgIpsGbtCjCNhL7SJilhWxK3ViK5MzKcuhylDLqCGhb8555nchGoxoZMpgyQq&#10;TIyegfYkuYbJgP1r87pfkiBhD7Ohj4xWrqzojRpMvqZCitRDL5+fiKw6HJjuhpkx6JJEhKMqo4vF&#10;gtMlIYX+gVtr0bmpl7Bg8rLllE5WnKwmkRZMtqV/jhJDLp7gizU6MJgziHUyIpGJheMq7YsWg4kl&#10;dIVdgaZrsbkYnMVg2bJOmJZWi6uKlJxMsqTfkORDMZ5DjV86LpefigAyPZD2huYrIYqLhBkltoTe&#10;geJrk7iooVFgwrHWnFxWfasNl6tMrqRfk0xDOJ3Ejy46PZcki0YyP5CFh7IrNYofhIYl6IR8ghDU&#10;+XGybPK/PHL7brOphHRPcHuTwHWuckJ95ncZdABoCXiRda5SYHogd1Q86nvSeNQoYX3Pei/R+G9H&#10;eJ68dHDPeRanC3JgeZ+RqXP3ejp8QnWWethm5Hc/e25R1Hj7e/c9GHrVfFwpl3znfIvPMm1IhD65&#10;6278g3ekxHC9grqPvnKCgiR6wXRLgZ1l2HYdgRJRUngCgHI9O3oAf6oqmnwofp7MnmvHj8K3i22Z&#10;jb2ism9wi9CN/HFYifh5XHNCiEhk33UzhpJQ1Xc1hL89UXlRgrwrcXuMgGvKQGqzmyy1XWyVl+ug&#10;wG5+lMWMYHBwkcF4G3Jyjs9j+XR7i+dQYXaSiNQ9XnjDhYosInsMgffIIGn2pnuzamvdof+fBG3N&#10;nZ2K5G/ImWJ28nHRlThjMXPqkQFP+XYRjKY9ZHhSiBAssnqlg0XGVGlssbGxxGtVq/CdjW1GpkaJ&#10;pW9HoMV18nFYm1ZifXN5ldJPonWqkB49aXf4ikEtJHpUhFfE0mkSvMGwYWr4ta+cU2znrrCInG7o&#10;p9h1G3D9oRZh2XMnmkJPSnVdkzk9Zne0jB4tfnoUhTPDkGjgx5WvO2rAvyObTmyqtsCHwG6nroV0&#10;bXC9pmNhWnLqnjdO83Umle09UHeCja0tw3nkheDFknnBa+mxL3pTbbKc6nrtb4iIsnuRcWh0e3xD&#10;c0pgU30GdShMhn3idws5Gn7seOUnBoA8esLC1Xd8dvuupHhEd4+arXkUeDyG2nnqeP9zFnrKedBf&#10;anu3eqNMLXy3e3Q5ZX3ZfDQoK38rfODASnWbgfmsWnaLgWiYoXeFgOSFH3iEgIlxt3mIgEFedXqY&#10;f/xLtHu4f6s5inzxf0UpIH5Jfrq97HQzjNmqMXU+ix2WwnZLiXyDindoh/BweXiIho5dm3mxhSpL&#10;T3rmg7E5rHwyghkp7H2PgFS7wHMtl56oNXRIlLmVAHVmke+CGHaKj0dvXne+jLNc1Xj5iilK8Xo8&#10;h345xXuVhKsqlHz3gbO5zXJ2okembnOYnjaTbXS9mkCAw3XqlnFuVnchkrNcLHhmjutKoXm0iwc5&#10;2HsWhvcrHXx8gtm4KHHwrNCk7XMVp4qSGnQ8olx/pHVtnVZtcnarmGNbj3f1k15KXnlHjjY56Hqx&#10;iPIriXwbg8m2x3GVtyujqnK6sKOQ/XPgqjF+t3URo+ZstXZSnbFa/nehl21KFnj1kQc57npjip4r&#10;3nvPhIm1oXFgwUKinXKBuWqQEXOksaV98nTSqgpsG3YSoopakXdjmwRJyXi7k3I53Xosi/4sIHuV&#10;hSC2c4ILaxqjaoHhbOWQmIG8bsZ974GgcLxrXIGQcr9Y64GRdMtG9oGoduY1jIHteQwlzYJqe02z&#10;9n/0dYOhI3/5djSOmoAAdwN8RoANd+1qFIAieOtYEoBEefRGoIB2ewU11oDFfBkm44E3fTCxtH4h&#10;f/CfGn5Lf4uMxn52fzZ6zn6ofxFpAn7ffwNXa38efv9Gcn9ofvk2J3/Gfu4ny4A3ftSvk3zLijWd&#10;LX0JiLqLJX1Ih1l5bX2ThhVn633ghPlWrH4zg+FGGn6Ngrw2Tn71gYcojX9kgD+tnnvOlFSbZ3wc&#10;kcGJlnxrj0p4KHy7jPZm+H0XirlWB313iIhF1X3Zhj82dH5Ig94pLH64gXOr3HscnlSZzntxmqWI&#10;L3vGlxF2+nwek6VmE3x7kExVfnzgjO9FnX1HiX02k327hfEprn4sgnWqYXqXqCyYdXrxo1eHAntJ&#10;npt1/XujmgllTHwElYtU+nxrkQJFcHzRjGQ2rn1Kh7gqFX29g0apIno7scyXU3qXq8WGBHrupdZ1&#10;LXtIoBJkqHuqmmVUfHwVlLBFN3x5juw2vHzyiTUqZn1mg+6oGXoDuxyWYnpds9aFMnqyrKl0gXsI&#10;papkJHtonshUIXvTl+pE9Xw7kRM2sHy0imoqpX0jhHGniYrKapSV54nSbFyEkYjcbkBzfIfscEVi&#10;jocGcmRR1IYwdJZBtYVrduIyQ4TOeUcktYRee86lXojNdGmT7of6dSyC3IcqdhByFYZddxlhf4WX&#10;eD9RKITceXZBf4Qper4ynYOOfBclvIMOfXqjWocifiKSJIZrfemBQYW5fb9wy4UJfc5gi4RcffRQ&#10;lIO1fitBWIMSfmgy74J9fqwmmYH1fu2hjIXGh+KQhYUjhqB/5ISBhW9vtIPjhGZf0oNKg4lQOYK1&#10;grRBYIIfgd0zTYGTgQUnUYENgCuf14TNkWCO84Q3jxB+jIOgjN1uoIMLitJfBIJ7iORPrIHvhwVB&#10;JoFehRgzdoDVgyMn6YBOgTmeTIQemrKNj4OPl1V9VoL+lBVtnYJskQFeQYHcjgZPRIFOiw5BBoC+&#10;iAwzoYA4hP8oZH+zghmc/IObo9CMYIMRn1x8ToKBmwVswoHwltxdmIFgks5O2oDSjr5A8YA9iqkz&#10;yX+6hpUoxn84gs+b44M/rKqLYYK2pxV7coIloZ5sEIGRnFddDoEBlzBObIB2kgpAx3/bjOwz4H9Y&#10;h+YpFH7Yg2Ca94MFtSOKjIJ7rmR6uoHnp8VrfIFOoV5coYC5mx1OJoAslOlAkH+WjtEz2H8SiPQp&#10;T36Og9GY85OmaoCIzJHVbD15AZAGbh5pho47cCxaPIx3clxLMYq+dKg83YkPdxMvTId/eZ8ju4Ya&#10;fEWXIZHCc8KHJ5AOdI93mY5ddYFoY4yudqBZaIsDd+FKt4leeTw8zIe6eqsvuIYnfDEktoSyfb6V&#10;cJAwfOSFrI6PfMl2S4zzfMNnVotbfPFYo4nDfUFKQ4gtfaM8tYaUfg8wD4UCfooliIOEfwOT1Y8B&#10;hdWEPY1shMp1G4vVg99mX4pKgwlX84i8gmlJ4Icwgc88qIWcgTcwXYQLgKUmN4KKgBmSc433jsCD&#10;AoxtjLp0DIrkis9lkolfiQNXd4fXh1tJpYZUhcM8uITHhCQwr4M6gocmyIG8gQORJo1Cl2KB04u8&#10;lFpzB4o0kXBkvoiwjrJW1YctjA1JU4WniW48ooQZhsww3YKPhC0nPoEUgcaQC4y8n8GA1os5m7Ry&#10;LYmyl8VkCogtlANWSoapkF1I/oUgjLo8mIOMiRwxCoIFhZAnnICPgmOPG4xep85//4rborJxdYlR&#10;nbdjd4fImOxV2IZClEJIpoS7j6A8foMiixUxKIGahrMn5YAmguCOU4wfr3B/TIqaqT5w3YkMozFi&#10;/od8nV5VgoXyl7VIcIRpkiE8UoLUjLgxJYFMh5ooHn/Wg0GKy5y4apx8LZoEbFJt8JdRbjFgBJSf&#10;cERSTpHvcoJE5o9BdOI4TIyWd2MskYn/egUi4oedfLGJVZrrc0x63phJdCVs1pWrdSdfJ5MNdlpR&#10;tpBwd7VEnY3PeSs4XosrergtDoiPfFwj0YYhffuH+Zlpe9J5sZbTe9hr0ZRBe/NeWpG0fERRKY8k&#10;fLhEV4yPfUE4aYnxfdYtdYdUfnkkmoTifxeGsJg6hCZ4j5Wsg01q5JMegpFdoZCYgfFQp44RgX5E&#10;F4uBgRc4cYjmgLQtzIZLgFslQYPZgAmFgJdTjEd3gpTHiohp/5I8iOVc8Y+0h2ZQRY0shfxD64qf&#10;hKg4h4gGg1EuH4VtggIly4L+gNSEg5aDlEt2oZP7kZlpQZFzjwRcYI7wjJRP6IxrijxD54nbh/E4&#10;tYdGhasucIS0g3MmPIJLgXyDopXxm+911JNomEJolZDclLRb3Y5XkVRPh4vUjhJDq4lGito4u4at&#10;h7Iuo4QfhKcmloG9ggOC4JWMoy91KZMBnoZoBZBymgBba43nla1PMYthkX5DZojVjWA4qoY3iWYu&#10;xIOqhaEm3IFOgm+CPZVIqfd0mJK5pE1njJAjns9bDI2TmY5O7osIlHtDP4h6j4c4ioXfissuyYNT&#10;hmUnE4D4gsJ9VKYPar1wPqJibG1jjp6zbk1XL5sEcGlLCJdScrc/N5OadSo0Q4/hd70qOIw6em0i&#10;KojjfQ98QKRKcuVvSaCmc8xixZ0FdN9WmZlkdidKrJW/d5s/HpIReSw0d45detMqxIqzfIwjD4dX&#10;fjB7PqLKettubp8sewFiC5uQez1WDZf8e7BKVZRhfEY/BJC8fPM0oY0MfawrOolkfnEj0IYLfyh6&#10;SqGTgpZtmZ35ge1hYZpfgWFVkZbMgPFKBZM6gKs+64+agHQ0w4vugEMrnIhJgBwkcYT1f/t5ZqCh&#10;ihRs050FiJRguplshzBVFZXXhe5JyJJDhMM+2Y6mg6s054r8gpgr84ddgZAk9oQPgKt4mJ/lkVJs&#10;HpxFjvNgJpinjLBUn5URipRJe5F7iI8+343XhpQ1FoowhKgsQoaYgtAlYoNUgTx4AZ8rmE9rm5uP&#10;lQdfupfzkd1UT5Rhjt1JTpDOi/g+4o0uiSU1WYmJhm4slIX6g9sluIK/gbF3b566nsprFZsVmpFf&#10;T5dwln9UD5PXkqNJLpBFju4+uYysi1I1U4kHh+QsuoV9hLIl/IJKgg528p5qpMNqqZrAn6Be95cU&#10;mq5TzJN1lf5JAI/fkYA+o4xGjSk1QIiliRQsxYUdhVkmMIHvglZwia+watxlAarrbIpZ36Ykbm9P&#10;B6FdcJZEY5yRcvY6GZe8dX0wtJLoeB8oNI4vetMhkYn0fV9v3q3hcoZka6kfc35ZaKRhdKROt5+l&#10;dgREQprld5A6L5YYeTwxB5FKevgozoyTfL0ibohbfl5vPKxSefVj5KeUejxY+qLVepxObZ4kezBE&#10;Iplue+o6QJSqfLkxTo/jfZEpT4szfm8jJ4cDfzduoasIgR5jXqZKgKZYlKGOgEtOLpzagApEBJgt&#10;f/I6TpNwf+gxi46wf+UpvYoIf+kjw4Xkf+9uD6n6iAJi4aU6hsFYLaB+hZtN55vMhJVD9Zcbg6Y6&#10;XJJlgskxwY2rgfUqG4kOgS8kQ4T2gIhtiKkljppibqRfjIhX0p+fipJNoprsiMFDz5Y8hwc6d5GE&#10;hVwx+4zQg8Mqbog+gkQkq4QzgQdtGKh3lNBiD6OtkehXiJ7njyFNbJozjIRDqZWHigM6dJDRh5Yy&#10;NIwehUsquoeXgyok/4OYgWxsyKfZmqBhzKMPlt5XVJ5Kk0NNSpmXj9xDnJTujJs6Z5BAiXcyXYuR&#10;ho4q+4cUg+QlQIMegbxsdKd5n9Zhf6KhmzpXHZ3QltRNO5kWkrNDsJRtjsg6kI/FiwkyY4sih5Er&#10;DIathHIlc4LAgftkL7maaxRaQ7ObbMNQt62fbq5HaKeocOI+Q6Gtc1I1dZupdectiJWyeJEmdI/s&#10;ezshDYrdfaZj9LeucklaELGwc1JQlKu8dItHXqXQdgA+Wp/id6Q1tpnpeWQt+ZP7ey4nGY4+fPUh&#10;44k6foZju7YBeTdZ4bAIeZ9QdKoReh9HU6QxetM+bp5Oe6w17phgfJguWZJ+fYknpYzNfncil4fZ&#10;f0RjgbSSf9NZsK6bf4lQUqirf1xHUqLHf0g+gZzwf1k2IZcNf3gurpE3f5woHIuVf8MjLYaxf+Rj&#10;R7Nfhh5Zga1mhRlQLqd4hC5HP6Gbg2E+oJvCgqo2UJXrggUu+ZAggWoogoqOgN0jqYW8gGpjD7Jh&#10;jBRZVKxlikxQEKZ1iJ9HK6CbhxU+nZrJhaQ2hJT0hEMvPo82gvko2Im0gcskD4T0gNhi4LGUkZtZ&#10;LquUjw5P+KWhjKFHH5/Iil0+mZn9iDk2lpQvhiwveI54hEYpIIkFgo0kX4RUgTBitrDxlqdZDqrt&#10;k1RP4qT2kCxHGZ8djTg+nJlVim02lJORh8Mvk43ghVUpVIh6gykkn4PWgXZikrBzmydY8qpplxdP&#10;0aRukz9HFJ6Tj6g+o5jPjEY2pJMRiRQvlo1phiwpaIgLg6Ak0IN1gazHBWzbZqGyr26WaQ+eZnBd&#10;a4CKE3Ixbel1rHQTcEFhRnYFcohNLHgQdMc5XXpEduImxny/eOTEAGn7cimv7WwDc1mb+m4WdJOI&#10;DnAuddV0GnJRdxJgNHSBeERMr3bIeWw5l3kzenEn+XvVe07BNmeVfZqtamnVfZWZwmwlfZKGNG53&#10;fatyq3DPfclfOXM0fd9MPHWwfeQ5xHhNfcMo+HsUfW++oGW7iN+rEWglh6aXu2qUhn6EhW0VhV5x&#10;WG+YhFpeUXIng01Lz3TMgiY55XeRgNUpzXp1f0q8QGRek/uo6mbgkZGV1WlqjzmC9mv9jPhwLG6i&#10;ir5dfXFSiIdLa3QVhiw5/Xb6g6AqfHn0gOK6H2NjnvGm/WXzm1aUJWiKl8yBh2sulF5vD23hkPdc&#10;yXCpjYJLE3OEies6DnaBhiErCnmMgju4U2KnqcOlXGU+pO6SuWfdoCiAVWqMm39uG21NluBcIHAk&#10;kipKynMQjU06HHYhiE0re3k5g1a20GIktGGj/2S9rkWRiGdfqDh/WGoTokdtUGzenGRbg2/Clm1K&#10;enK5kE46IHXXiiQr1Hj5hDm1jmHSvrCi3GRot0KQimcIr+B+hmm9qJ5srGyNoW5bD294mjVKKHJ6&#10;kuc6DHWii6ksGHjIhO24jnShZduleHWyaEWSh3bLarp/qHfwbTRszHkib6taB3poch9HsHvLdJk1&#10;1X1fdw4li382eYy1zXHlcNGi8nM8cg+QVnSac2B94XX8dMRre3dqdi9ZNHjnd5pHbHp8eQc2L3w4&#10;emcmrH4ie7mzQG+ee6igrXEne8iOVnK7e/J8M3RTfDtqKnXwfJNYSnecfOtG/nlefT02XHtAfX0n&#10;nn0/faKw4G3chlCeim+MhU+MgXE9hGN6r3L9g4Vo/HTBgshXgXaQgglGp3hzgTo2h3pzgFIoZnyD&#10;f0uus2yNkNCclG5Ujq6KyXAfjKJ5SXHvirJn83PPiM5Wy3W6hvJGWHe1hPs2qnnMguQpDHvqgLas&#10;wGuZmyia0m1ul+SJQW9GlLZ4AHElkaZm93MRjqRWM3UPi5dGFncbiHQ2xXlFhS0pkntugeirGmrg&#10;pVWZVmy+oOaH+G6fnIt27XCImFBmH3J/lCRVoXSJj+dF4Xahi5E23njZhyUp/nsMguGpuGper0eY&#10;GGw/qaGG5G4jpA52C3ARnpxlbHIRmT1VGHQlk9BFoXZFjk026XiGiM0qUXrAg6qokWoKuOOXD2vr&#10;sfmF/23OqyN1UG+8pHRk3XHAndxUtHPal0FFWHYDkKM223hLiigqknqFhEiqVXygZUyYhX0BZ6+G&#10;831maiZ1jX3TbLBkP35Nb0VTGn7aceJChX+DdJMykoBbd1EkcIFpeimn1XoTb52WQHqxcOyE+ntQ&#10;clZz7Hv0c9hjAXygdWxSTH1cdwpCOn4seLUy438gemclgYA0fB2lkHfdee+UOniqei2DM3l7enxy&#10;gXpOevNh+3sme39RsXwLfBVCFX0AfK4zOn4RfUUmZX80fdKjbHYsg/2SUXcagy+BlngHgnpxKnj+&#10;gdpg7nn4gV9Q/Hr8gOhBx3wMgGozaH0zf+EnI35gf0uhdXTrjd+QkHXujAGAEHbyij1v73f3iJhg&#10;C3kIhwRQZHoihXxBjXtEg+QzlHx8gjknwH2ygI2fs3P8l5aO/XUOlKV+tXYekc1uzXcwjxhfMHhL&#10;jHRP6XlxictBYHqhhxYzunvnhEwoQH0lgZueN3NFoRyNqnRgnQ59kHV5mRht3HaUlUhedHe4kYlP&#10;b3jojcJBPHofie0z23tvhhMopXy2gnec+HLCql2MjXPipSh8nHT+oAttFnYdmxVd2ndHljVO+XiB&#10;kVBBC3m8jGYz7nsTh40o9Xxegyeb7nJrs0CLoHOLrNh70XSnpotsc3XHoGpdYHb0mmhOp3gylGpA&#10;znl2jnsz5XrRiL8pMnwbg7CcS4TZZPaLz4SCZ1J7pIQsaclrvIPZbF9b/YOObw1MeYNTcc49o4Mu&#10;dKwvjoMxd6YjcoNferuaGYJqbrqJ1YJGcBZ58oIkcZBqWIH/cy9a8oHhdOdL04HOdrI9coHJeJAv&#10;64HfeoIkdYIOfHmYD4BpeFqIDYBneMF4YIBveTVpFIBtedtaAIBzephLP4CAe2c9SICWfD8wPIC/&#10;fSElTYD2ff6WNH6tgeSGZ37OgUt3AX7ygMZoAH8SgF5ZR383gB9K4n9gf+o9Tn+Pf7YwmH/Lf4Mm&#10;AYANf0yUfH13iyyE3H2qiY91sX3biA1m9n4Mhq5Yh35ChWdKYX5+hC49Hn66guswx38EgaQmln9O&#10;gGiS7nyIlD6DfXzJkZ50hX0Gjxhl/X1CjLhXzn2Aim1KA33EiCQ9BX4LhdYw9n5gg4InD36ygVWR&#10;nnvSnRWCUnwcmWdzh3xgldNlLnyjkmhXL3zojxRJon0zi7489n1/iGcxIX3dhRcncH43ghWQhXtM&#10;pZ+BWXucoNlys3vjnDBkhnwol7NWr3xzk1FJP3zGjvE80n0Tip0xO313hmcnu33Xgq+Pm3rxrb+A&#10;intCp9lyBHuJohVj/HvOnIRWS3walxVI/nxwkbU8oHzGjHUxN30th3Mn9n2MgyeOdY2SZN1/ZYxm&#10;Zy5ws4s6aaJiT4oObEFUIYjobwNGO4fOceM5G4bDdOUs04XZeAsikYUbe0GMlotCbhN9uYo/b3hv&#10;R4k9cQFhLIg5crZTToc4dI1FxIY+dn85DYVMeIktQIRweq0jhoOzfM6K2olRdx98N4hrd6Jt+YeK&#10;eDhgIIameQBSjYXDeepFVoTleuk4/YQJe/UtnIM8fRIkVIKGfiaJOIe+f/F6xobyf4lsyIYjfz9f&#10;MYVYfwpR6oSMfwlFBIPCfxI5AYL4fyAt9II5fzck/4GMf0yH0YZ4iLp5jIW7h11rwIT9hhhecoQ/&#10;hPFRi4OAg+xE6ILIgvw5L4IOggouVoFfgR8ljYC+gEaGgIWMkSZ4XITYjs1qwYQijJJdqYNrin9Q&#10;8YK2iIhEoYIChps5IYFQhLAuiICsgssmAIAWgRWFYYTXmUl3YYQrlfNp7YN6krpc/ILHj69QbYIW&#10;jMBEVIFnidk5IYC2hv4uuYAdhDMmXH+Rgb2Eb4RUoRJ2jIOrnLZpO4L6mHtccYJHlHJQBIGZkIxE&#10;AYDxjLI5DYBBiPMu23+thVwmpH8pgkODpIP5qGV124NQov5oqIKcncBcAIHnmL1Pt4E4k+VD1ICS&#10;jyQ45n/qipIu239ahkYm237YgquBDZZRZQdzeZRIZ05mTJI9ab5ZdZAxbGRM144mbzdAiIwgci41&#10;DookdUgqb4hEeIQhzYace7p/hpQbbbRyHpIwbyNlKpBHcLlYk45acoFMPIxudHFAP4qCdoE1IYia&#10;eKsq64bFeusit4UifRp+G5I+di9w5pBods9kH46Vd4NXw4zEeGtLrYrweXg/+Ykbep41LIdGe9Ir&#10;U4V/fRYje4Pkfkp8xpDBfmtvvo77fjFjL400fhRXCot0fhBLLYmyfjs/u4ftfnY1NoYnfrcrqoRs&#10;fwQkHoLcf017jY+Zhmpuro3bhVBiS4wehFJWXIpjg3ZKz4iqgrE/kobxggQ1TYU2gVgr/IOHgLYk&#10;pYIBgCd6hY6ZjkFtyYzkjDxhjosvilRVzYl+iI9KdIfNhuM/koYahUg1fIRqg7QsTILIgi8lE4FP&#10;gN15nY3dlbRs+4wrkr5g5op4j+ZVUIjKjTpKGIcfiqw/W4VziCs1hoPFhb4sgYIvg2sla4DCgW94&#10;141WnL5sUIulmNVgWInwlQ9U44hBkXpJyIaYjgk/GoTyiqs1eoNGh3MspYG2hGwlsIBSgeN4MIz3&#10;o0lrwItDnmtf44mLmbhUiYfYlUFJioYukPc++YSLjMw1XoLmiNksrIFchTYl5X/9gj50Rp9KZSBo&#10;NZxMZ2dci5lNad1RMJZMbI9GDJNJb3U7P5BFcoMxU41KdbIoS4pqePohKIfffCRzGZ0lbUlnLZo7&#10;bspbspdVcHZQjpRtclhFp5GDdGU7Io6VdpMxhIureNgo1IjXeywiCIZWfVxyAJtRdTlmQJh3df5a&#10;7ZWfdtdP+pLNd+VFTI/3eRk7BY0demYxrIpEe78pR4d/fSMiw4ULfmhw+pnVfONlXpcFfN5aOZQ2&#10;fPZPepFvfSZE+Y6qfYE664vdfe4xzokTfmIpqYZcft0jYIP3f01wCJiohElkj5Xcg3NZjpMUgrdO&#10;+pBSghxEvo2TgZc62orSgSgx84gSgL4p/4VqgF4j4YMTgA1vLpe8i2hj1ZTxibpY+JIoiCdOho9q&#10;hrhEcYyvhV865InxhBQyI4c7gtYqToShgakkS4JZgKxui5bekkNjS5QZj7NYiZFYjUFONI6hivZE&#10;RIvviMQ65ok6hqUyZYaNhKEqnoQAgr0kn4HEgS1t8pZNmJhiw5ODlSJYIZC9kdFN+o4EjrFEKItW&#10;i7Y6wIiriNMyYoYDhh0qxYOAg5wk4YFPgZJtcJXlnmZiVZMXmhBXyZBMlepNuY2Pkf9D/YrhjkM6&#10;rYg6iqsyUoWah1Iq0YMehEslFID1geFoHKiKZSNdlaR3Z3FTcaBkafRJkpxTbLo/4ZhBb7g2ipQt&#10;ct4uFZAndh8meoxJeWwgnojsfH5nTaZkbNNc46Jdbm5S455ecDZJMJpicjU/s5ZmdGI2l5Jmdq8u&#10;Yo5yeQwnD4qke20hdYdXfZRmjaSKdENcQqCPdTJSZJyYdjdI15iwd20/iZTGeMk2oJDZejwupIz4&#10;e7cnjYk8fTMiKoYCfoNl2KMBe2Vbqp8Ne5lR7Zsfe+lIj5c9fE4/ZJNkfNs2qo+GfXku3Yu1fhsn&#10;+IgMfr8iwYTlf01lMqG+gjxbHp3Nga1RfZnlgTZIQJYKgNw/UpI2gJc2to5ngGUvEoqkgDgoU4cN&#10;gBQjPoP5f/dkm6C+iMFaoJzMh2hRG5jjhihH95UNhQg/KJFAg/020I12gwAvSonAghIopIY6gTcj&#10;pIM4gINkH5/sjuRaOZv5jL1QzZgQirFHv5Q8iMs/AJB3hv02zIy1hUIvgokHg6Qo7oWRgicj9YKe&#10;gPRjw582lJ1Z7ptFkaNQk5dejs1HmpOPjCI+84/RiZk2vowahysvqoh1hO8pLoUMguokNIIkgU5j&#10;aJ6/mbtZnprElfFQXpbTkllHjpMAjvs/Co9Fi8w26YuZiMMvs4gBhfspQYSjg4EkZoHHgZNcVLIT&#10;ZS9TbKzCZ41K2qd7aiNCeqJCbQA6OZ0NcBUyS5fbc1ArNpLGdpsk6Y3wed8gKYnSfM1b66/cbG9T&#10;E6qVbipKmKVfcBFCV6A5cjA6PZsadHwyfpX8duMrnJD8eVAlh4w7e7Eg+Ig0fcVbia3vc2VSwqiy&#10;dINKX6OCdbRCN55w/+L/4klDQ19QUk9GSUxFAAIJdxQ6QplkeJcyq5Raeiwr9I9ve8EmDYrGfUsh&#10;p4bWfppbLaxKegRSdqcWenRKJqHyev1CJ5zke5g6SJfqfFQy1JLzfR8sQo4cfegmf4mJfqsiOYWx&#10;f01a2KrqgE5SMaW6gAhJ8aCdf9dCBZuaf706Xpamf7Uy/ZHAf70siYz8f8gm4oh/f9cisoS+f+Ra&#10;jKnGhkBR9KSYhT1Jxp99hFBB55qCg306U5Wagr0zLJC9ggssyowKgWcnNYekgNQjFIP3gGBaS6jb&#10;i8NRwaOsigFJpJ6SiFlB1JmchtA6S5S+hV8zO4/thAMtAotHgsMne4bzgaQjY4NZgMRaFaggkMpR&#10;lqLwjkpJiJ3Vi+xBypjhibY6SpQKh6AzNo9GhactG4qrg94nrYZngkojoILcgRJZ6KePlUNRc6Jb&#10;kg1JcZ0+jwVBwphLjDE6T5N6iYYzRY6/hwQtHoovhMEnwoX3gssj0IJ7gU+5OmfkYFqmQ2oMY2uT&#10;YmxEZn2Afm6QaYVtinDubHlan3Nib11IFnX1cj019Xi2dQIlUHu5d7m2NWR3a8Sji2b9bZ+RBmmR&#10;b4B+jGwwcWdsDG7gc0VZn3GjdRhHq3SEduU2PHeQeJgmf3rMejCza2GUdwmhD2Rgd7mO3mdAeGZ8&#10;xGopeSlqsG0bee9Yt3AkeqtHSHNJe1s2dnaYe+4nfHoIfFyw1V9OghKevmJSgZaM42VdgSl7KGiB&#10;gL1pbmutgGZX4W7sgAhG63JJf5Y2onXPfwAoT3lofkOud12UjOScoGC8i0GLC2Pviax5pmcviCpo&#10;VmqJhqhXH231hSlGlnF9g402xXUtgcko/Hjlf+WsV1xLl4Oau1+LlLmJaGLVkf54RmYxj1dnR2mi&#10;jLRWfG0xigRGTXDahzk233SshEUpiHh7gUeqi1tOofSZIV6dnfmIB2H4mg13IWVnljdmXmjwkmlV&#10;3myXjoZGEXBZioY29nRGhmwp+HgogmupCFqWrCOXyV3upu2G32FSocV2MGTOnLZln2hol7NVSmwj&#10;kp5Fym/3jW83AHP4iDwqUHfng1Wnx1obtfKWrF11r3WF62DdqQh1aWRforplB2gDnH5U4GvMljpF&#10;fW+xj+028HPAibkqk3e1hA+rs29jX9qZ7HDrYt6IUHKAZex2yXQmaP5lR3XfbAxT5HeybxlDBXmo&#10;cjIyu3vUdUskM347eHSo8mwZareXbW34bJaGK2/iboZ1EnHWcIdkCnPbco5TJnX2dJZC1ngvdqUz&#10;I3qYeK0lUH0leq+mZWlVdWiVLWt1djGENW2ldwBzcG/dd+xixXIgeOVSSHR6eeBCcnbwetkzWXmO&#10;e8gmPnxAfKWkB2cmf9uTEWl7f4qCamvUf05x/G5CfxthpnC5fwVRjnNEfvBCKXXpftEzjni0fqAn&#10;BHuCflqh22V7iheRImfziLCAvmpxh1twomz5hh9gr2+YhOxQ6HJLg8JB53UUgoUzuXgCgTEnqHro&#10;f9Cf6WQ6lCCPaGbIkZ9/Q2ldjzJvZmv/jOBfv260ippQYHGDiExBsnRphe8z3Hdzg3goLXprgQye&#10;Q2NBnfSN82XfmlF+BGiElsJuYGs4k1Be8m4Cj+xP2XDnjHxBiHPhiPsz/HcAhW0olnoIgg6c4mKK&#10;p4CMumUyorF8+WfhnfZtiWqgmVteSm16lNJPV3BxkEFBUHN6i6Q0DXaohxEo6Xm6gt6bu2INsKWL&#10;tmS5qp98HWdspLBs2GoxnuldxW0UmTpO/nAXk4xBDXMwjeU0AnZqiGYpKXl/g4KeYHcXX4GNz3f4&#10;Ynh9gXjjZYNtYXnbaKFdWXrma8pNgXwLbv4+SX1RckovyH7NdaojM4B2eSKb4XP7acCLkHUta6d7&#10;j3ZjbalryHeib8NcJHjwce5MvXpUdCg+CHvTdnIwIX1+eMokQH8/eyWZmnFIc/KJi3K3dNB5z3Qv&#10;db1qZ3WtdtBbK3c1d/pML3jSeS898XqGemwwgXxee68lIH49fOiXdm8tfdOHp3DKfat4OnJqfZxp&#10;G3QZfaBaKXXQfcdLhXeZffY9rHl3fiUwtXtyfk8l3H1ofm+Vf22Ph3iF629Ohkl2vHEPhTJn6XLW&#10;hDpZU3Swg1JK+3adgnk9fXiZgZYw6HqxgKkmdny5f7yTvWxVkOiEXm4qjq91a3AAjI5m03Hfio5Y&#10;g3PMiKBKjXXQhrE9XHfkhL0xFHoUgrwm83wrgNWSQGtgmh2DD21EltB0UG8qk5xl7XEZkIxX0XMZ&#10;jY9KHXUvio09QndTh4gxO3mVhIInV3u7gbmRAWqqowKB92yYnphzY26HmkllMXCBliBXQnKPkhBJ&#10;rnS2jf89GHblifIxU3k0hfsnpntjgnGP92orq3qBD2wdpepyoW4RoHlkmHAQmzdW0XImlhVJZXRX&#10;kPw84HaWi/kxTXjvhysn4nsfgwGROH8BX1+B8H8zYkly+n9qZVBkQn+raHZVsX/7a7VHYYBjbws5&#10;zYDncoItDIGadhkiToJvecSPAnwJaRJ/9XyAawFxRnz8bQ9i3318b0FUqH4JcY5GwH6oc/E5on9e&#10;dm0tboA1eQAjTIEde5OM9XmJcpZ+KXo0c5ZvtHrqdKFhnXuddeBTvXxcdzdGNX0reKQ5g34Meh4t&#10;xX8Ge6gkIYAEfSaLGHdue/98h3hFfARuWnkhfBxglHoBfFVTCnrrfLVF23vkfSM5iHzqfZYuIX4F&#10;fhAk0n8afoKJWnXXhQx6/HbNhBhtEHfEgz5fjHjAgodSU3nIgeZFZXrggVg5Y3wAgMYuVn01gDUl&#10;ZH5bf6qHzHSnjeF5onWwi/Jr7Ha6ih1enXfIiGxRo3jhhtJFEXoLhT05UntBg6kuiXyKghUl232/&#10;gKKGe3O0lnN4fHTMk39q9nXjkKZd2HcAjfRRDXgqi1pEuHlkiMM5SHqmhjIuuHwAg6wmOX1DgWyF&#10;YXL+nq13hnQfmqtqKnU/lshdOXZlkxFQlnebj3VEW3jli+E5K3owiF4u1HuWhP0mhHzigg6EdnJ9&#10;pnF2u3OioV1pgnTGnGxct3Xwl69QOXctkxZEIniAjpA4/nnaiiwu1HtJhgkmvXyXgoyEO4ckX2l2&#10;UIaYYkpowYYQZU5be4WOaH1OZYUXa89BnoSxb0M1p4RhctsqlIQ1dpghhIQrelmCUYROaJJ0nIP9&#10;aoxnUIOxbKhaU4NmbvBNkYMjcVtBKILuc+Q1nILHdogrBIK7eUcidILEe/eAi4HmcYlzE4HBcqZl&#10;/4Glc9RZRoGKdTRMz4FzdrZAu4FoeFA1jYFoefsrYIF6e7cjPoGXfV5+5YABej5xpH/+enVk0H/5&#10;estYW4ADezRMKYAMe85AY4AifHc1iYA/fSkrs4BsfeUj5oCdfpR9a35UgsxwXH5vghljwH6NgX9X&#10;kn6wgQNLx37WgKNAQ38LgFo1s39DgBMsEn+Kf9MkcH/Pf5p8F30oiwZvM31SiWJiy31+h9lW032v&#10;hnZLNH3ohSxAA34sg+41qn53grQsRn7SgYMk4X8ngHV69XwzkvBuOXxskFhh/XyjjdxWLnzhi4hK&#10;uH0piU8/vH17hx81rH3RhPwseX49gu4lO36igSZ6AHt9mnltZ3u+luRhUHv8k3BVqnxBkClKVnyT&#10;jQI/cnzzieg1nX1ShussnH3JhBclgn45gbR5NXr6oYVsuXs+nPFgw3t+mIVVQHvGlE9KDnwekEA/&#10;SHyHjEs1enz0iIMsoH10hQMluH3ogiN3kI++X4drF45SYmFe/ozqZWZTLouJaJ5HkYoxbAQ8TIjl&#10;b5Ix5Iesc0YoZIaTdxwg1IWset51940JaCtprovOajFdz4qYbF5SQYllbr1G8Ig6cUU8AIcXc/Ax&#10;9oYCdrYo4IUGeZQhuIQzfFB0e4q8cJdoaImlcdNcvIiVcyJRa4eLdKVGXoaFdk47uoWHeBMyA4SS&#10;eekpSIOze84ieIL2fZFzGYjaeLlnNofgeSFbwobpeadQsYX8ekNF4YUWew47g4Q1e+4yFYNcfNYp&#10;o4KWfccjGIHufqNx1odTgJtmIIZugCla3YWNf9JQBYSzf5xFkoPff307aoMXf3oyPIJVf3kp/YGo&#10;f4IjnIEUf4twyYYaiFFlOIVChvtaJIRuhb9Pg4OjhKVFR4Lgg6Q7goIlgrgyfoF5gdUqWIDigQEk&#10;B4BjgExv2YUqj5dkaYRajVZZf4ONizNPDILLiTtE8YIVh2A7ToFqhZcyjYDIg+EqjoBDgkQkXX/V&#10;gOlvDIR3lm1jvIOrk0NY9ILhkDxOo4IjjWVEpoF2irE7EIDZiBMyhIA+hZkqs3/Gg0skoX9mgWVu&#10;YYP1nL9jK4MpmKtYgIJelMROToGhkRVEbYD4jZI69IBjii8ybX/WhwEqvX9phBsk1H8QgcZriJhZ&#10;X6JghpX9Yn1V6JOlZYdLlJFWaM9BcI8QbEw3oIzTb/Uur4qpc78mk4ikd6EgQIbte1JqQZW6Z85f&#10;aJOEaeZU/JFWbClK4o8vbqJBAI0PcUg3e4r2dBMu24jtdvQnGIcFeeUhGoVmfJ5pE5N9b7leZ5Fk&#10;cRpUJ49Tco9KQY1PdDZAm4tQdgY3WIlYd/IvAIdueeoniYWje+wh0oQdfbxn+pGnd1Vddo+kd/FT&#10;Zo2neKpJuYu6eXdAQ4nXenE3O4f5e4EvH4YpfJcn6IR4fbQiaoMKfrFm+JAwfqNcnY46fnVStYxN&#10;fl9JNYptfmdAB4iafoc3KobTfsAvQ4UZfv0oPYOAf0Ei6YInf39mEY8FhaVb240XhKZSHIsxg8BI&#10;v4ldgvs/uIeXgkw3NIXbga8vcYQ1gRwoiYKygJcjUIFtgCplYY36jF5bSIwXioVRqIo9iMdIa4h2&#10;hy4/iIbAha03M4UUhEEvr4N7guwo14INgbMjooDZgLRkvo1Cko9avYtej9lRQImDjUdIMYe+iuI/&#10;boYSiJ43D4R3hnMvroLphHAo/oGJgpsj44BlgSJkNoy6mDZaTIrVlKtQ6Ij3kU1H8oczjiY/RoWL&#10;iyk2/oP5iE4voYJ5haspDIEkg1AkFIALgXdgEKEpX5hWkJ29YoJNbJpaZaFEg5cGaQE7wZO+bJoz&#10;UpCBcF4rvY1fdDok8opweB8fxYf4e7VfHp6UZ09Vv5tGaYpMxJgFa+9EC5TUboo7gpGvcVQzUo6T&#10;dEEsA4uSdzolgYjBejUgl4ZmfOBePpxbbsFVApkkcFRMLpX6cfpDoJLpc887SY/hdcozUozld94s&#10;PYoCefgl+odRfA4hR4UTfeFdbpqBdd1UVJdddrlLpJRFd7BDS5FFeLc7Go5YeeczVYt2eygscoiv&#10;fGsmYYYbfaoh2oP4frxcsZj8fKdTt5XifMZLJ5LafPtC8Y/pfUg7Ao0KfakzXIpAfh8so4eRfpUm&#10;uoUXfw4iU4MNf3RcCJfDgxxTLJSwgnhKvZGugelCoY7IgXU604v5gRUzdIk7gMQs2YaigHsnCYRB&#10;gD0it4JNgA1bfJbEiS5SupO1h8FKZ5C4hm5CZY3bhTo6p4sahBwzbIhsgw8tC4XhghcnT4OVgTgj&#10;BoG0gIdbEpXwjtJSY5LmjJtKJY/uioRCO40ZiJI6lopkhr0zW4fHhQAtL4VJg2wni4MNggQjRIE7&#10;gOlarZVdk9tSD5JLkN9J749Njg5CLox4i286q4nLiPczg4c8hqEtOITPhIEnn4KigqQjdIDegTVU&#10;7qo9X4VNB6WXYo1FbKEIZck99JyWaUg2j5g6bP8vc5PwcNspJo/UdMMjjIwCeJ4fXIjbfAxUVaek&#10;ZtJMhqMWaTlFB56la8g9tJpUbow2fZYZcXovl5HxdIQpgY32d44kIopHeocgJodAfRlTyaVkbc9M&#10;D6Dsb55EsZyMcXw9fJhZc4I2bpQ8dakvtZAzd+Ipz4xZehUkoojLfDUg0IXmfgFTSKN6dHJLpJ8U&#10;dZdEXJrKdtE9V5akeBQ2ZZKjeXgv1I61eugqFYr4fFAlD4eLfakhXoTDfsZS1aHgerxLR52GezBE&#10;E5lLe7I9JZU4fEY2b5FEfOcv841wfZcqVYnOfkIlbYZ+fuYh04PSf2tSb6CNgKxK9pw7gGdD2ZgJ&#10;gDM8+pQEgBE2WpAif/4wHIxef/UqkYjUf/ElvIWgf/EiM4MMf/NSGp96hi1KspsthS9DqpcBhEQ8&#10;3ZMGg3E2SY80gq8wJYuCgfwqxYgKgVsl/4TtgM0igIJvgGFR1J6gizFKeppWiXtDhJYsh+E8zJI4&#10;hmM2Q45yhP4wHIrSg68q24dpgoQmL4RfgX8ivIHzgLhRmp34j6dKTZmsjUNDZZWDiwM8vpGTiOo2&#10;RY3WhvEwKYpDhRgq3obqg3MmRIPwggoi6oGTgPyr4GKbWi2aPGUyXdmIuWfgYYd3PGqtZStltG2X&#10;aL1UPnCdbEFDQnPKb8kyyncscz4kBHrDdrGo216EZXqXjmGNZ/iGbWSsant1XWffbQVkSmsub4VT&#10;U26acf1C63IrdHYzIHXvdtwlMXnTeTOmE1sFcJiVG15ncfOEVGHlc0pzpmV2dLVjAWkbdiNSfWzh&#10;d4lCmXDLeOszZnTmejgmK3kNe2mjflg2e2uS0lvje6GCZl+ce+hyHGN6fCxh0WdsfIRRuWt6fNdC&#10;TG+tfR4znXQPfUom/HhqfVmhIFYGhfeQvFnnhRCAml3ahDdwqWHig29gzGYRgqZRCGpdgeFCBW7K&#10;gQgzynNkgBEnp3fmfwWfAVRYkESO31hfjkB/BFx3jEpvV2CqimdfyWT+iIlQdml5hp9Bym4VhKMz&#10;7XLcgokoMnd7gG+dNlMFmlmNS1coly59r1tdlBJuP1+wkQxe7WQnjg1P5GjHiv9Bmm2Gh940DHJv&#10;hKoooXcngZqbtFIGpCCL+lY9n8R8kVqGm3ltWl7wl0deOmOCkyJPWGhBjvFBXG0birE0G3IdhnUo&#10;+HblgoqaclFTrXeK4VWUp+F7pVnqol9snF5inP9dq2MGl7NO92fakmVBFGzNjRg0D3Hkh+spO3ay&#10;g0ifQ2nbWfSOx2vaXY1+em3uYTFuRnAeZNleGHJtaIBOEXTebCk+oXd5b+Qv4HpRc6gjAn1Sd36c&#10;hGXkZLqMUGhQZzV8YWrOacBsn21hbF1c7nAPbwBNZ3Lfcag+hnXTdFwwVnj+dxIkHHw6ecSZ+GKF&#10;b0iKFGVGcLN6dWgeciNrB2sIc7FbtG4JdUxMlXErduw+LnRxeJEwlHfkejMlCHtSe8WXm1/OeYqH&#10;/mLWeeJ4s2XnelBpoWkZesZapGxhe1hL6m/Ge+898nNNfIMw0nb8fQ0ly3qTfYSVcF2ug4aGF2Do&#10;gtF3EmQvgi9oU2eKgaVZvGsJgSRLUm6ngK09vXJhgC4xBXZAf54mbXn3fwSTf1wJjUSEZF9ni391&#10;o2LTic5nI2ZViDdY2Gn3hq1K2W2/hR89lHGjg4kxMHWpgeMm8Hl4gEmR2lq7lsSC9V41k+Z0b2G8&#10;kR1mKmVejnJYFmkhi9VKXW0KiTI9dHELhoYxVnUwg9UnWHkUgVOQeVm/n++Bwl1Mm/BzbWDnmAdl&#10;X2SdlEFXemh7kI1J42yBjNY9RHCaiR4xbHTUhXUnqnjGgimPUlkMqKaAxFyjo31ymmBJnm9kuGQO&#10;mYxW/2f9lMNJk2wXkAE9B3BIi04xZHSUhsYn6XiKgtGS1HFKWdWDhXKqXV10enQcYPtlmXWoZKtW&#10;0HdSaGlIPHkhbDY6WHsYcCAtPH1KdCQiG3+UeDyQV22CZAKBSW9JZn9yjXEeaRZkB3MFa8dVo3UI&#10;botHgncscWE6IXlxdE0tnHvmd0wjJH5cekuODmozbhd/RmxMb5Fw0W53cRlirnCycshUtXMBdI5H&#10;AHVydmU6Fnf/eEkuBHq1ejgkAn1YfBqL6WeUd8t9ZGnteEZvQWxQeNpha27NeYBTu3FeektGYHQN&#10;eyI52nbVe/4uPnm9fN0kunyCfayJ82WCgTh7rWgMgLRtzGqggEhgQW1Ef/tS83AIf79F4nLqf5U5&#10;tnXgf2kueHjyfzglUnvSfwSIMWPmimR6JmaSiN9shGlJh3JfNmwShidSLW73hO5FgXH9g7o5n3UY&#10;goUuqnhNgUslzntDgCWGtGKek0143WVlkL5rcmg1jkheW2sbi/ZRhW4fibpFGnFDh385jnR4hUUu&#10;1nfIgxAmMXrSgRKFdGGlm9x3ymR9mDpqjmdglLVdqmpakVhRAG12jhVEs3C2itY5anP/h6Mu8ndi&#10;hIkmfnp5gc+EamDxo/F25mPTnzZp02bBmp5dGWnIljdQmGz1kfFEcnBIjbo5OHOpiZ0u73cahbcm&#10;uno1gmWGiXjqWd94d3miXVhqtnppYO9dLXtHZKZPx3xBaHhCpX1fbGU2SX6fcHYqy4ARdKwhTYGS&#10;eOyEUHVJY4R2enZfZgZpAXeCaKZbyni0a21OwHoAbk9CCHtqcU42JXzwdGgrMX6bd50iR4BAesiC&#10;QXIvbPJ0rHOObohncHT/cCtainZ6cgFN2XgLc/RBg3m4df82DHt8eB0rjH1cek0jGH8lfGiAX2+S&#10;djVzCHEvdthmFnLXd49Zh3SQeGZNLnZdeWVBM3hEeng2Gno+e5Qr7XxPfLsjxn47fdB+n22OfxNx&#10;gW9XfsRk0XEqfpBYhHMLfn5Mf3UFfoVAw3ccfqI1+Xk/fsIsJnt1fuUkVn17fwN9Dmv7h6twKG3k&#10;hmpjsm/WhURXm3HYhEJL1XPyg1hAeHYognk18HhtgZ4sXXrDgMcky3zegAV7u2q6j/pvBWy8jb5i&#10;w27Fi55W33DhiaVLR3MYh8ZAJnVohe417XfDhCAsjnozgmAlKHxigNZ6n2nEl+luE2vWlKth/W3w&#10;kYxWSHAejphK2HJri8M/0HTWiPo11XdDhkUsrnnEg7ElcXwBgX55smkQn1ltSmsrmxNhXG1PlvRV&#10;zm+JkwpKg3Hlj0U/nnRii5Y1rXbmiAsssHl1hL8lqnu2ggJ6ZYC9Wg9tpoC/XX5hPYDOYRFVEYDy&#10;ZM9JD4EvaLM9XoGKbLsyg4IBcOsokoKhdUIgl4NReY14cn1EYy1r6X2aZbhfwn38aGVT4n5sa0BI&#10;N37ybkA86H+RcWIyeoBGdKEpBIEYd/whg4Hpezp2pHpLbBBqV3ribcNea3uJb4ZS0Hw9cXxHc30B&#10;c5g8e33dddAybn7KeBopYn/LenciSYC8fK909XfhdKVo4HitdXddNXl/dmlR5npnd21G0ntfeKc8&#10;K3xtefMyc32He0spun6yfK0i7n/CffFzdnXSfRBnmXbIfP9cKXfHfQhRIXjWfS1GcHn2fXQ8CHsy&#10;fdMyl3x1fjYqFX3GfqEjdn70fwNyGHRDhRRmbXVVhBxbNnZxg0BQYnedgolF4Xjeges7z3o1gV0y&#10;lXuZgNUqTX0HgFUj5X5Mf+dw83MOjMlldHQ0iuVabHVjiR9Pw3alh39Fa3gAhfs7jnlvhIMym3rm&#10;gxoqgXxugcQkPX3GgKFv+3IalBVko3NPkUBZw3SMjotPRXXejANFEHdNiZo7SXjWh0Iyj3pdhQUq&#10;pXv2gvAkg31dgTVvLHFnmt1j9nKjlxRZOnPpk3NO4HVFkAdEzXbBjMM7JXhaiZgycnn4hpsqrHuf&#10;g98kuH0Mgapuh4jHWkdjLIf/XbRYKYdEYUpNYYadZRJCxIYMaQo4foWTbSwvGIUxcXMmnITydd0f&#10;+oTReh5s24V1YuNhsoT2ZX5W6oSEaD9MaIQgazJCGoPPbk84LoOScZIvKYNodO8nGINYeGIg2YNZ&#10;e6BrUIKbaz9gXIJUbRRVzIIdbvxLh4H2cRZBgoHdc1k35YHWdbovNoHeeCsnf4H6eqghlYIdfO9p&#10;4IBFc0pfIYAsdFFUyYAcdXRKyYAidq1A/4A5eBY3qYBgeZYvQ4CSex4n14DVfKwiMYEWfg5ok35g&#10;ewxeBX5oe0FT4H57e49KF36fe/1AqH7WfIE3iH8kfSIvYX96fcYoLH/ffm4is4A8fwJncHy7gpRd&#10;EXzgge9TIH0RgWNJjX1WgPZAVn2tgKA3nn4UgF0von6NgCIohH8Tf/MjHH+Kf81menuMibJcQXvA&#10;iCtSgHv/hsFJH3xVhXtAC3zEhFE3b31Ggzcvsn3Rgi4ou35xgTojcH79gHJlp3qbkFxbknrajfVR&#10;9Xsli69IuXuJiZM/w3wKh5Y3Nnykha4vrH0/g+Yo4X3xgkUjsn6OgPVk93nolnxbAXotkzZRhHp9&#10;kBlIZ3rpjS4/jXt3imo3HHwhh8QvmXzRhU0o7X2Sgxkj5X44gVxjOJEpWltZSo9vXc9Pr43GYXFG&#10;SIw1ZUw9CIq9aV00IIlbbZwsGIgUcfok7ob1dm4fdYYSepxh1433Yn5YFIx8ZTNOrYsSaBBFhIm9&#10;ayE8i4h+bmAz9IdSccYsQYY9dT8lcoVMeMMgSoSMe/hgj4s4al9W+4nubF9Nx4i1bnFE1YeVcLY8&#10;HYaHcyMzzIWNda0sZISneEIl4oPhetgg/oNFfSVfYIjycepV+YfPcypM9oa5dIZERIW/dfU7v4Td&#10;d5EzrYQMeUQshINPevomQIKvfK4hk4IzfideS4cTeSJVEYYLeZ9MOoUVejNDt4Q4euQ7gYNze6kz&#10;n4LHfIgsrYIsfWcmmIGwfkUiD4FQfwFdU4WFgApURISTf75Lm4Oyf4lDQ4Lvf3E7OYJHf24ztoGw&#10;f3os54E2f4sm6oDbf6IidICXf7dcnYRIhrVTroNohZNLJoKZhItC8YHpg6E7FIFWgswzy4DUggot&#10;PYBtgVsnQYAvgMIixIADgElb74NbjMRTHoJ9is5KxYGxiPhCyoEIh0k7DoCHhbkzrYAmhEAtPH/S&#10;guYnaX+ogbIjA3+PgL5bXoKpkkdSqIHOj4ZKa4EFjO5CioBiioY653/siEIzn3+ahh4tMn9bhCkn&#10;eX9Cgm8jNH82gRlYeZmKWlFQA5bEXdZH35QWYY4/6JGLZYQ4C48gabMwdYzPbg4psIqkcn8jnYiv&#10;dvQfB4cbewdXZJZoYg9PEZPYZOZHGJFjZ+U/Vo8Oaxo3uIzXbnwwaIq5cgEp7Ii+dZAkJob4eRsf&#10;04WMfENWY5O0aYFONZFPa7VGaI8Dbfo+1YzgcGk3borWcv8wXIjnda4qIIcaeF4km4WBewYgf4Q7&#10;fVNVdpFxcJZNbo8vchlFyI0Fc7Q+cIsBdVg3M4khdyUwVodaeQUqToW1et8k/oREfLEhD4MhfjxU&#10;oY+Ud1RMv41qeB9FPItcePs+CYlzeew3Eoeteu4wV4YLfAUqeoSJfRYlU4M8fiIhhoI3fwFT4o4S&#10;fblMJIv4fcdEx4n7feY9sYgpfhs23YZ8fmAwbITvfrMqrIOOfwclnoJhf1wh54F4f6RTRIzWg7pL&#10;pIrJgwZEaYjZgmc9b4cYgeE2q4WFgW0wXoQQgQcq2ILDgK0l4IGygGIiNIDfgCdSyYvWiUpLQYnU&#10;h9REHofvhnk9PoY8hTs2lYS6hBQwSYNggwIq94IjggsmGYEmgTUicYBngJBSWYscjkBK54kYjA5D&#10;5IcxigE9LoWDiB02poQOhlUwboLHhKorAYGjgyomLoC6gd0ioIAKgOFOCaIeWjNHIZ4nXeBAd5pY&#10;Ybw535a+ZdYzTJNQaiYs9ZAGbpsnXYz0cxUiXooxd34eqYf8e2RNQJ8GYYlGdJs8ZJg/7JehZ8k5&#10;f5Q5ayozIpD8brMtBo3kclcnrIsDdfUi7ohveXsfboZlfIRMh5xZaI1F1Zi3awc/dJU+bYs5K5IF&#10;cDAy/Y7zcvUtFYwIdckn8IlUeJAjZ4bvezwgFIUMfXxL35oTbzJFSZaScQY/ApM8cuo48JAedNAy&#10;4Y01dtMtJ4pxeOAoLYfmetwjzoWqfMEgnoPsfk9LSZgsdXpE0JTCdqE+opGJd9I4q46IeQ0y3Yu3&#10;ek8tPIkYe58oZIaxfN4kJ4Safg0hEYL8fwBKx5aZe2ZEZ5NBe9s+VpAafFk4cY0wfOIyvYp7fXMt&#10;XIf0fgsomoWufpwkcoO5fyYhboI4f5NKWpVRgOREEZIHgKU+GI7tgHI4SYwVgE0yo4l4gDItX4cL&#10;gCAoyYTcgBQksoMEgA0huYGbgApKAJRMheVDyZELhPQ95o36hBY4L4svg0syl4ilgo8tUIZRgeIo&#10;3IQ2gUok4IJ0gMkh84EggGhJtpOCilhDj5BGiL89vo05h0E4Gop2hd4ylIf6hJAtW4W5g1ko3YOz&#10;gkYk9IIFgV0iIYDAgLGfRVzGVDCO5V/XWHF+sGMMXLduimZvYPZeYWn7ZSVOU22waUw+1XGRbX0v&#10;8nWscaUi5nnkddCcQFfXX2WMPlt1Yn58c183ZaBsvmMbaMpdDGcpa+xNfWtgbwo+kW/CcjAwVnRa&#10;dUskEHjxeFmZdlONal+J0legbF56Z1vcblprGGA5cGtb1GS4coFMumlkdJI+UW46dqYwqHM/eKsl&#10;CXgpepmW4VAJdP+Hj1SBdeJ4hFkQdtZpn13Ud8hatmK6eM5MBmfHedQ+E2z9etMw6nJce78l2HeE&#10;fJGUgk04f0yFgFH9fxp2xFbffvdoOFvkfudZwmEdftVLZWZ/fsk92mwCfrMxIHGofoUmgnb/fkSS&#10;Ykr9iU6DqU//iAh1OVUdhtNm81pjhbBYzF/VhJRK5GV3g289rGs6gkAxTHEZgPknDHaSf7WQlUkv&#10;kxCCHE5jkK1z7lOyjltl51krjCBX+l7Tie5KXGSqh7E9h2qchWoxcnCngxYnenY9gOWPEkfKnHiA&#10;z00kmO9y2VKZlXllDVg4kiBXUl4KjtRJ2GQPi4I9UGoniCoxhnBShNwn0HX6gduNz0bEpWR/ukw4&#10;oKxx9VHInA5kWleCl5VWzl1zkzNJgWOXjtQ9DmnTin4xfnAXhk0oEnXHgp2TimPUVECETWZVWGx1&#10;RWj4XKRmVWvHYOJXbm7CZSBIs3HsaWQ6o3VGbcEtVHjeci8h/HyAdquQy18DXvOB3GIOYgVzNmU5&#10;ZSlkvWiFaGBWVWv9a55IHW+hbuY6m3NvckAt13dzdaEjE3tlePuOPVrcaV9/ol5Ya2lxUGH5bXhj&#10;LWW5b6RVJWmdceFHV22wdCY6T3HodnUuHnZKeMcj/Xp8ewWL4Fdxc3R9kVtPdHJvll9BdYdh1WNi&#10;dqJUImeod9xGumwWeR86H3CmemQuZHVWe6Mkvnm7fM2JtFSyfTd7r1jafS9t/l0bfTxgkGF7fWFT&#10;SmYOfZBGL2rLfcw59W+ifgYun3SQfjQlXnkdflWHw1KDhq96AlbkhaJsmVtfhKlfbF/9g8pScGTH&#10;gvlFxGm/gik52G7RgVYu0XPygHgl4Hief6GGHVC+j+J4mVVOjcZrb1n3i8Befl7HidZRuWPFh/1F&#10;UmjvhiI5wW4qhEYu/HNzgmcmR3g5gLGEuk9emLd3a1QSlYNqd1jfkmldvl3Uj3FRJ2L7jI1E4GhR&#10;ias5l22uhs8vFnMThAUmmHfqgYyDk05aoQt2cVMmnLppq1gMmIhdIF0clIJQtmJgkJlEmGfVjLo5&#10;YG1ViPAvEnLShVMm13etgjmH92sJVGB54mzzWHlsEG78XKdeZXEvYOlQzHOQZTpDbHYjaZ42ynjh&#10;biMq+3vZcsghK37Ld3eFeGZqXnt3p2jaYY1qJmtlZLlc1m4QZ/9PpnDma1pCu3Pobss2nXcQclYr&#10;Y3pjdfkiMX2ReZGDLWJSaHZ1o2Uyaopob2gvbKtbg2tKbvROwG6GcVdCRXHwc8w2nXV4dlQr0nkh&#10;eOojDHyMe2qBBV8DcgBzwmI+cxtm32WMdFFaR2kCdZhNzmybdwRBrXBaeIE2aXQyegcsEngfe5Mj&#10;wnu0fQV/DlxXezpyD1/Ze15lcWNwe5tZJWcje/dNEmsEfGRBOW8NfOc2T3MmfWwsUndKffAkWHsD&#10;fmV9SlozhClwjF3sg1VkMmG6gppYI2Wogf9MVGm+gXlA5W38gPs2QHJLgIAsiXadgAMk03pzf457&#10;zFh4jMxvR1xcivhjKWBWiT5XUmRzh6dLtmi6hidAhm0nhKw2N3GbgzcsuXYSgcglNHoBgIF6ilce&#10;lQ1uOFsjkjFiTF8+j3NWq2N/jN1LOmftimFAJmyFh+42GXEYhYos2HWogz8lgHmogUR5f1YdnMpt&#10;WFo3mOJhmV5qlR5WI2LEkYtK3GdPjhs/7WwEirw17XC5h3os2HVfhGwlu3ljgd58gHJpVJtvoXOz&#10;WKRjDnUaXMtWqHapYRBKXnhkZXI+WnpPafIzI3xfbpoozn6fc2kgcYDOeDR6Qm31XjJtn2++YUZh&#10;VHGgZHlVQnOgZ9JJV3XJa0g9wHgbbt4zBHqKcpIpOX0ZdmMhZ397eht4MGoWZ4lrzGxHabdfwm6T&#10;a/FUAnD5bl1Ic3OBcOg9QHYwc48y8Xj1dkwpmHvMeRsiNX5ge8Z2R2bLcKpqI2lVceleZGvxcz9T&#10;A26sdLFHzXGKdk4893SKeAIzBneZecIp/Xqye40i4X10fTh0g2QyeVponmb9ebBdI2ndeiBSA2zW&#10;erNHJm/2e188jnM7fCMy7HaGfO0qOnnRfbsjb3yzfnRy7mIbgb5nR2UagSpcCmgtgLFRIWtcgFtG&#10;g26vgB48TnIkf+4y6nWhf8UqdHkXf58j4nwWf31xl2BqidBmJmOSiEtbIWbNhuFQbWoohZ5F/W2q&#10;hHQ8AnFJg1Uy7XTngkIqqXiBgTkkPnuZgFZwd18XkXxlNWJdjv5aYWW3jKFP3mkzim5FlWzaiFk7&#10;s3CjhlIy2nRdhGAqy3gOgowkhns3gQNvh14ZmKBkb2FzlShZxWTikddPa2h2jrlFSGw3i8E7h3Ad&#10;iN8yt3P4hiEq0He9g5skvnrsgYtxK3nyVPFlk3qQWPBaS3tIXRJPM3wnYV5EOn0xZdA5kH5jamov&#10;v3+1bysm1oEqdBQfzYKQeOFvLnWsXgZjzHa/YSJYxXfrZGFN+3kyZ8xDXHqga145GXwwbxUvuH3X&#10;cuonSX+TdtkgtYEoepltVnH2ZtZiL3NoaR5XZnT2a3dM4nadbgJClXhicLQ4rHpJc4Uvrnw9dmkn&#10;qH46eV0heH/7fBproG7jb1BgsnClcL1WKXJ3cklL+HRrc+hB9XZ8dbw4YHird6cvt3rgeZ0oAn0X&#10;e5oiGn8AfWZqF2xGd5dfZm5IeCdVG3BdeNJLMnKLeZhBmXTZen44QndJe4Ev33m4fIcoX3whfZMi&#10;oH4xfoFosWo7f25eOGxsfyFULG6vfu5Kd3EQft5BDHORfuk4DHYsfwQv3njKfyYomHtdf0wjDX2J&#10;f25ng2iThu9dPGrqhb9TY21ThKtJ22/cg71AmXKJgug3z3VMgiMv6HgJgWkozXq+gL0jZH0DgC5m&#10;hWdKjgNcamm8i+xSvWxBifVJYW7niCdAQnG1hnc3jnShhNgv33d3g1Mo83pCge0jqHyagMhlsmZR&#10;lI5bvmjUkY5SOGtrjrdJAW4njBBABXEOiY43bnQUhyYvxXcLhOYo/Hnqgt8j3XxJgUFmGIGgVUpb&#10;2IF/WUdR5YF5XW1IH4GaYcM+d4HhZkg1JIJMavksrILQb88lF4NydMMfP4QReXxkW32IXd9aS33S&#10;YQxQlX41ZF9HF361Z+I9w39Xa5E0zoAXb2YsvIDpc1UlkYHMd1QgG4KZewpivnn5Zi1Y5HqZaJlP&#10;aHtUaxVGKnwsbcQ9I30fcJw0gn4tc5MsyH9Fdpkl+IBkeaUg04FefGRhP3cCbiJXm3frb8NOWXjm&#10;cYJFZnoDc1Q8nHs9dVY0RHyOd3Es1n3jeZImUX83e7EhbYBXfY9f4nSRdcVWdXWwdptNaXbld4tE&#10;rng2eJg8Rnmiebs0JHsuev0s9Hy2fD0mpX46fXsh7H99foxetHJ+fSxVe3PMfTBMpnUvfU1EInaw&#10;fYY773hPfdQ0LnoAfjctKXu4fpwm931nfwYiVH7Lf2Bdr3DdhB9UpHJMg01MBHPQgpVDsXV2gf07&#10;n3c/gX40AHkagQ4tOnrwgKknLXzAgFIipn4+gAxc1W+giqBT8nEniPdLeXLCh2tDTXSBhgQ7WnZo&#10;hLozzXhpg4EtN3pWgmInVHw+gWEi533PgJVcHm6nkJRTXnA+jhVLCXHqi7xC/nO9iY87KXW8h4Mz&#10;t3fWhZMtKHnig8snYnvegjgjGX15gQBbh4lyVXlSp4h2WYFKD4eZXbVBmoblYh85PYZZZr0xM4Xt&#10;a4gp/4WbcHAjm4VqdWYeyIVRegFaCYWAXZhRVoTkYONI9IRmZFRAwYQKZ/c4soPRa8Yw/YOzb7sq&#10;JIOpc8AkHIO3d8gfmYPNe2tYqIIRZW5QI4HEaAhH+oGUarNAAIGIbYw4N4GZcI0wzoHDc6sqQoH7&#10;ds0kiYJDeekgSYKHfKVXYX8wbOhPDn8lbshHFn8wcME/ZH9icsk30H+2dP0wqIAed0cqXoCPeY4k&#10;5YELe8kg3IF1fbJWOnzUdAxOGXz4dS9GT304dmU+zX2Zd7Q3in4deRUwkX68eo4qfX9efAIlNoAH&#10;fWkhVYCTfpZVNnrret5NRHszez9Fq3uWe7I+T3whfD03NXzOfNowlH2OfYIqpn5cfiolf38ufs4h&#10;uH/af1RUXnkngVxMlXmZgPNFJXomgJ498nrbgGE3AXuzgDUwnHyZgBcq7n2FgAAlz359f/UiB39H&#10;f+5Tp3fxh1JMAnh0hh5EwXkQhQM9xHnYhAc293rMgyEwgnvcgk0q8HzkgY4l9330gOgiRX7TgGlT&#10;DXb3jLhLh3eJisFEZXg0iOw9hnkOhzs20noZhaYwdntDhCoq6nxogtImCX2NgaoidX56gMhReJGf&#10;VW1KAo+VWZJCxY21XeI7mIwMYmo0eIqTZyctpYlAbA8nnYgTcQciUocYdfweZYZZenNQO43PXR9I&#10;7YwcYJhB34qTZDM67Yk5Z/80FIgMa/UtjYcBcA0n1YYYdCgi2IVaeDIfLYTMe71PFop8ZIZH8IkR&#10;Z15BF4fMakI6WIa8bU0zvYXTcH0teoUMc8MoBYRidwIjSoPdeiof1oN9fNtOCYesa5FHDYZ9bbtA&#10;XoVwb/k55ISVcj8zd4PrdKktboNfdyMoMYLteY8jq4Kce+EgYoJkfdBNF4VRckNGR4RPc7w/wIN0&#10;dUI5boLJdtgzTYJKeHota4H0ei0oXIGye9AkAIGPfVwg14F7fp5MPoNReJpFmYJ2eV4/PYHBei45&#10;DYFCewwzE4Dwe/UtfoC9fOQokYCofckkTYCvfp8hNoC8f0pLi4Gyfo9FCoD1fpg+1YBefq84x4AA&#10;ftYy5n/WfwcteX/Ifz4oyX/Of3UklX/6f6ohgoAkf9VLBoCDhBtEn3/Yg2U+hX9TgsI4ln8KgjMy&#10;1H74gbEta38NgTwo/X8jgNQk2n9ogIEhvX+sgERKiH+NiP5EQH7mh5Q+Vn5ihkc4on4hhRQzC34k&#10;g/UttH5WguopEn6Ygfsk8H76gTEh639QgJpHuJm1VVZBypZ/WaM8B5OIXhc2RJDfYsIwdI52Z6Aq&#10;z4xAbKAl2IpDcZ8hYIiLdoUeEYc5etdGv5X1XLBA8JMOYGE7VJBoZC01xI4JaCMwMYvpbDwqz4n4&#10;cG0mHYg9dJAh6IbEeJMe0YWlfAVF15KzY7VAJ5AOZtY6uY2kafk1UouNbTUv9YmscIwqzof7c/Am&#10;VoZ+dzwiXIU+emUfc4ROfQpFBI/salY/d41/bNY6KItOb180/4lmcd4vx4fBdHYq0oZJdxUmiYUB&#10;eZcivYP2e/gf+4MvfelESo2VcJk+4ItUcnE5sIlUdEo0pYeadiQvtIYdd/0q3ITYeeAmuYPAe6cj&#10;EYLifVAga4JBfqVDp4uidn4+XomGd6k5UIeoeNQ0XYYVegAviITBeywq9YOffFkm6IKyfXEjWYH+&#10;fnUgx4F9f0JDIIoJe/c98ogLfHM5A4ZIfPI0KITUfXMvZIOlffYq8IKmfnsnEoHXfvUjloFGf2ch&#10;EIDhf8BCsIjCgPQ9mYbZgMQ4w4UqgJ00BIPNgHwvUYK7gGAq3IHhgEknIYErgDcjwYC0gCshSYBm&#10;gCRCU4fDhWE9UIXphJE4kIRHg88z54L5gxovSIH9gm0q44E+gcwnIYCmgT4j1IBGgMghdoAHgHKT&#10;NVaFTmSECloQUzF1Fl3TWAdmPWHbXNxXaWYhYahIu2qfZnI6s29Pa1AtWXQ6cCwh7nkYdQyQMFCM&#10;WYOBbFTIXS5y6Fk7YOVkhF3oZKtWKWLVaG9H/Gf6bDQ6hW1OcAktzXLTc9ojFngjd52NZ0tBZF1/&#10;BlAVZvRw6VUlaYxi7lpzbD5VBF/1bvxHTGW1cbo6VmuedIEuK3Gqd0AkDXdZeeOK0kbObs98ykwt&#10;cFFvEVG1cethhVeMc4VT9l2bdThGqWPddvE6J2pCeKsueHC8elYk2naze+KIc0MkeOF6wkj1eVdt&#10;XE72eeFgK1UveoJTE1uweyZGGGJme9U5+2kwfIEutnAAfRolg3YrfZyGUkAmgp548kZYgglr3Uy3&#10;gYle81NSgSFSKVoqgMRFpWE4gGM52WhXgAEu6W9sf4smDHW+fxOEhD2rjBJ3akQximlqnUrhiNdd&#10;81HNh2BRY1j1hfhFJ2BOhIs5vWergxwvFW72gaQmeXVogEiC/zuxlSF2IkJ8kl1pkUlvj7JdJFCa&#10;jSlQxVgEirNEq1+fiD45jWcuhcwvLm6eg2Ymz3UkgUKBujownal1EUExmcJotUhXlfxcek+ykmNQ&#10;SldMjuZEXF8Wi3I5UWbViA8vKW5lhNInEXTxggiIVF1rTr56UmBwU3dsh2OoWD5e1GckXQ5RKWri&#10;YeJDsm7fZsI29HMPa8ArCHd7cNchGXvCdfWFlleQWV535ltCXQJqgl8oYLldSmNGZIZQImelaF9D&#10;L2xAbEY2/nEHcEQrl3X6dFAiLXqleE2DCFJsY611rla1Zk1ooVs2aPRbwF/wa71O+mThbplCdGoO&#10;cYM2vm9edHwr5nTFd3wjFXm5el+Aq04WbZdzoVLobzNm7VfecOhac10bcqZOBGKSdIVB42g7dnM2&#10;mm39eGgsNHPGelsj1Xj3fC5+f0qDdyRxxU/Cd8JlXlUseHdZN1rKeUdNOGCseiNBZWbDexI2e2zj&#10;fAMsdnL5fOwkc3hYfb18jUeVgFxwHk0wf/5kBFL1f7ZYH1jxf4tMaV8of3BBBmWRf1s2Z2v/f0ks&#10;rXJUfy4k9HfXfw965kUoiUduuksSh+Ni41EjhphXPFduhWxLvF30hFRAnWSkgz42WGtKgiws3XHQ&#10;gRslWndygCR5g0M4kcttkUlij1ph9E+yjQZWhlY6itdLNF0AiL9AM2Pyhq82NWrGhKks/HFugrYl&#10;q3cigQR4WkG+mcNsm0gYlkJhME6ZkuRV8lVQj7RKzFxEjKU/82NjiaU2BGpohr0s+3EshAEl6Xbl&#10;gbR9mGRyTx5wwGblU8ZkJmmKWINXqGxzXVNLNG+hYjQ+/XMPZy0zjHasbEso+Hp8cY0gW34Xds57&#10;GV7LWSpuhmHtXM5iPWU+YItWHGjFZGNKE2yLaFM+VHCNbFwzaHSycIMpZnj1dMYhXnzbePB4zFm2&#10;Ywtsf11vZbZgh2FYaG1UzGV1a0xJNWnHbkg95m5ScVszcXL0dIMp23ejd7wiN3vUetF2olWEbG5q&#10;nlm/biVe914cb/lTlGK3cdxIR2eJc+c9VmyKdggzRnGVeDUqIHaZemgi63r6fHR0qVIHdXdo7lat&#10;dkBdjlt4dyFSd2BxeCJHlmWoeTU87GsQemIzNHBze5UqZXW8fMgjgHpIfdty5E8rfixncFQnfgVc&#10;WFlJffhRf16dfgtG4GQmfjM8oWnZfmczLG+FfqIqoHUJftsj+Xm3fwtxZEzMho9mL1IShXJbVld9&#10;hG9Qt10cg49GSmLygsc8SmjoggczKW7GgVAq1HR5gJ8kWXlFgANwIUrnjoZlJFBpjG1aglYOinFQ&#10;GVvoiJxF12H8huM78WgyhTczEW46g5oq9nQMghUkpXjrgMtvFEl1lfFkSE8ikthZ1lT0j+RPmlr7&#10;jSBFgmE8in47wGeeh/Ey6m3WhYEq+nPCg0Ik33imgWly82ucT49nTm13VChb6W+CWN1QoXHPXa5F&#10;ZnRhYpw6cHcxZ6wwTHonbOQnDH1Dckcfs4Afd5ZwsmYmWRhlRmirXL5aKGtcYIFPNG5BZGlEXXFk&#10;aHA52HS9bJkwMXgucOMnenuvdUogpn7LeYZunGFOYlpjbWRmZR1Yk2enZ+xN8WsbautDeW7Abgs5&#10;XHKXcUswJHZ5dKAn3XpWeAghcX2uezpsrV0ia1phvmC6bTRXMGRvbyVM9GhYcS9C1mx3c2c5F3C8&#10;dbgwPXUAeBYoRXkxen4iG3zCfLRq5FnBc95gOV29dNdV72HZdelL9GYhdxxCM2qdeGg4tG9GedEw&#10;KXPaez8ohXhJfK8ip3wAffdpS1b3fA9e41tGfCdU21+1fFhLGGRTfKtBlmkffRY4e24JfZEwLHLj&#10;fhMowneKfpYjGXtifwdn8FSog+pdxFk8gxpT+F3wgmRKa2LVgdFBF2fpgVg4Nm0UgOwwM3IbgIoo&#10;+HbugDEjdHrlf+ZmzVLQi1Zc1leaiZlTPlyGh/pJ42GihoJAtmbxhSc37Gxbg9wwJXGIgqMpHXZ4&#10;gYQju3qCgJhl2lFmkjNcElZYj4hSp1tsjQNJd2CziqxAcGYuiHg3x2vBhlswB3EdhGApJXYngpQj&#10;8no3gSRobHLoUA5eBHQfVJ5T3XWEWU9J0HcrXiU/0nkVYyA2IHs2aEUtRX11bZMlTX/LcwcfH4Hk&#10;eE1mZW2lWRhcMG9/XMdSSXGEYJVIi3O6ZI8+7XYraK41pnjKbPUtP3t3cVklwn4oddYgA4B8eg9k&#10;g2kAYdZahmtkZLRQ323zZ6BHaHCvarw+IHObbgE1N3avcWYtNnnDdN0mInzGeGEgw39Oe5lixWUQ&#10;ajZZAWfsbD1PmGrmbmJGfm4NcJg9gHFocwM07XThdYctQnhNeBQmfnuZeqQhY35TfO5hMWGvclhX&#10;rWTvc4tOhWhNdNVFs2vPdjk9JW9+d7s00XNUeVstbHcNev4m23qbfKEh532EfhBfw177egRWfmKH&#10;emJNmmYwethE+2oFe2w8mm4DfBo0oHIXfNktbnYRfZwnFXnTfl4iU3zbfwRejly9gVdVgWCKgNxM&#10;02R1gHlEYmiMgDY8K2zPgAw0ZnEef/Ete3VCf94nTHkuf9MiqXxUf8tdilryiDhUrl7yht9MMGMQ&#10;haJD7mdchIk72mvWg4w0KnBggqAtdXSngccnc3iwgQUi7HvrgGpcsVmSjolUAV22jFRLrWH6ikJD&#10;kmZsiFs7oWsPhpU0D2/ChOYtX3Q2g1knfnhYgfojIHuagOZeInpPUIhVA3rQVRhMInuAWcxDVXx0&#10;Xqw6lX2mY7gyIn8KaPIqhoCDbk8jwoINc8cenoNnePBcU3VDWRVTY3ZdXNZKvHekYLhCOnkcZMg5&#10;1HrMaQMxxnyibWUqlH6Acd4kO4BddmMfdoHveolapnDNYVZR6HJqZFhJf3QwZ2dBP3YnaqY5KnhI&#10;bg4xdHqKcZcqnnzFdSokon7ueL0gLIC0e+1ZF20GaTZQkW8Ta3FIYHE9bchAcnOZcC84nXYjcsYx&#10;NHjCdXcqq3tPeCgk+n26etEgw3+tfSFXrmnZcL5PYmxAcjVHaW7Hc8I/s3F2dWs4RnRIdycxFHc8&#10;eQIqynoPetclTny2fKIhQH7TfiZWcGcleAJOXWnYeLBGoWyqeXI/JG+lek037XLCezoxHXXrfDoq&#10;/Xj+fTglnnvdfjEhp34hfwFVYGT1ftNNgmfkfrNGAGrwfqg+tW4ofrk3nXGIft4w8HTvfxErDngp&#10;f0gl1Hsyf4Ih+H2Uf7NUe2M3hSxMymZXhD5Fc2mSg2k+UWz7grI3WXCOghMwvXQtgYMrC3eJgQMl&#10;+nqtgJYiOH0lgEFTu2HgivRMM2UiiTxFAmh/h6M+AmwMhi43KW/GhNUwqHOMg5Mq/HcSgm8mCXpO&#10;gXEiaXzPgLBUVYHIUNNMhoF4VXBE7YFdWjM9XYGJXyY11IH1ZEouk4KNaZwoIYM7bwUicYP8dHke&#10;M4SneX1SvXztWO1LGX0tXM1DtX2eYM48bH5GZP01Nn8laVcuU4AnbdcoQIEzcmEi74JCducfAIMk&#10;evJRQ3iiYLpJzHldY+tCpHpDZyk7l3thapI0rXypbiIuG34Pcc4oWn9xdXkjWYDJeRQfrYHefDZP&#10;5XT7aCVIoXYfaqBBrHdlbTE67Xjfb800PHqKcpQt8HxHdXAoc331eEEjs3+Mev0gPYDNfU1Op3Hp&#10;bzRHm3NgcPhA13T9csw6SnbGdLQz8Xi3dqwt1nrDeLwokXyzerwkBH6CfKYgtX/rfjlNjW9ZdexG&#10;tnEVdvZAKXL0eA45xnUEeTkzmHc6enIt23l1e7IovHugfOskTn2kfhEhFn8zfv9MqG0jfFVF/m8g&#10;fJw/nHE+fPI5Y3OMfVozYXX9fc4t1nhsfkso9Xq8fsYklXztfz4hZH6gf59L4Wtvgi9FY22WgbU/&#10;NW/agU45MXJPgPwzTXTygLott3ehgIUo9XoWgFgku3xjgDchoH4sgB9LO2oeh3lE4GxmhkU+1G7J&#10;hSo473FhhCozJXQogz4tqXb8gmQo7HmZgaEkzHv/gP0hz33SgIJLBIlYUOhEj4gUVaI+QYcRWoI3&#10;64ZhX5Mxj4X3ZNQrcIW7aj8mEIWeb7IhVYWhdRwd2oWvefVJo4SmWJhDVYPpXKg9N4NpYNQ3IoMs&#10;ZSsxFIMtaaorSoNVbkcmP4OQcuAh1oPdd2AenoQje0tIWoCAX/tCNIA2Y2w8UYAhZuI2c4BTan0w&#10;qoC2bjkrKoE7cggmZoHIdcciQ4JceWQfRILVfHNHLHzyZvtBNH0MacI7fX1TbJk1633Yb3EwVH6Y&#10;cmorE39vdXAmjIBFeF4ioYEXeyYfzoG9fXJGG3nxbZ5AVnpZb7s6ynrzcd41ZHvFdAwwHnzFdkAr&#10;Bn3peIImr37+eqki8YAHfKsgQIDVfklFKndtc+Y/lXgYdVQ6OXjxdsY09noFeEAv2XtHecArDXyc&#10;ez8m2H3qfKojOH8lffcgnoAWfv1EYXVUeco+9XY3eoU5xHdFe0U0pHiSfAwvnnoQfNgq/HuXfaEn&#10;AX0Hfl0jd35sfwkg6H9/f45DwHOUf0E+dXSqf0U5ZHXof1M0ZXdjf2ovf3kPf4cq5XrMf6gnHnxX&#10;f8YjrH3Zf+chIn8HgAFDM3JGhBY+DHN3g285JnTLgtg0VnZfgk8vkXgtgc8rCHoQgVgnJnvPgPAj&#10;wX1vgJshT36rgFxB+pELUNs8846pVcY3+4yhWtAy4osAYAYtromzZWkopYieauokQ4e6cGIgYYcK&#10;dbYdjoaOel5Azox9WCs764qZXHs3HokLYN4yQYfWZWUtU4btagool4Y3bsIkf4Wnc2Ig5YVBd9Qe&#10;S4T8e5k/toh6Xyg69ocCYuk2YoXVZqUxtIUIanctBYR8bl8oi4Qeck8ksoPcdhshVYO5ebIe6oOn&#10;fKk+t4UDZcQ6IIPqaOc1r4MXbA0xS4KWbyYsx4JhclMohYJRdYAk4IJUeIQhtIJue1Efb4KJfZI9&#10;1YIObAI5aIFDboQ1HIDAcP8w24CJc3YspYCQdecohYDJeFglC4EJeqAiBYFZfLQf3YGbflc9D3+O&#10;ceI4yn8Gc780pn7BdZMwgH7Nd18sa38TeSQokn98et0lNH/0fHUiSYB0feIgN4DYfvs8an16d1o4&#10;R30reI40R30aebowP31bet4sQH3Ze/ooiH50fQslVn8SfgEig3+6ftsgfoA9f3874nvKfFY323up&#10;fOQz+XvDfW4wD3wsffAsJXzZfm0odH2mfuIlZH5jf0sirH8pf6Ugt3/Cf+g7cXp2gMU3g3p4gLUz&#10;unqxgKYv6Xs7gJQsFHwLgH8odXz7gGolZH3fgFYiwH69gEYg4n9kgDs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z82+rhMVPe5V23wwF2A&#10;68VhkunGYKTixmCz28VjwdTDbM3QwXXWzMB83cnAguPFvIbrwrqG8ru9iviyuqb8srqm/LK6pvyy&#10;uqb8srqm/LK6pvyyuqb8srqm/LK6pvyyuqb8srqm/LK6pvyyuqb8srqm/LK6pvyyuqb8srqm/Pa7&#10;MRv3uz82+blMVPa6Vmzuwl1/6sZekefJXqLjyl2x3M1cvtfNY8jSzWvRzMhw3cjFcOXCw3XsusCK&#10;8rS9mfasvKH5rLyh+ay8ofmsvKH5rLyh+ay8ofmsvKH5rLyh+ay8ofmsvKH5rLyh+ay8ofmsvKH5&#10;rLyh+ay8ofmsvKH5rLyh+fa7MRr3vD82+blMVPS8VmzsxV196Mlcj+XMW5/h0Fmt3dZYudbWWsbN&#10;z2XUxspu3r/Geea6w4jstsCU8K6/l/SmvZ33pr2d96a9nfemvZ33pr2d96a9nfemvZ33pr2d96a9&#10;nfemvZ33pr2d96a9nfemvZ33pr2d96a9nfemvZ33pr2d9/a8MRr2vD81+LpMVPO+VWrqx1x85sxZ&#10;jeHRV5zc2FWo1t1Xt87VXcjFzmvVvsl337rGhea3w5DqsMKR7qnAlPGhv5n0ob+Z9KG/mfShv5n0&#10;ob+Z9KG/mfShv5n0ob+Z9KG/mfShv5n0ob+Z9KG/mfShv5n0ob+Z9KG/mfShv5n0ob+Z9PW8MRr2&#10;vT81+LpMVPHAVWnpyVl6489Wit3XVJjV31ql0N1XusfUYsq/znLWusqA3rfHjeSxxY3oqsOO7KPB&#10;ke+dwJbxncCW8Z3AlvGdwJbxncCW8Z3AlvGdwJbxncCW8Z3AlvGdwJbxncCW8Z3AlvGdwJbxncCW&#10;8Z3AlvGdwJbxncCW8fW9MRr1vT8197tMVO/DVWjmzFZ339NThtbeWJHQ41qoytxZvMHUacu6znnV&#10;tsqH3bHIieKrxormpcSL6Z/DjuuYwpPumMKT7pjCk+6YwpPumMKT7pjCk+6YwpPumMKT7pjCk+6Y&#10;wpPumMKT7pjCk+6YwpPumMKT7pjCk+6YwpPumMKT7vS9MRr0vj819rxMVOzGVGXjz1N02tpPgNLj&#10;WpLL5VuqxNtfvbzUbsu3z3/UscyF26vJhd+lyIfioMaJ5ZrFjOiVxJDqlcSQ6pXEkOqVxJDqlcSQ&#10;6pXEkOqVxJDqlcSQ6pXEkOqVxJDqlcSQ6pXEkOqVxJDqlcSQ6pXEkOqVxJDqlcSQ6vO+MRnzvz81&#10;9b1MVOnKVGPg009v1OBXeM3mWpXG5F2svttkvbfUdMmy0H7SrM2B2KbLgtygyYTfm8iG4ZbHieSR&#10;xo3mkcaN5pHGjeaRxo3mkcaN5pHGjeaRxo3mkcaN5pHGjeaRxo3mkcaN5pHGjeaRxo3mkcaN5pHG&#10;jeaRxo3mkcaN5vK/MRnywD8088BMUuXNUV/a2kpo0OVYe8jrXJfA42GtudxpvLLVdcer0nnPpc99&#10;1KDNgNebzILalsuE3ZHJh9+NyYvhjcmL4Y3Ji+GNyYvhjcmL4Y3Ji+GNyYvhjcmL4Y3Ji+GNyYvh&#10;jcmL4Y3Ji+GNyYvhjcmL4Y3Ji+GNyYvhjcmL4fHAMRnxwj807sVLT+DTTFjT4lRfy+pZf8LtX5m7&#10;5Gats91suqrYcMSj1HXKndJ4z5jQe9KUz37Ukc6B143NhdmJzIjaicyI2onMiNqJzIjaicyI2onM&#10;iNqJzIjaicyI2onMiNqJzIjaicyI2onMiNqJzIjaicyI2onMiNqJzIjaicyI2u/CMRjvxEAz58tL&#10;SNjcR03N6FRkxe9bgrztY5q05Wmrqt9ot6HabL+a13DEldV0yJHTd8uN0nrNitF+z4fRgdGE0IXS&#10;hNCF0oTQhdKE0IXShNCF0oTQhdKE0IXShNCF0oTQhdKE0IXShNCF0oTQhdKE0IXShNCF0oTQhdKE&#10;0IXShNCF0u3FMRfsx0Ay39NFPtDkTkfH71ZovvVfhLbuZ5ir52SnoOFlsZjeaLiS2229jdpxwInY&#10;dMKG2HfEg9Z6xoHVfcd+1YHJftWByX7Vgcl+1YHJftWByX7Vgcl+1YHJftWByX7Vgcl+1YHJftWB&#10;yX7Vgcl+1YHJftWByX7Vgcl+1YHJftWByenIMBXny0Aw1N9FLMntT02/9Vlrt/ljg6zwYZSg6mGg&#10;l+ZiqY/iZa+J4Gqzhd9utoLecbh/3XS6fdx3u3vber15232+edt9vnnbfb55232+edt9vnnbfb55&#10;232+edt9vnnbfb55232+edt9vnnbfb55232+edt9vnnbfb55232+edt9vuXMMBPb2DkgzOlIMcH1&#10;UVG4+11rrPtcf6HzXI2X7l2Yjupgn4boY6SB5meofeVrq3vkbqx543Gud+J0r3XidrBz4Xmxc+F5&#10;sXPhebFz4Xmxc+F5sXPhebFz4Xmxc+F5sXPhebFz4Xmxc+F5sXPhebFz4Xmxc+F5sXPhebFz4Xmx&#10;c+F5seDRLxHQ5EAZxPJLN7n8U1Ku/1Voov5WeJf4V4WN9FqNhfBelH/uYph67GWbdutonnTqa59y&#10;6m6hcelwom/pc6Nu6HWkbuh1pG7odaRu6HWkbuh1pG7odaRu6HWkbuh1pG7odaRu6HWkbuh1pG7o&#10;daRu6HWkbuh1pG7odaRu6HWkbuh1pNTeMgbH70Qeu/tJOa//TFCj/05il/9Qb439VHqE+liCffdc&#10;h3j1YIt082OOcfJmkG/yaZFt8WuSbPFuk2rwcJRp8HKVafBylWnwcpVp8HKVafBylWnwcpVp8HKV&#10;afBylWnwcpVp8HKVafBylWnwcpVp8HKVafBylWnwcpVp8HKVafBylf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wUmD4t1hx9LtegvG9Y5PqvGei5Llrr962cLvZsXjF1KyAzdGoh9TOo43ZzJ6T3smZm+PHk6jn&#10;wJK56baVueq2lbnqtpW56raVueq2lbnqtpW56raVueq2lbnqtpW56raVueq2lbnqtpW56raVueq2&#10;lbnqtpW56v6yLBT/szot/7BHSf6yUV/3uVhw8r1ege/AY5HrwGag5L5prt+7bLnauHTD1bR8y9Gv&#10;g9LOq4rYzKWP3smdl+PGlajpt5a47K+ZuOyvmbjsr5m47K+ZuOyvmbjsr5m47K+ZuOyvmbjsr5m4&#10;7K+ZuOyvmbjsr5m47K+ZuOyvmbjsr5m47P6zLBT/szot/7BHSf2zUV72u1dv8MBdgOzDYpDrw2Sf&#10;5sJmq+DBaLbbvm7A17t1yNO4fc/QtYTVza2I3MWjkOS6nKLqrZy37qidt+2onbftqJ237aidt+2o&#10;nbftqJ237aidt+2onbftqJ237aidt+2onbftqJ237aidt+2onbftqJ237f6zLBT+szot/7FHSfy0&#10;UV70vFdu7sJdf+vFYI7pxmGc58djqeLHZLPdyGe82sduw9bGdcrQvnjUxrSA3LqriuStpZzroqS2&#10;76Gitu6horbuoaK27qGitu6horbuoaK27qGitu6horbuoaK27qGitu6horbuoaK27qGitu6horbu&#10;oaK27v2zLBT+tDot/7FHSfu2UF3zvldt7MRcfenHXoznyl6a5cxgpeLPYa/f02S23NhnvdLPbcnI&#10;xnTTvb183LG1huSir5brl6+275motu6ZqLbumai27pmotu6ZqLbumai27pmotu6ZqLbumai27pmo&#10;tu6ZqLbumai27pmotu6ZqLbumai27v20LBT9tDot/7JHSfq3UFzxwFZs6sdcfOfKXIrkzlyX4dJd&#10;odzZX6nW322t0txrvMrVbcjBz3HTtch426jBguOYvJLqjL+27pGwt+6RsLfukbC37pGwt+6RsLfu&#10;kbC37pGwt+6RsLfukbC37pGwt+6RsLfukbC37pGwt+6RsLfukbC37v20LBT9tTot/7JHSfi5T1vv&#10;wlZr6claeuXNWYfg01mT29pbnNThaaPQ4WqxyttvvcLVdsi50HzSr8x/2qHIguKSxJDpiMOp7Iq7&#10;t+yKu7fsiru37Iq7t+yKu7fsiru37Iq7t+yKu7fsiru37Iq7t+yKu7fsiru37Iq7t+yKu7fsiru3&#10;7Py1LBT9tTot/7NHSfe7T1rtxVVp58tYd+LRV4Tb2leO1OFllc/kZqfK32i1wtlvwbrUd8qz0H/S&#10;qcyC2Z3JheCRxo7miMSg6YbEs+qGxLPqhsSz6obEs+qGxLPqhsSz6obEs+qGxLPqhsSz6obEs+qG&#10;xLPqhsSz6obEs+qGxLPqhsSz6vy1LBT8tjos/rNHSfW9Tlnrx1Vn5M5VdN3WVH/V4F+G0OVjmcrl&#10;ZarD3mi4u9hww7TTesyrz33To8yB2ZnKhd6Px43jh8aa5oXFqeeFxannhcWp54XFqeeFxannhcWp&#10;54XFqeeFxannhcWp54XFqeeFxannhcWp54XFqeeFxannhcWp5/u2LBP7tjos/rRHSfO/TlfoylVk&#10;4dJScNjdVXnR5GCIy+hjnMTjZa293Wm6tdd0xK3TeMyl0HzTnc2A2JXLhNyNyYvghseW44PHoeSD&#10;x6Hkg8eh5IPHoeSDx6Hkg8eh5IPHoeSDx6Hkg8eh5IPHoeSDx6Hkg8eh5IPHoeSDx6Hkg8eh5Pq2&#10;LBP7tzos/bVGSPDDTVXlzVJh3NhPatPiXXPN6GCLxupjn77iZ6+33G27rtdyxaXTdsye0HrRmM5+&#10;1ZHMg9mKy4ndhMmS34HJm+GByZvhgcmb4YHJm+GByZvhgcmb4YHJm+GByZvhgcmb4YHJm+GByZvh&#10;gcmb4YHJm+GByZvhgcmb4fq3KxP6uDos+rlFRuzGTVLh0k5b1d9UYc7nXHfH7GCPwOllorjiarGv&#10;3Gy8pthwxJ7UdMqY0nnPktB90o3OgtWIzYjYgsyP2n/Lldx/y5Xcf8uV3H/Lldx/y5Xcf8uV3H/L&#10;ldx/y5Xcf8uV3H/Lldx/y5Xcf8uV3H/Lldx/y5Xcf8uV3Pi4KxP4uTor9r1FQ+fMTUzb2UhT0OVX&#10;YMnsXHvB8WKSuehoo7DiabGm3Wq6ntluwZfWc8eR1HfLjdJ7zojRgNCE0IXTgM+L1X3OkdZ9zpHW&#10;fc6R1n3OkdZ9zpHWfc6R1n3OkdZ9zpHWfc6R1n3OkdZ9zpHWfc6R1n3OkdZ9zpHWfc6R1ve6KxL3&#10;uzor8MJFP+DSSUTT4VFGy+tYZcLyXn+78GWUsuhno6fiZa+e3me3ltttvZDZccKL13XFh9V5yIPU&#10;fcqA04LMfNKHznrSjM960ozPetKMz3rSjM960ozPetKMz3rSjM960ozPetKMz3rSjM960ozPetKM&#10;z3rSjM960ozPetKMz/W8KxH0vjoq6MpEN9jcQzfN6FJMxPFZarz3YYKz8GWUqOlioZ3kY6uU4WWy&#10;jt5ruInccLuF23S+gdp3wH7Ze8J72H/EeNaExXbWh8Z21ofGdtaHxnbWh8Z21ofGdtaHxnbWh8Z2&#10;1ofGdtaHxnbWh8Z21ofGdtaHxnbWh8Z21ofGdtaHxvK/KxDxwTsp3tRAK9DlSjPG8FNSvfdcbbT5&#10;YYKo8V+RnuxfnZTnYaWM5GSrhuJpsILgbrN+33K1fN51t3neeLh33Xy6ddyAu3Pcg7xz3IO8c9yD&#10;vHPcg7xz3IO8c9yDvHPcg7xz3IO8c9yDvHPcg7xz3IO8c9yDvHPcg7xz3IO8c9yDvO/CKg/nyzgf&#10;0+BBG8jtTDm++FRWtP5bban7Wn+e9FuMlO9dlovsYJ2E6WOifudnpnvma6l45W+rduRyrHTjda1y&#10;43ivcOJ8sG/if7Fv4n+xb+J/sW/if7Fv4n+xb+J/sW/if7Fv4n+xb+J/sW/if7Fv4n+xb+J/sW/i&#10;f7Fv4n+xb+J/serHKQ3Z2jAPyupFIcD2Tz61/1JXqf9Uap7+VXmT+FeEivRbjYPxX5N972KXeO1m&#10;mnTsaZ1y622ecOpvoG7qcqFt6XWia+l4o2roeqRq6Hqkauh6pGroeqRq6Hqkauh6pGroeqRq6Hqk&#10;auh6pGroeqRq6Hqkauh6pGroeqRq6Hqkauh6pOLPJAjN5jsNwvRIJrb/ST+q/0tUnv9NZZP/UXGJ&#10;/VR7gflYgnv3XYd29WGLcvRkjW/zaI9t8muRa/Ftkmrxb5Np8HKUZ/B0lWbvdpVm73aVZu92lWbv&#10;dpVm73aVZu92lWbvdpVm73aVZu92lWbvdpVm73aVZu92lWbvdpVm73aVZu92ldLhHQHD8ToSt/5A&#10;KKv/QD2e/0ROk/9IXIn/TGeA/1Fvef9WdXT+W3pv/F99bPtif2r6ZYFo+WiCZvlqg2X4bIRk+G6F&#10;Y/dwhmL3coZi93KGYvdyhmL3coZi93KGYvdyhmL3coZi93KGYvdyhmL3coZi93KGYvdyhmL3coZi&#10;93KGYvdyhv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hCPv+oTlT/rlRk/LFadPmyYITysGWT66xqoOanb6vh&#10;oHe13ZuAvdqViMPWkZHI1I2ZzNOJodDShqrS0IS31MyDxNbAiMTWvojE1r6IxNa+iMTWvojE1r6I&#10;xNa+iMTWvojE1r6IxNa+iMTWvojE1r6IxNa+iMTWvojE1v+rJw//qzYl/6hCPv+qTVP+sVNj+rRZ&#10;c/e2X4LztWSR7LFonuasbarhpnK03aB8vNqahMPWlY3J1JCWztKMn9LQiKrVz4W718SHwtm5isLZ&#10;t4vC2beLwtm3i8LZt4vC2beLwtm3i8LZt4vC2beLwtm3i8LZt4vC2beLwtm3i8LZt4vC2f+rJw//&#10;qzYl/6lCPv+sTFL9s1Ni+LdYcvW5XoH0uWKP7bZmnOeyaqjirW+y3qd3u9qgf8LWmojJ05SSztGP&#10;nNPPiqrXzIe/2ryKwduzjcHcsI7B3LCOwdywjsHcsI7B3LCOwdywjsHcsI7B3LCOwdywjsHcsI7B&#10;3LCOwdywjsHcsI7B3P+rJw//rDYl/6lCPv+tTFL7tVJh9rpYcPO8XX/xvWGN7rxlmum4aKXktGyv&#10;365xuNunecDXoILH0JmNzsuTmNTFj6XZwIy43LSNv96skMDeqpHA3aqRwN2qkcDdqpHA3aqRwN2q&#10;kcDdqpHA3aqRwN2qkcDdqpHA3aqRwN2qkcDdqpHA3f+sJg7/rDYl/6pCPv+vS1H6tlFg9LxXb/G/&#10;XH7uwWGL7sBkmOq/Z6Plu2qs37dttdixdr3Qp3/HyJ+Iz8KZk9W7lJ/atJGy3qyRvuCmk7/fpZS/&#10;36WUv9+llL/fpZS/36WUv9+llL/fpZS/36WUv9+llL/fpZS/36WUv9+llL/fpZS/3/+sJg7/rTYl&#10;/6pCPv+wS1D5uFFf875Xbu7CXHzsxGCJ68VilenEZZ/iw2eo28FtsNK2c73JrHzHwaSEz7mejtay&#10;mpvbq5et36SXvuGgl77goJe+4KCXvuCgl77goJe+4KCXvuCgl77goJe+4KCXvuCgl77goJe+4KCX&#10;vuCgl77goJe+4P+sJg7/rTUl/6tCPv+xSlD3ulBe8cBWbOzFXHrpx16H58lgkuXKYpvfzGWj1sZp&#10;sM27cb3DsXnHuqqBz7Kki9aqoJfbop6q4JydveKam77hmpu+4ZqbvuGam77hmpu+4ZqbvuGam77h&#10;mpu+4ZqbvuGam77hmpu+4ZqbvuGam77hmpu+4f+tJg7/rTUk/6tCPv+zSk/2u1Bd78JWa+rHW3jn&#10;ylyE5M1ejuDRYZbc1GGg0spnr8fAbry9t3bHtLB+z6uqh9aip5PbmaWm4JOjveKUn73ilZ6+4ZWe&#10;vuGVnr7hlZ6+4ZWevuGVnr7hlZ6+4ZWevuGVnr7hlZ6+4ZWevuGVnr7hlZ6+4f+tJg7/rjUk/6tC&#10;Pv20SU70vVBc7cVWaejKWnbkzlqB4NNcitvaYJDY2l6fzc9kr8LGbLy4vXPGrrd8z6SyhdWbrpDb&#10;kqyi4IusveKOpL3ij6O+4Y+jvuGPo77hj6O+4Y+jvuGPo77hj6O+4Y+jvuGPo77hj6O+4Y+jvuGP&#10;o77hj6O+4f+tJg7/rjUk/6xCPvy1SU3zv1Ba68dWZ+XMWHPg0lh929pbhNXgZ4zR3mGfydRirr3M&#10;abuyxHHFqL55zp66gtWUto3airWe34O3veKIq77hiam+4YmpvuGJqb7hiam+4YmpvuGJqb7hiam+&#10;4YmpvuGJqb7hiam+4YmpvuGJqb7hiam+4f+uJg7/rzUk/6xCPvu3SUzwwVBZ6MpWZeLQVW/c2FZ3&#10;1eBme9Dka4vL42eew9xirbjTZ7qszG7Eocd2zZfDftONwYnZgsGb3nvFvuCBtL7gg7C+4IOwvuCD&#10;sL7gg7C+4IOwvuCDsL7gg7C+4IOwvuCDsL7gg7C+4IOwvuCDsL7gg7C+4P+uJg7/rzUk/61CPvi5&#10;SEruxE9W5c1UYd7VUmrW311v0OVnfMvoao7F6GydvOJprLHbZbml1WrDmtByy4/Oe9GGzYfXfcuY&#10;23fKsd57v8DefLvA3ny7wN58u8DefLvA3ny7wN58u8DefLvA3ny7wN58u8DefLvA3ny7wN58u8De&#10;fLvA3v+vJg7/sDUk/69BPfa8SEjqyE9T4dFQXNncUmLR5GFsy+llgcXtaJK+6WqhteNqrqreabif&#10;2W7BldV0yYzSfM6Ez4XTfc2S13jMpNl2zL7adsnB2nbJwdp2ycHadsnB2nbJwdp2ycHadsnB2nbJ&#10;wdp2ycHadsnB2nbJwdp2ycHadsnB2v+wJg3/sTUk/7JBO/LASEbmzE9O3NdMVdPiW1nM6GBxxu5k&#10;hb/vZ5a26GqlrOJnsKHdabmX2W7Bj9Z1x4jTfMuB0YTPfNCO0nfPm9V1zq/Vds621XbOttV2zrbV&#10;ds621XbOttV2zrbVds621XbOttV2zrbVds621XbOttV2zrbVds621f+xJg3/sjUj/LZAOe7ER0Hh&#10;0UtI1d9RSc7nW17H7mB2v/NkirjtaJqt52WnouJlsZndabmQ2m+/idh1xITVe8d/1ILKetKKzXbR&#10;lM9z0aLRctGn0XLRp9Fy0afRctGn0XLRp9Fy0afRctGn0XLRp9Fy0afRctGn0XLRp9Fy0afRctGn&#10;0f6yJQ3+tDUj97o/NefKRjva2kM9z+VUScjtW2TA9GB6ufRmja7sZJuk52OnmeJkr5HfabaK3G+7&#10;hNp0v4DZesJ813/FeNaGx3TVjslx1JnLcNScy3DUnMtw1JzLcNScy3DUnMtw1JzLcNScy3DUnMtw&#10;1JzLcNScy3DUnMtw1JzLcNScy/y0JQz8tjUj8cE+L+DSRDHS4k0zyetVT8HzW2m5+WJ9r/NhjqXt&#10;YJua6GGlkeRkrIrhabKE3262f910uXzceLx4232+ddqDwHLZicFv2JHDbtiUw27YlMNu2JTDbtiU&#10;w27YlMNu2JTDbtiUw27YlMNu2JTDbtiUw27YlMNu2JTDbtiUw/q2JQv5uDUi6Mk8JtbdQCLL6U45&#10;wvNWVbr6XWyw+15/pfRdjZvuXpiR6mChiedjp4LkaKt+4m2veuFysXfgdrN133u1ct5/t2/ehLht&#10;3Yu6bN2Numzdjbps3Y26bN2Numzdjbps3Y26bN2Numzdjbps3Y26bN2Numzdjbps3Y26bN2Nuve5&#10;JAryvzQc3dU3GM7mRiPE8VA/u/pYWLD/WG2l/Fh9m/VZipHxXJOJ7V+agupjn3zoZ6N452ymdeZw&#10;qHPldKpw5HirbuR8rWzjgK5q4oWvaeKHsGnih7Bp4oewaeKHsGnih7Bp4oewaeKHsGnih7Bp4oew&#10;aeKHsGnih7Bp4oewaeKHsPO9Iwnmyy0Q0eI8D8bvSSm8+VFDsf9RWaX/Umua/lR5kPlXg4j1WouB&#10;8l+Re+9jlXbuZply7WqbcOxunW7rcZ5s6nWgaup4oWjpfKJn6ICjZuiBpGbogaRm6IGkZuiBpGbo&#10;gaRm6IGkZuiBpGbogaRm6IGkZuiBpGbogaRm6IGkZuiBpO7CIQfW3CQCyOxBFL34SC2x/0hEpf9K&#10;V5r/TWaQ/1Fyh/1Ue3/6WYF5912GdPVhinD0ZY1t82mPa/JskGrxb5Fo8XKSZ/B1k2XweJVj73uW&#10;Y+98lmPvfJZj73yWY+98lmPvfJZj73yWY+98lmPvfJZj73yWY+98lmPvfJZj73yWY+98luDRDADK&#10;6SsFvvc9GbL/QC+m/0BCmv9FUo//SV+G/01ofv9ScHf/V3Zy/lx6bfxgfWr7Y39o+meBZvlqgmX5&#10;bINk+G6EYvhxhWH3c4Zf93aHX/d3h1/3d4df93eHX/d3h1/3d4df93eHX/d3h1/3d4df93eHX/d3&#10;h1/3d4df93eHX/d3h83ZBwC/9SsIs/82Gqb/OC2a/zo9j/8/SoX/RVV8/0pddf9PZG//VWhr/1ls&#10;Z/9db2X/YXBj/2RyYf9mc2D/aHRe/2p1Xf9sdlz/bnZb/3F3Wv9yeFr/cnha/3J4Wv9yeFr/cnha&#10;/3J4Wv9yeFr/cnha/3J4Wv9yeFr/cnha/3J4Wv9ye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jIQr/ozEe/6E+Nf+hSUn/p1BY/6pWZ/+qXHb5p2KE86Noke2db5zplnal5ZGAreKMibPf&#10;h5K43YObvNx/o7/afKzC2Xq2xNl4wsXUeM3GyXzNxsN+zcbDfs3Gw37NxsN+zcbDfs3Gw37NxsN+&#10;zcbDfs3Gw37NxsN+zcbDfs3Gw37Nxv+jIQr/pDEd/6E+Nf+jSEj/qU9X/61VZv+uW3X6rGCD9Klm&#10;j+6jbJvpnHKl5ZZ7reGQhbTei4663IaYvtqBocLZfqzF2Hu4x9Z5yMjMfMvJwYDLybyBy8q8gcvK&#10;vIHLyryBy8q8gcvKvIHLyryBy8q8gcvKvIHLyryBy8q8gcvKvIHLyv+kIQr/pDEd/6I9Nf+lR0f/&#10;rE5W/7BUZPyyWnP7sV+B9a5kje+paZnqom6j5Zt1rOGVgLTej4q63ImUv9mEn8TYf6zH1Xy6ytF8&#10;ysvEgMrMuoPJzLWEyc21hMnNtYTJzbWEyc21hMnNtYTJzbWEyc21hMnNtYTJzbWEyc21hMnNtYTJ&#10;zf+kIQr/pTEd/6M9Nf+nR0f/rk1V/bNTY/q1WHH4tV1/9rNii/CvZpfrqWuh5aJxquCbe7PblIW6&#10;1o6QwNGIm8XNhKfJyoG0zMeAxs67g8jPs4bIz6+HyM+vh8jPr4fIz6+HyM+vh8jPr4fIz6+HyM+v&#10;h8jPr4fIz6+HyM+vh8jPr4fIz/+lIQr/pTEd/6M9Nf+oRkb/sExU+rVTYve4WG/1uV1887hhie20&#10;ZZTnr2mf4aluqNuieLDUmoK5zpOMwcmNlsfEiaHLwIavzryFwdC0h8fRrInH0amKx9GpisfRqYrH&#10;0amKx9GpisfRqYrH0amKx9GpisfRqYrH0amKx9GpisfRqYrH0f+lIQn/pjEd/6Q9Nf+qRkX+skxT&#10;+LdSYPS7WG7yvFx68Lxghum6ZJHjtmeb3bFtpdWodq/On3+5x5iIwcGSkse8jp3Mt4uq0LOJvNKs&#10;isXTp4zG06SNxtKkjcbSpI3G0qSNxtKkjcbSpI3G0qSNxtKkjcbSpI3G0qSNxtKkjcbSpI3G0v+l&#10;IQn/pjEd/6Q9Nf+rRUT9tExS97lSX/K+V2zvwFx47cBghOfAY47gvWaY2bdsotCsdK/IpHy5wZyF&#10;wbqXj8i0kprNr4+m0auOuNOljsXVoY/F1J+QxdOfkMXTn5DF05+QxdOfkMXTn5DF05+QxdOfkMXT&#10;n5DF05+QxdOfkMXTn5DF0/+mIQn/pzEd/6Q9Nf+sRUT7tUxR9btSXfDAV2rsw1x26sVfgeTFYord&#10;xGWT1Ltposyxca/DqHm5u6CCwbSbi8iul5bNqJSj0aOTtdSfk8TWnJPE1ZuTxdSbk8XUm5PF1JuT&#10;xdSbk8XUm5PF1JuTxdSbk8XUm5PF1JuTxdSbk8XUm5PF1P+mIQn/pzEd/6U9Nf+uRUP6t0tP871S&#10;XO3DV2jpxltz5slefeLLYIbayWGR0L9ooce1b66+rHe5tqV/wa6fiMinnJPOoZqg0pyZstWYmMTX&#10;l5bE1paWxdWWlsXVlpbF1ZaWxdWWlsXVlpbF1ZaWxdWWlsXVlpbF1ZaWxdWWlsXVlpbF1f+mIQn/&#10;pzEd/6U9Nf+vRUL4uEtO8cBRWuvGV2Xmylpw481bed/SXoDWzV6RzMNmocO5ba65sXW5sKp8wail&#10;hcihopDOmqCd0pWfrtWQnsPXkZrE1pGZxNWRmcTVkZnE1ZGZxNWRmcTVkZnE1ZGZxNWRmcTVkZnE&#10;1ZGZxNWRmcTVkZnE1f+nIQn/qDEd/6Y9Nf+wRUH2uktN78JRWOjJVmPjzVhs39NZc9vZWX3S0VyQ&#10;yMhjoL6+a620t3K4qrB6waKrg8iaqI3Ok6aZ0o2mq9WIpcPXip/E14ydxNWMncTVjJ3E1YydxNWM&#10;ncTVjJ3E1YydxNWMncTVjJ3E1YydxNWMncTVjJ3E1f+nIAn/qDEd/6Y9Nf+yRED0vEtL7MVRVuXM&#10;VV/g0lVn2ttZa9XeW3zO1lqPw81hn7nEaK2uvnC3pLd3wJuzgMeTr4nNjK2V0YWup9WAr8PXg6bE&#10;1oajxNWGo8TVhqPE1YajxNWGo8TVhqPE1YajxNWGo8TVhqPE1YajxNWGo8TVhqPE1f+oIAn/qTEd&#10;/6g9NP20RD/yv0pJ6chQUuLQUlrb2VJf1OFiZM/jYHvJ3FuOvtNfnrPLZqyoxW22nsB0v5S7fMaM&#10;uIbMhLeS0H24pNR3u8TVfK/E1X+qxdR/qsXUf6rF1H+qxdR/qsXUf6rF1H+qxdR/qsXUf6rF1H+q&#10;xdR/qsXUf6rF1P+oIAn/qTEc/6o8M/q3Qz3vwkpG5cxQTt3WTlPV4FxVz+VlZMrnZnrC4mONuNtd&#10;nazTYqqhzWm1l8lxvY3GecSExIPKfcOPznXFodFvycLTdbrG03izxtN4s8bTeLPG03izxtN4s8bT&#10;eLPG03izxtN4s8bTeLPG03izxtN4s8bTeLPG0/+pIAn/qjAc/6w8Mfe6QzrrxklC4dFMR9fdUEnQ&#10;5F5VyuljacTrZ3u852mLsuJkm6XdYaia2Gayj9Rtu4bSdsF90YDGddGNym/Sns1r0bfPbsnIz3G/&#10;x9Bxv8fQcb/H0HG/x9Bxv8fQcb/H0HG/x9Bxv8fQcb/H0HG/x9Bxv8fQcb/H0P+qIAj/qzAc/7A7&#10;L/O+Qjbmy0g829lGPtHjV0TL6V1bxO9jb73uZoG062aQqehinZ7lYqeS4mWwid5tt4Hbdb162X/C&#10;dNeJxW/Vlshs1KjJatTCyWrOystqzsrLas7Ky2rOystqzsrLas7Ky2rOystqzsrLas7Ky2rOystq&#10;zsrLas7Ky/+rIAj/rTAc/bQ7LO7DQTHg0kU01OBPMczoV0rF711gvvVidLXzZIWr8WCToOtgnpXm&#10;YqeL42avhOButX3ddbl42329c9qFv2/Zj8Jr2JzEadeuxWjXvsRo177EaNe+xGjXvsRo177EaNe+&#10;xGjXvsRo177EaNe+xGjXvsRo177EaNe+xP+tHwj/rjAb+Lk6J+fKPyrY20AnzuZQN8buWE++9V5l&#10;tvpgeKz3Xoeh8F2Ulutfno3nYqWF5GerfuJusHngdLR133u3cd2CuW7cibtr25O9aNugvmbaqr9m&#10;2qq/Ztqqv2baqr9m2qq/Ztqqv2baqr9m2qq/Ztqqv2baqr9m2qq/Ztqqv/+vHwf/sTAb8MA3Id7T&#10;Ox7Q40gjx+1SPL/1WVW3/FxprP1aeqL2WoiX8VySju1em4bpYqF+52emeuVtqnXjc61y4nmvb+F+&#10;sWzghbNp34y1Z9+WtmXenbdl3p23Zd6dt2Xenbdl3p23Zd6dt2Xenbdl3p23Zd6dt2Xenbdl3p23&#10;Zd6dt/+xHgb7tS8Y58ozFtTfPRDJ60opwPRTQrf8V1it/1Vrov1Wepj3WIaO81uPhu9eln/tY5t5&#10;6mefdOltonHocqVv53enbOZ7qGrlgKpn5IarZeONrWPjk65j45OuY+OTrmPjk65j45OuY+OTrmPj&#10;k65j45OuY+OTrmPjk65j45OuY+OTrvy0HQbxwCsP2tgoCczoQhbB800ut/xQRq3/T1qi/1Fql/9T&#10;d476VoGG9lqJfvNejnnxY5Nz72eWcO5smW3tcJtr7HScaet4nmfrfJ9l6oGgY+mHomHpi6Nh6Yuj&#10;YemLo2Hpi6Nh6YujYemLo2Hpi6Nh6YujYemLo2Hpi6Nh6YujYemLo/e5GwXjzR4EzuUxBsPxQxu4&#10;/Egyrf9IR6H/SViX/01mjf9QcYX+VHp9+lmAd/hdhXL2Yohu9WaLa/RqjWnzbo9n8nGQZvF1kmTx&#10;eJNi8HyUYPCBlV/vhJZf74SWX++Ell/vhJZf74SWX++Ell/vhJZf74SWX++Ell/vhJZf74SWX++E&#10;lu7CEwHT3w0AxPAzCrn7Ph+t/0Ezof9BRZb/RVSM/0lgg/9OaXz/U3B2/1h1cP5ceWz8YHxp+2R+&#10;Z/pogGX5a4Jj+W6DYvhxhGD4dIVe93eGXfd7h1v2fohb9n6IW/Z+iFv2fohb9n6IW/Z+iFv2fohb&#10;9n6IW/Z+iFv2fohb9n6IW/Z+iNHMBQDG7hgBufswDq3/NyCh/zkxlf87QIv/QE2C/0ZXev9LXnP/&#10;UWRu/1Vpaf9abGb/Xm9k/2JxYf9lcmD/aHNe/2p0Xf9tdVv/b3Za/3J3Wf51eFf+eHlX/nh5V/54&#10;eVf+eHlX/nh5V/54eVf+eHlX/nh5V/54eVf+eHlX/nh5V/54ecXSAwC6+hoCrv8qD6L/Lx6V/zEs&#10;iv81OYD/PEN4/0JMcf9IUmv/TVdm/1JbY/9XXmD/W2Be/15hXP9hY1r/Y2RZ/2VlV/9nZlb/amZV&#10;/2xnVP9vaFP/cWlT/3FpU/9xaVP/cWlT/3FpU/9xaVP/cWlT/3FpU/9xaVP/cWlT/3FpU/9xaf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aHAb/mi0X&#10;/5g6LP+XRj//nU1N/6BTXP+fWmr/nGF3+pdog/WRcI3winiW7YWCneqAjKPofJWn5nidq+V1pa7j&#10;c66w43C3seJvwLPhbcu03W7UtNNy17TMdde0zHXXtMx117TMdde0zHXXtMx117TMdde0zHXXtMx1&#10;17TMdde0zHXXtP+aHAb/my0X/5k6LP+aRT7/oEtM/6NSWv+jWGj/oV91+51lgvWXbI3wkHSW7Ip+&#10;numEiKTnf5Gp5XubreN3pLDidK6z4XK4teBwxLbgb9G31XLVt8t31bfEeNW4xHjVuMR41bjEeNW4&#10;xHjVuMR41bjEeNW4xHjVuMR41bjEeNW4xHjVuP+bHAb/nC0X/5o5LP+dRD3/o0pL/6dQWf+oVmb/&#10;plx0+6JigPacaYvxlnCV7Y55numJhKXmg46q5H6Yr+J5orPhdq2133O6uN9xybnZctO6zXbTusN5&#10;07u9e9O7vXvTu71707u9e9O7vXvTu71707u9e9O7vXvTu71707u9e9O7vXvTu/+cHAb/nSwX/5o5&#10;LP+fQzz/pklK/6pQV/+rVmT+qlty+KdhfvOiZ4nvm22U6pR0neaNf6Tjh4qr4IKUsNx9n7Xaeau4&#10;1na3utR1xrzQddK9xXrSvbx80b63fdG+t33Rvrd90b63fdG+t33Rvrd90b63fdG+t33Rvrd90b63&#10;fdG+t33Rvv+cHAb/nSwX/5s5LP+hQjv/qElI/61PVf6vVWP7rlpv9axffO+nZYfqoWuS5Zpxm+CT&#10;fKTcjYar2IeQsdOCm7bQfqa6zXuyvcp5wL/IeNDAvnzQwLZ/0MGxgNDBsYDQwbGA0MGxgNDBsYDQ&#10;wbGA0MGxgNDBsYDQwbGA0MGxgNDBsYDQwf+dGwb/niwX/5w5LP+iQjv/qkhH/69PVPyyVGH4sllt&#10;8rBeeeytY4Xmp2iP4aBwmduZeaLVkoOq0IyNssyGl7fIgqG8xH+tv8F9u8G/fMzCtn/Pw6+Bz8Or&#10;g8/Cq4PPwquDz8Krg8/Cq4PPwquDz8Krg8/Cq4PPwquDz8Krg8/Cq4PPwv+dGwb/niwW/5w5LP+k&#10;QTr/rEhG/bFOUvm0VF/1tllr77Vdd+iyYoLirWaM3KdultWfd6HPl4CrypCJssWLk7jAhp29vIOp&#10;wbiBt8O2gMjEr4LNxaqEzsWmhc7EpoXOxKaFzsSmhc7EpoXOxKaFzsSmhc7EpoXOxKaFzsSmhc7E&#10;poXOxP+dGwb/nywW/505LP+lQTn/rkhF+7ROUfe3U13zuVho7LlcdOW3YH7ftGSJ2K1slNCjdKHK&#10;m32rw5SGs76Pj7m5i5m+tIelwrCFs8WthMTGqIXMx6SHzcahiM3FoYjNxaGIzcWhiM3FoYjNxaGI&#10;zcWhiM3FoYjNxaGIzcWhiM3FoYjNxf+eGwb/nywW/505LP+nQTj/r0dE+bZNT/S6U1vwvVdm6b5b&#10;cOK9X3rcu2OE1LFqk8yncqDEn3qrvZiDs7eTjLqyj5a/rYyhw6mKr8alicDIoYnMyJ6KzMeci8zH&#10;nIvMx5yLzMeci8zHnIvMx5yLzMeci8zHnIvMx5yLzMeci8zHnIvMx/+eGwb/nywW/545LP+oQDf+&#10;sUdC97hNTfK9UljtwFdj58NabODDXnbZv2CDz7Vok8escKC/o3iruJ2As7GYibqrlJO/ppGexKGP&#10;rMeejr3Jmo3LyZiOy8mYjszImI7MyJiOzMiYjszImI7MyJiOzMiYjszImI7MyJiOzMiYjszImI7M&#10;yP+eGwb/oCwW/545LP+qQDb8s0dB9bpMS+/AUVbqxFZf5MhaaN7KXHDUw16CzLlmksOwbaC6qHWq&#10;sqF9s6uchrqlmZDAn5abxJqUqceWk7rKk5PKypORy8mTkcvIk5HLyJORy8iTkcvIk5HLyJORy8iT&#10;kcvIk5HLyJORy8iTkcvIk5HLyP+fGwX/oCwW/585K/+rQDX6tUY/8r1MSezDUVPnyVVb4s1YYtvP&#10;Vm7RxlyCx71kkr60a5+1rXOqraZ6s6Whg7qfno3AmZyYxJOapsiPmbfKjJjKy42WysqOlMvJjpTL&#10;yY6Uy8mOlMvJjpTLyY6Uy8mOlMvJjpTLyY6Uy8mOlMvJjpTLyf+fGwX/oSwW/6E5Kv+tPzT4t0Y+&#10;8MBLR+nHUE/jzVNW3tNVW9bTU27NyluBw8Fikbq5aZ6wsnCpp6x4sp+ogLqYpIrAkqGVxIygosiH&#10;n7TKhJ/Ky4abysqImcvJiJnLyYiZy8mImcvJiJnLyYiZy8mImcvJiJnLyYiZy8mImcvJiJnLyf+g&#10;GwX/oSwW/6I4Kv+vPzP2ukU77cNLROXLT0rf0lBP2ttRVtPXUWzJz1mAv8dgkLW/Z56ruG6porN1&#10;spmufbmRq4a/iqiRxIWon8eAp7HKfKjKy3+hysqCnsvJgp7LyYKey8mCnsvJgp7LyYKey8mCnsvJ&#10;gp7LyYKey8mCnsvJgp7Lyf+gGgX/oiwW/6Q4Kf6xPjHzvUQ56cdKP+HQTUTa2k1G099WVc7cU2vE&#10;1FZ/us1dj6/GZJylwGunm7pysZO2eriKs4O+g7GOw32xm8Z4sa7Jc7PKynipy8l7pcvIe6XLyHul&#10;y8h7pcvIe6XLyHuly8h7pcvIe6XLyHuly8h7pcvIe6XLyP+hGgX/oywW/6c3J/y0Pi/wwEM15ctI&#10;OtzWSDzU4Fo6zuRbU8fhWmq/21Z9tNNbjanNYZueyGimlcNvr4vAd7aDvoC8fLyLwHW8mMRwvavG&#10;a7/JyHC0zMd0rczHdK3Mx3StzMd0rczHdK3Mx3StzMd0rczHdK3Mx3StzMd0rczHdK3Mx/+iGgX/&#10;pCwV/6o3Jfi4PSzrxUIw4NFGMtbeTjDP5Fk/yelfUsHmYWe54V57rdxai6LWXpiX0WWjjc5srITL&#10;dLN8yn25dcmIvW7KlsBpy6nDZM3IxGnCzsRsuc7EbLnOxGy5zsRsuc7EbLnOxGy5zsRsuc7EbLnO&#10;xGy5zsRsuc7EbLnOxP+jGgX/pSwV/602I/S8PCfmy0Ap2do/J9DjUjDJ6VlFwuxfWLvqY2qy52J6&#10;p+RgiZvgX5WQ3WOghttpqH3Zca912Xq0btmGuGjalLtk26a9YNu/vmPS0b5mx9G/ZsfRv2bH0b9m&#10;x9G/ZsfRv2bH0b9mx9G/ZsfRv2bH0b9mx9G/ZsfRv/+kGQT/pisV/rI0H+7COSHf0j0g0uFJIMrp&#10;UjXD8FlLvPFfXrPvXm+o7F1+nepci5PpXpWI52GefudnpHflb6px43mubOGDsmjgjrRl35q2Yt6r&#10;t2Dexbdg2NS4YNjUuGDY1Lhg2NS4YNjUuGDY1Lhg2NS4YNjUuGDY1Lhg2NS4YNjUuP+mGQT/qCsU&#10;+LgyGubKNhnW3TwSzOdLJcTvVDu89lpQs/ZaY6n0WXOe81mAlPNai4rwXZSB7WKbeepnoHTob6Rv&#10;5neoa+V/q2fjiK1k4pGvYeKdsF/hrrFd4cCyXeHAsl3hwLJd4cCyXeHAsl3hwLJd4cCyXeHAsl3h&#10;wLJd4cCyXeHAsv+oGAT/rCoT8MAuEt3ULg3O5EEUxe5NKr32VUGz+1VVqfxVZp/8VHSU+1WAi/ZZ&#10;iYPyXZB772KWdO1omnDrbp1s6nWgael8o2bog6Vj54qmYeaTqF7ln6lc5auqXOWrqlzlq6pc5auq&#10;XOWrqlzlq6pc5auqXOWrqlzlq6pc5auqXOWrqv+rFwP7tSYM5csmCNLgMgbH7EUZvfZNMLT+T0Wp&#10;/09Xn/9PZpT/UXOL/FR8g/hZhHz1Xop182KPcPFokmzwbpVp7nOXZu15mWTtfpti7ISdX+uLnl3q&#10;lKBb6pyhW+qcoVvqnKFb6pyhW+qcoVvqnKFb6pyhW+qcoVvqnKFb6pyhW+qcof+uFQLwwB0E2NsR&#10;AMnqNgq+9UMftP9INKn/SUee/0lXlP9LZIr/T26C/1R3e/xYfXX5XYJw+GKFbPZniGn1bItm9HGN&#10;ZPN1j2HyepBg8n6RXfGEk1vwi5RZ75GVWe+RlVnvkZVZ75GVWe+RlVnvkZVZ75GVWe+RlVnvkZVZ&#10;75GVWe+RlfyzEwHXzQcAy+gcAb/1Ng+0/z4iqf9BNZ7/QkaT/0RUif9JX4H/Tmd6/1NudP9Yc27/&#10;XHdq/WF7Z/xmfWT7an9i+m6BYPlygl75dYNc+HmFW/d+hlj3g4dX9oiIV/aIiFf2iIhX9oiIV/aI&#10;iFf2iIhX9oiIV/aIiFf2iIhX9oiIV/aIiNW/AwDL0wYAv/QhA7T/MhKp/zgjnf86NJL/PUKI/0BO&#10;f/9GV3j/TF5y/1FkbP9WaGj/W2tl/19uYv9jcGD/Z3Je/2pzXP9tdFr/cHVZ/3R2V/93eFX+fHlT&#10;/oB6U/6AelP+gHpT/oB6U/6AelP+gHpT/oB6U/6AelP+gHpT/oB6U/6AesnFAgDA2QQAtP8gBan/&#10;LBKd/zEhkf80L4f/Nzt9/z1Fdv9DTW//SVNq/05XZf9TW2H/WF5f/1xgXP9gYlr/Y2NY/2ZkV/9o&#10;ZVX/a2ZU/25nUv9xaFH/dWlP/3hqT/94ak//eGpP/3hqT/94ak//eGpP/3hqT/94ak//eGpP/3hq&#10;T/94asDPAQC08AkAqP8bBZz/JRCR/ykdhv8tKHz/MTJz/zg6bP8/QWf/RUZi/0tKXv9PTVv/VE9Y&#10;/1dRVv9bUlT/XlNS/2BUUf9jVVD/ZVZO/2hXTf9qWEv/bllK/3FaSv9xWkr/cVpK/3FaSv9xWkr/&#10;cVpK/3FaSv9xWkr/cVpK/3FaSv9xWv+QGQT/kCkR/442JP+OQzX/k0lC/5VRUP+UWF3/kWBp/4xo&#10;dPyGcH74f3qG9XuEjfJ2jpLwcpeW726gme5sqJvtabGd7Ge5n+tmw6DrZc2h6WTZouJm3aLZauCi&#10;0m3hotJt4aLSbeGi0m3hotJt4aLSbeGi0m3hotJt4aLSbeGi0m3ho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QT/kCkR/442JP+OQzX/k0lC/5VRUP+UWF3/kWBp/4xodPyG&#10;cH74f3qG9XuEjfJ2jpLwcpeW726gme5sqJvtabGd7Ge5n+tmw6DrZc2h6WTZouJm3aLZauCi0m3h&#10;otJt4aLSbeGi0m3hotJt4aLSbeGi0m3hotJt4aLSbeGi0m3hov+QGQT/kCkR/442JP+OQzX/k0lC&#10;/5VRUP+UWF3/kWBp/4xodPyGcH74f3qG9XuEjfJ2jpLwcpeW726gme5sqJvtabGd7Ge5n+tmw6Dr&#10;Zc2h6WTZouJm3aLZauCi0m3hotJt4aLSbeGi0m3hotJt4aLSbeGi0m3hotJt4aLSbeGi0m3hov+Q&#10;GAT/kCkR/442JP+PQjT/lUhC/5dQT/+XV1z/lF5p/49mdPyIbn74gXeG9XyCjfJ4jJPwc5aX7nCf&#10;mu1tp53sarCf62i6oepmxKLqZc+j52Xao95o3aTVbOCkz2/gpM9v4KTPb+Ckz2/gpM9v4KTPb+Ck&#10;z2/gpM9v4KTPb+Ckz2/gpP+RGAT/kSkR/482JP+SQDT/mEdB/5tOTv+bVVv/mVxn/5Rjc/2Oa334&#10;h3OG9IB+jvF7iZTvdpKZ7XKcnetupqDqa7Ci6Wm7pOlnx6XoZtWm4Gjbp9Zs3qfNcN+nx3LeqMdy&#10;3qjHct6ox3LeqMdy3qjHct6ox3LeqMdy3qjHct6ox3LeqP+SGAT/kigR/5A2JP+VPzP/m0Y//59N&#10;TP+fVFn/nVpm/ZlhcfiTaHz0jHCG8YV6ju6AhZXseo+a6XWZn+dxo6Llbq6l5Gy5p+JqxqjhadSp&#10;2Wzcqs9x3anGc92rwXTcq8F03KvBdNyrwXTcq8F03KvBdNyrwXTcq8F03KvBdNyrwXTcq/+SGAT/&#10;kygR/5E2JP+XPzL/nkY+/6JMS/+jU1f+oVlk+J5fcPSYZnvvkm2F64t3juiFgZXlf4ub4nqVoOB2&#10;n6Tdcqqn22+2qdluw6vYbdKs0XDcrMhz263Adduuu3fbrrt32667d9uuu3fbrrt32667d9uuu3fb&#10;rrt32667d9uuu3fbrv+TFwT/lCgR/5I2JP+ZPjH/oEU9/6VMSf+mUlX7pVhi9aJebvCdZHnrl2uD&#10;5pB0jOOKfpXfhIib23+Sodh6nKbVdqap0nOyrNBxv67Occ6vynLar8F22rC6eNmwtXnZsbV52bG1&#10;edmxtXnZsbV52bG1edmxtXnZsbV52bG1edmxtXnZsf+TFwT/lCgR/5I2JP+bPjD/o0U7/6dLR/6q&#10;UVP3qVdf8adca+yjYnbmnWiB4ZZxi92Qe5PYiYWb04OOotB+mKfMeqKryXetrsd1urHFdcmywnXY&#10;srp42LOzetizr3vYs6972LOve9izr3vYs6972LOve9izr3vYs6972LOve9izr3vYs/+UFwT/lSgR&#10;/5M2JP+dPS//pUQ6/6pKRfytUFH0rVVd7qxbaOioYHPio2Z+3ZxviNeVeZLRjoGczYiKo8iDlKnE&#10;f52twXyosb56tbO8eMS0unjWtbN71rWtfda1qX7Wtal+1rWpfta1qX7Wtal+1rWpfta1qX7Wtal+&#10;1rWpfta1qX7Wtf+UFwP/lSgR/5Q2JP+fPS7/p0M5/61JRPmwT0/xsVRa67FZZeSuXnDeqWR62KJt&#10;htGadpLLkn6cxo2HpMGHkKq9g5qvuYCksrZ+sbWzfMC3sXzRt6x+1bengNW3pIHVt6SB1bekgdW3&#10;pIHVt6SB1bekgdW3pIHVt6SB1bekgdW3pIHVt/+VFwP/ligR/5U1I/+hPC3/qUM3/q9JQvazTkzv&#10;tVNX6LVYYeG0XGvbsGN206drhcyec5LGl3ucwJGEpLqMjKu2iJawsYShtK6Crbergby4qIDOuaWC&#10;1Lmhg9S5n4TUuJ+E1LifhNS4n4TUuJ+E1LifhNS4n4TUuJ+E1LifhNS4n4TUuP+VFgP/ligR/5c1&#10;I/+jPCz/q0I2+7JIP/S2TUnsuVJT5bpWXd66WmbXtGB1z6tohceicJLAm3icupWBpLSQiauvjJOw&#10;qomdtaaHqbijhbi6oIXKu56F07ubhtO6mofUuZqH1Lmah9S5mofUuZqH1Lmah9S5mofUuZqH1Lma&#10;h9S5mofUuf+VFgP/lygR/5g1Iv+kOyv/rUI0+bRHPfK6TEbpvVFP4sBVWNzAV2LTt150y69mhMOn&#10;bpG7n3actJl+pK6UhqupkZCxpI6atZ+LprmcirW7mYnHvJeK0ryVitO7lYrTupWK07qVitO6lYrT&#10;upWK07qVitO6lYrTupWK07qVitO6lYrTuv+WFgP/lygQ/5o0If+mOyr/r0Ez97dGO++9S0Pnwk9L&#10;4MVTUtjEVGHPu110x7NkhL6rbJG2pHSbr557pKiZg6ujlY2xnpOXtpmQo7mVj7K8ko/FvZCO0b6Q&#10;jtK8kI3Tu5CN07uQjdO7kI3Tu5CN07uQjdO7kI3Tu5CN07uQjdO7kI3Tu/+WFgP/mCcQ/5s0If+o&#10;Oyn8skAx9LpGOO3BSkDlxk5G3stSTNXHUmDMv1tzw7dig7qvapCyqHGbqqJ5pKOegaudmoqxl5iU&#10;tpKWoLqOla+9ipTCvomT0b6KktK9ipHSvIqR0ryKkdK8ipHSvIqR0ryKkdK8ipHSvIqR0ryKkdK8&#10;ipHSvP+XFgP/mCcQ/50zIP+qOif6tEAv8b1FNerFSTviy01A29FLSdHLUV/Iw1lyvrthgrW0aI+t&#10;rW+apah2o52kfquWoIexkZ6RtoucnbqHm6y9g5q/voGZ0b+DltK9hZXSvIWV0ryFldK8hZXSvIWV&#10;0ryFldK8hZXSvIWV0ryFldK8hZXSvP+XFQP/mScQ/58zH/+sOSb4tz8s7sFEMebJRzbf0Uo419VG&#10;R83PT13Ex1dxusBfgbG6Zo6os22Zn650o5eqe6qQp4SwiqSOtoSjmrp/oqm8e6K8vnmh0b58nNK9&#10;f5rSvH+a0rx/mtK8f5rSvH+a0rx/mtK8f5rSvH+a0rx/mtK8f5rSvP+YFQP/micQ/6EyHf+uOST0&#10;uj4p6sVCLeHPRS7a2kYu0tpGRsnTTVy/zVVvtcZcf6vAY42iumqYmbZxoZGyeKmJroGvg6yKtH2r&#10;lrh4q6a7c6u5vXGr0b51pNK9eKDTu3ig07t4oNO7eKDTu3ig07t4oNO7eKDTu3ig07t4oNO7eKDT&#10;u/+ZFQP/mycQ/6QxHP2yNyHxvjwk5cpAJtzWQSXT30wszN5MRMTZTFq60lJtr81ZfaXHYIucwmeW&#10;k75un4q7daeDuH6tfLaHsnW1k7ZwtaO5bLa2u2m307turtO7canTunGp07pxqdO6canTunGp07px&#10;qdO6canTunGp07pxqdO6canTuv+aFAL/nCcQ/6cwGvm2Nh3sxDof4NE8HtXeSBjO5FIqxuJUQr7f&#10;U1i02lFrqdRXe5/PXYmVy2SUjMhrnYPFcqR8w3uqdMKFr27CkbNpwqC1ZMO0t2HF1LhmutW4abPV&#10;t2mz1bdps9W3abPVt2mz1bdps9W3abPVt2mz1bdps9W3abPVt/+bFAL/nScP/6svF/S7NBjmyjYX&#10;2No3Es/jSh3I6FMvwOdZQrjlW1Wu4Vhoot1WeJjaW4WO1mGQhdNomXzRb6B10HilbtCCqmjQj61i&#10;0Z+wXtKzslrU1LJgydiyYsHYs2LB2LNiwdizYsHYs2LB2LNiwdizYsHYs2LB2LNiwdizYsHYs/+c&#10;EwL/nyYP/7AtE+7BMBLe0y8O0eE/EMnpTCLB7FQ1uetXSLDqWFqm6Fhpm+VZd5HjW4KH4l+MfuFm&#10;k3fgbppv4HafaeCAo2PhjaZf4pyoW+Ouqljlyqtb29uqXdDcrF3Q3Kxd0NysXdDcrF3Q3Kxd0Nys&#10;XdDcrF3Q3Kxd0NysXdDcrP+eEgL/oyUN+LcpDebKKArU3S8FyuhDFMLwTii58FI7sPBTTqbvVF6c&#10;7lVsku1Xd4jtWoF/7F6Jd+xkj3Dsa5Rq7XSYZex9nGHriJ5d6pOhWumgoljosaNW6MqkWOPao1jj&#10;2qNY49qjWOPao1jj2qNY49qjWOPao1jj2qNY49qjWOPao/+gEgH/qiEI8L8iBtvWFwHM5jQIwvBE&#10;Grn1Sy2w9k1ApvdPUZz3UGCS9lJsifZVdoD3WX54912EcfZjiWv0ao1n8nKRY/B6k2DvgpZd7ouY&#10;Wu2UmlftoJtV7LGcU+zBnVPswZ1T7MGdU+zBnVPswZ1T7MGdU+zBnVPswZ1T7MGdU+zBnf+jEAH7&#10;tBkD5MsQANDjGgHE7zYMuvhCH7D7RzKm/UlDnP5LUpL/TV+I/09pgP9Tcnj+WHhy/F19bPpjgWj4&#10;aYVk93CIYfV2il70fYxb84SOWfOLj1bylJFT8Z+SUvGrk1Lxq5NS8auTUvGrk1Lxq5NS8auTUvGr&#10;k1Lxq5NS8auTUvGrk/ynDgHcvwYA0NIGAMXuIgK6+TYQsP8+IqX/QjSb/0REkf9GUYf/SVx+/01k&#10;d/9Sa3H/V3Bs/110Z/9ieGT9aHph/G19Xvtyf1v6eIFZ+X2CV/mDhFT4ioVS95OGUPebiFD3m4hQ&#10;95uIUPebiFD3m4hQ95uIUPebiFD3m4hQ95uIUPebiNqxAQDPxQQAxtgGALr5JQWv/zMUpf85JJr/&#10;PDSQ/z9Bhv9CTH3/RlV2/0tccP9RYmr/VmZm/1tqYv9gbF//ZW9d/2pxWv9uclj/c3RW/3d1VP98&#10;dlL/gnhP/ol5Tf2Pek39j3pN/Y96Tf2Pek39j3pN/Y96Tf2Pek39j3pN/Y96Tf2Pes67AQDEzAMA&#10;uuYIAK//JAek/y4Vmf8zI4//NzCF/zo8e/8+RXT/Q0xt/0pSaP9PV2P/VFpg/1ldXf9eX1r/YmFY&#10;/2VjVv9pZFT/bWZS/3FnUP91aE7/emlM/39qSv+Ea0r/hGtK/4RrSv+Ea0r/hGtK/4RrSv+Ea0r/&#10;hGtK/4RrSv+Ea8TEAQC61QEArv8QAaP/HweY/ygTjf8tH4P/MSp6/zUzcf86O2r/QEFl/0ZGYP9M&#10;Slz/UU1Z/1VPVv9ZUVT/XVNS/2BUUP9kVU7/Z1ZN/2tYS/9uWUn/clpI/3dbRv97XEb/e1xG/3tc&#10;Rv97XEb/e1xG/3tcRv97XEb/e1xG/3tcRv97XLvOAACv3AAAov8PApb/FwaM/yAPgv8mGXj/KyJv&#10;/zApZ/82MGH/PDVc/0I5WP9HPFX/TD5S/1BAUP9UQk3/V0NM/1pESv9dRUj/YEZH/2NHRf9mSET/&#10;aklC/25KQf9xS0H/cUtB/3FLQf9xS0H/cUtB/3FLQf9xS0H/cUtB/3FLQf9xS/+GGAX/hCUN/4I0&#10;HP+EPyv/ikY3/4tORP+KVlD/hl5c/4FnZv96cG//dXt2/XCGfPtskIH5aJmF+GSih/diq4r2YLSL&#10;9V69jfRdx47zXNKP8Vvfj+xc5JDlX+aQ3WPokNhm6Y/YZumP2Gbpj9hm6Y/YZumP2Gbpj9hm6Y/Y&#10;ZumP2Gbpj/+GGAX/hCUN/4I0HP+EPyv/ikY3/4tORP+KVlD/hl5c/4FnZv96cG//dXt2/XCGfPts&#10;kIH5aJmF+GSih/diq4r2YLSL9V69jfRdx47zXNKP8Vvfj+xc5JDlX+aQ3WPokNhm6Y/YZumP2Gbp&#10;j9hm6Y/YZumP2Gbpj9hm6Y/YZumP2Gbpj/+GGAX/hCUN/4I0HP+EPyv/ikY3/4tORP+KVlD/hl5c&#10;/4FnZv96cG//dXt2/XCGfPtskIH5aJmF+GSih/diq4r2YLSL9V69jfRdx47zXNKP8Vvfj+xc5JDl&#10;X+aQ3WPokNhm6Y/YZumP2Gbpj9hm6Y/YZumP2Gbpj9hm6Y/YZumP2Gbpj/+GGAX/hCUN/4I0HP+E&#10;Pyv/ikY3/4tORP+KVlD/hl5c/4FnZv96cG//dXt2/XCGfPtskIH5aJmF+GSih/diq4r2YLSL9V69&#10;jfRdx47zXNKP8Vvfj+xc5JDlX+aQ3WPokNhm6Y/YZumP2Gbpj9hm6Y/YZumP2Gbpj9hm6Y/YZumP&#10;2Gbpj/+HGAX/hSUM/4M0HP+GPir/jEY3/45NQ/+NVVD/il1b/4RlZv99bm//eHl3/XODffpujoL4&#10;aZeG92ahifZjqov1YbSN9F++j/NeyJDyXNSR8Fzhkehf5JLhYuaS2WbokdNo6ZLTaOmS02jpktNo&#10;6ZLTaOmS02jpktNo6ZLTaOmS02jpkv+IGAX/hiUM/4QzHP+JPSr/j0U2/5JMQv+RU07/jlta/4pj&#10;Zf6Da2/7fHR3+XeAfvZyioP1bZSI82mei/Jmp47wZLGQ72K8ku5hx5PsYNOU6l/hleJi5JXaZueV&#10;0Wrolcxr6JbMa+iWzGvolsxr6JbMa+iWzGvolsxr6JbMa+iWzGvolv+JGAT/hyUM/4UzHP+MPCn/&#10;kkQ1/5VLQf+VUk3/k1lZ/Y5hZPmIaW72gXF383t8fvB2h4TucpCJ7G6ajetqpJDpaK6T6Ga4leZk&#10;xJblY9CX4mPfl9tm5ZfSaueXymznmcZt5pnGbeaZxm3mmcZt5pnGbeaZxm3mmcZt5pnGbeaZxm3m&#10;mf+JFwT/iCUM/4UzHP+POyj/lUMz/5lKP/+ZUUv+l1dX+ZNfYvWNZm3xhm527oB5fut7g4Xodo2K&#10;5nKXj+RuoJLia6qV4Gm1l99nwZneZ86Z22femtRq5ZnMbeWbxG/lnMBw5ZzAcOWcwHDlnMBw5ZzA&#10;cOWcwHDlnMBw5ZzAcOWcwHDlnP+KFwT/iCQM/4YzHP+ROyf/mEIy/5xJPf+dT0n7m1ZV9ZhdYPCS&#10;ZGvsjGx16IZ2fuWAgIXie4qL33aTkN1ynZTab6eX2GyymtZrvpvUasyc0mrcnc1t5J3Fb+SevnHj&#10;n7py45+6cuOfunLjn7py45+6cuOfunLjn7py45+6cuOfunLjn/+KFwT/iSQM/4gzHP+UOib/m0Ex&#10;/59IPP6gTkf3n1RS8Z1bXuyYYWnnkmlz44tzfd+GfYXbgIaM2HuQkdR2mZbRc6Oaz3Ctnc1vuZ/L&#10;bsegyW7WocVw4qG9cuKht3ThorR14aK0deGitHXhorR14aK0deGitHXhorR14aK0deGitHXhov+L&#10;FgT/iiQM/4oyG/+WOSX/nkAv/6JGOfukTET0pFJQ7aJYW+idX2bjmGZx3pFwetmLeoPUhYOM0ICM&#10;k8x7lZjJd56cxnWon8RztKLCcsKjwHHRpLxz4KS2deClsHfgpa134KWtd+ClrXfgpa134KWtd+Cl&#10;rXfgpa134KWtd+ClrXfgpf+MFgT/iyQM/4wxG/+YOST/oD8t/6VFN/ioS0LwqFFM6qdWV+SjXGLe&#10;nmRt2ZhueNKQd4PNioCNyYWIlMWAkZrBfJqevnmkort3r6S5dr2mt3XNp7R23qeveN6nqnnfp6d6&#10;36enet+np3rfp6d636enet+np3rfp6d636enet+np3rfp/+MFgT/iyQM/44xGv+aOCP/oz4s/qhE&#10;NfWrSj/trU9J5qxUU+CpWl7apWNp05xrd82VdIPHjnyNwomFlb6EjZu6gZagtn2go7N7q6awermo&#10;rnnJqqx53Kqoe92qpHzdqaJ93qmifd6pon3eqaJ93qmifd6pon3eqaJ93qmifd6pon3eqf+NFgT/&#10;jCQM/5AwGf+cNyL/pT4q+6tDM/KvSTzqsU1F47FST92wV1nVqWBozqFpd8iZcYPCk3mNvI2ClbeJ&#10;ipuzhZOhr4Kcpat/p6iofrWqpn3FrKR92ayhftysnoDcq5yA3aqcgN2qnIDdqpyA3aqcgN2qnIDd&#10;qpyA3aqcgN2qnIDdqv+NFgP/jCQM/5IwGf+eNyH/pz0o+a5CMPCzRzjotUxB4bdQStq1VlXRrV5n&#10;yqVndsOdb4O8l3eNt5J/lbGNh5ysiY+hqIaZpqSEpKmhgrGsnoHCrZyB1a6agtutmIPcrJeD3KyX&#10;g9ysl4PcrJeD3KyXg9ysl4PcrJeD3KyXg9ysl4PcrP+OFQP/jSMM/5MvGP+gNh//qTwm97FBLu22&#10;RjXluko83rxORNa4U1TOsFxmxqlldr6ibIK4m3SNsZZ8lauRhJymjo2ioouWpp2Ioaqahq6tl4a/&#10;r5WG0q+ThtqvkobbrpKG262ShtutkobbrZKG262ShtutkobbrZKG262Shtutkobbrf+OFQP/jiMM&#10;/5UvF/+iNR7/rDsl9bRAK+u6RDHjv0k33MJLPtO8UlPKtFtlwq1jdbqmaoKzn3KMrJp5laaWgZyg&#10;koqinI+Tp5eNnquTi6yukIq8sI6L0LCNitqwjYraro2J266NiduujYnbro2J266NiduujYnbro2J&#10;266NiduujYnbrv+PFQP/jiMM/5cuFv+kNR3+rjoi8rc/KOi+Qy3gxEcx2cZHPc+/UFLHuFlkvrFh&#10;dLaqaIGupHCMp593laGaf5ybl4eilpWRp5GSnKuMkamuiZC5sIeQzbGGj9mxh47ar4iN266Ijduu&#10;iI3broiN266IjduuiI3broiN266IjduuiI3brv+PFQP/jyMM/5ktFf+mNBv8sTkg8Lo9JObCQSje&#10;yUQq1clFPMzDT1HDvFdjurVfc7GuZoCpqW2LoqR1lJugfJyVnISij5qOp4qYmauGlqavgpW2sX+W&#10;y7J/ldmxgZLasIKR2q+CkdqvgpHar4KR2q+CkdqvgpHar4KR2q+CkdqvgpHar/+QFAP/kCML/5st&#10;FP+oMxn5tDcd7b47IOPHPiLb0D8k0c1EOsjHTU+/wFVitrpdcq20ZH+kr2uKnapyk5ameZuPo4Gh&#10;iaCLp4Selat/naOue5yzsHicyLF4m9mxepjasHyW2q98ltqvfJbar3yW2q98ltqvfJbar3yW2q98&#10;ltqvfJbar/+QFAP/kCML/50sE/+rMRf2uDYZ6sM5G+DNOxrY1TcizdBCOMTLS026xVNgscBbcKi6&#10;Yn2ftWmJl7FvkpCtd5qJqn+ggqiIpX2mkqp3pZ+tc6Wwr3ClxrBwpNmwc5/ar3Wc2651nNuudZzb&#10;rnWc2651nNuudZzbrnWc2651nNuudZzbrv+RFAP/kSML/6ArEf+vMBTyvDMV5sk1FNvVNRDT2jcg&#10;ydVANr/QSUu1y1Feq8ZYbqLBX3uZvWaHkbltkIm2dJiCs3yee7GFo3Wvj6hwr52rbK6urWivxK5o&#10;rtqubKfbrm6k261upNutbqTbrW6k261upNutbqTbrW6k261upNutbqTbrf+SEwL/kyIL/6QpD/qz&#10;LRDtwi8P4NAuDNTdOAnM3kAexNtANLrWRkmv0k5bpc1Va5zJXHmTxWOEisJqjYPAcZR7vXmbdbyC&#10;oG67jaRpupqoZLqrqmG7wqtgu9yrZbPdq2eu3atnrt2rZ67dq2eu3atnrt2rZ67dq2eu3atnrt2r&#10;Z67dq/+TEwL/liEK/6gmDPW5KQvmySgI2NolA87jPQ3G4kkbveBLMLPeSkWp2kxYn9ZSaJXSWXWM&#10;z2CAhM1niXzLbpB1ynaWbsl/m2jIi59jyJiiXsmqpFvKwaVZyt+mXsDfpmC736Zgu9+mYLvfpmC7&#10;36Zgu9+mYLvfpmC736Zgu9+mYLvfpv+VEgL/mx8H/64jCO/AIgXe0hoC0OIsBMbmPxG+5kkhtuVO&#10;M63kUESj4lNUmOBUY47dWHCF2157fdpkg3XZa4pu2HSQaNh+lGLYiZhd2ZebWdmonVbbwJ5U3OCe&#10;WNDjnlrJ46BayeOgWsnjoFrJ46BayeOgWsnjoFrJ46BayeOgWsnjoP+XEQL/oRsF+bUcA+bJEwHT&#10;3hIAyOkxB7/rQBa260cnretLOKPqTkmZ6VBXkOhTY4bnV25+5lx2duZifm/maoNp5nKIZOZ7jF/n&#10;ho9a55KSVumilFPqtpVR7NCVVOTilVXb5ZZV2+WWVdvlllXb5ZZV2+WWVdvlllXb5ZZV2+WWVdvl&#10;lv+ZEAH/qBQB6L4NANPQBwDJ6BsBv+40C7bwPxut8UUso/FIPZnxS0uQ8U5Yh/FSY37xVmt38Vty&#10;b/FgeGnyZ3xk8m+AX/N3hFr0gYZW9IyJUvWZi1D0p4xO9LiNTPPSjk3w4I5N8OCOTfDgjk3w4I5N&#10;8OCOTfDgjk3w4I5N8OCOTfDgjv+cDQHfsQUA0sQFAMrUBwDA8SIDtvQ1D6z2PSCi+EEwmflFP4/5&#10;SEuG+kxWfvpQX3b7VWZv+1lsafxfcGT9ZXRf/mx3W/1zelf8e3xU+4R+UfqNgE75mIJM+aSDSvi1&#10;hEn4woVJ+MKFSfjChUn4woVJ+MKFSfjChUn4woVJ+MKFSfjCheemAwDSuAIAyMkDAMDaBgC1+CUF&#10;q/szE6L9OSKY/z4xjv9BPoX/RUl8/0lSdf9OWW7/U19o/1hjY/9dZ17/Y2pb/2lsWP9vb1X/dXFS&#10;/3xzT/+EdEz/jHZK/5V3SP6heUf+qnlH/qp5R/6qeUf+qnlH/qp5R/6qeUf+qnlH/qp5R/6qedSw&#10;AADIwQEAv9EDALT0DwCq/yUHoP8vFZb/NSKM/zkvg/89Onv/QkNz/0ZKbP9LUGb/UFVh/1VZXf9b&#10;XFn/YF5W/2VgVP9qYlH/cGRO/3VmTP97Z0r/gmhI/4lqRf+Ta0T/mWxE/5lsRP+ZbET/mWxE/5ls&#10;RP+ZbET/mWxE/5lsRP+ZbMm5AAC/ygEAtdgCAKn/FAGf/yEIlf8qFIv/MCCB/zUqef86M3H/Pztq&#10;/0NBZP9IRl7/TUla/1JMV/9XT1T/XFFR/2BTT/9lVEz/aVZK/25XSP9zWUb/eVpE/39bQv+GXED/&#10;i11A/4tdQP+LXUD/i11A/4tdQP+LXUD/i11A/4tdQP+LXcDDAAC10gAAqegEAJ3/EgKS/xsHif8k&#10;EX//Khp3/zAjb/81Kmf/OjBh/0A1XP9EOVf/STxT/04/UP9TQU7/V0JL/1tESf9fRUf/Y0dF/2dI&#10;Q/9rSUH/cEo//3VLPf97TDz/f008/39NPP9/TTz/f008/39NPP9/TTz/f008/39NPP9/TbfNAACq&#10;2QAAnfUEAJH/DAKG/xMFfP8cC3T/IxNs/yoaZP8wH17/NSRY/zsoU/8/K0//RC5M/0gwSf9MMUb/&#10;UDNE/1Q0Qv9XNUD/WzY+/183Pf9iODv/Zjk5/2o6N/9wOzb/czw2/3M8Nv9zPDb/czw2/3M8Nv9z&#10;PDb/czw2/3M8Nv9zPP98GAX/eCQK/3QyFf95PCH/f0Qt/4FNOf9/VUT/e15P/3VnWP9wcmD/a3xn&#10;/2aHbP9hkXD/XZtz/1qldv5Yrnj9Vrd5/FXAevtUynv5U9R891LhffVS6n3uVe196FfvfeFc8X3f&#10;XvF8317xfN9e8XzfXvF8317xfN9e8XzfXvF8317xfP98GAX/eCQK/3QyFf95PCH/f0Qt/4FNOf9/&#10;VUT/e15P/3VnWP9wcmD/a3xn/2aHbP9hkXD/XZtz/1qldv5Yrnj9Vrd5/FXAevtUynv5U9R891Lh&#10;ffVS6n3uVe196FfvfeFc8X3fXvF8317xfN9e8XzfXvF8317xfN9e8XzfXvF8317xfP98GAX/eCQK&#10;/3QyFf95PCH/f0Qt/4FNOf9/VUT/e15P/3VnWP9wcmD/a3xn/2aHbP9hkXD/XZtz/1qldv5Yrnj9&#10;Vrd5/FXAevtUynv5U9R891LhffVS6n3uVe196FfvfeFc8X3fXvF8317xfN9e8XzfXvF8317xfN9e&#10;8XzfXvF8317xfP99GAX/eSQK/3UyFf97OyH/gkQt/4NMOP+CVET/flxO/3llWP9zcGD/bnpn/2mF&#10;bf5kj3H9YJl0+12id/pbq3n5WbR7+Fe+fPhWyH31VdJ+81Xff/FU6X/rV+1/5Frvf91f8X7bYPF/&#10;22Dxf9tg8X/bYPF/22Dxf9tg8X/bYPF/22Dxf/99GAX/eiMK/3YxFf9/OiD/hUIs/4dKN/+GUkL/&#10;g1pN/35jV/93bGD9cndo+m2CbvlpjHP3ZJV29WGfefRfqHzzXbF98lu6f/FaxYDwWdCB7VndgepY&#10;6ILlW+2C3l/vgdZi8ILTY/GD02Pxg9Nj8YPTY/GD02Pxg9Nj8YPTY/GD02Pxg/9+GAX/eyMK/3cx&#10;Ff+COSD/iEEr/4tJNv+KUUH/h1hM/4NhV/t8aWD4dnRo9XJ+bvNtiHTxaZJ48GWbe+5jpH7tYa6A&#10;7F+3gepewoPpXc2E51zbhORc54TfX+6E2GPvhM9l8IbNZvGGzWbxhs1m8YbNZvGGzWbxhs1m8YbN&#10;ZvGGzWbxhv9/FwX/eyMK/3kwFf+FOB//i0Aq/45INf+OT0D/jFdL+4dfVveBZ1/zenBo8HZ7b+5x&#10;hXXrbY956mmYfehmoYDmZKqC5WK0hORhv4XjYMuG4WDZh95g5obZY+6G0GXviMlo74nGaO+Kxmjv&#10;isZo74rGaO+KxmjvisZo74rGaO+Kxmjviv+AFwX/fCIK/3wwFf+INx7/jz8o/5JGM/+STT78kFVJ&#10;9oxcVPKGZF7ugG1n63t4b+h2gnXlcYx7426Vf+FqnoLfaKeF3maxh9xlvIjbZMmJ2WTYidVl5onQ&#10;Zu6KyWjujMJq7Y3Aa+2NwGvtjcBr7Y3Aa+2NwGvtjcBr7Y3Aa+2NwGvtjf+BFwT/fSIJ/38vFP+L&#10;Nx3/kj4n/5ZFMf6WSzz4lVJH8pFaUu2MYlzphmpm5YB1buJ7f3Xfdoh73HKRgNlvmoTWbKSH1Gqu&#10;itNouYzRZ8WNz2fTjs1o447IaeyOwmvsj7tt65C5buuQuW7rkLlu65C5buuQuW7rkLlu65C5buuQ&#10;uW7rkP+BFgT/fiIJ/4IuE/+NNhz/lTwl/5lDL/ubSjn0mlBE7pdXT+iSXlnkjGdk34ZybduBe3XX&#10;fIV803eNgtBzlofOcJ+KzG6pjcpstI/Ia8CRxmvOksRr35LAbeqSum7qk7Rw6pOyceqTsnHqk7Jx&#10;6pOyceqTsnHqk7Jx6pOyceqTsnHqk/+CFgT/fyEJ/4QtE/+QNBv/mDsj/51CLPefSDbwnk5A6ZxV&#10;S+SYW1bfkmVh2o1vatSGeHXQgYF9zHyJhMl4konGdZuNw3KkkMFxr5K+b7uUvW/Klbtv25a4cOiW&#10;snLolq1z6JasdOiWrHTolqx06JasdOiWrHTolqx06JasdOiWrHTolv+DFgT/gCEJ/4csEv+TMxr/&#10;mzoh/aBAKvSjRjPso0w95qJSR+CeWFLamWNc05Jsas6LdXXJhn1+xYGFhcF9joq+eZaPu3egkrh1&#10;qpW2c7eXtHLFmLJy1pmvc+aZq3Xmmad255mld+eYpXfnmKV355ild+eYpXfnmKV355ild+eYpXfn&#10;mP+DFgT/gCEJ/4krEf+VMhj/njkf+qM/J/GnRC/pqEo44qdPQtykV0zVnmBbzpZpaciQcnXDinp+&#10;voWChbqBiou3fpOQs3uclLB5ppetd7Oaq3bBm6l20pynd+WcpHjlm6B55Zufeuabn3rmm5965puf&#10;euabn3rmm5965pufeuabn3rmm/+EFQT/gSEJ/4srEP+XMhf/oDge96c9JO6rQyzmrUg0361NPdip&#10;VErQol5byptnacOUb3W+jnd+uYp/hrSGh4ywgo+RrH+Ylql9o5mme6+co3q+naF6z56ge+OenXzk&#10;nZp85J2afeWcmn3lnJp95ZyafeWcmn3lnJp95ZyafeWcmn3lnP+EFQT/giAJ/40qEP+ZMRb/ozcc&#10;9ao8IuuuQSjjsUUv3LNKN9StUkjMplxaxZ9kaL+YbXS5k3V+s458hq6KhI2qh4ySpoSVl6KBn5qf&#10;f6udnH66n5p+zKCYf+Ggln/jn5WA5J6UgOSelIDknpSA5J6UgOSelIDknpSA5J6UgOSelIDknv+F&#10;FQT/giAJ/44pD/+bMBT+pTUa8606H+myPyThtkMq2bdINNGwUUfJqVpZwaNiZ7qcanS0l3J+rpJ6&#10;hqmOgY2ki4qSn4iSl5uFnJuYhKielYO3oJOCyaGRg9+ikIPioY+D45+Pg+Ofj4Pjn4+D45+Pg+Of&#10;j4Pjn4+D45+Pg+Ofj4Pjn/+GFQT/gyAI/5AoDv+eLxP8qDQY8LA5HOa2PSDeu0Ek1rpFMs20T0bF&#10;rVhXvaZhZragaHOvm3B9qZZ3hqOSf42ej4eSmoyQmJWKmpySiKafjoe1oYyHx6OKh92jiofiooqG&#10;4qCKhuOgiobjoIqG46CKhuOgiobjoIqG46CKhuOgiobjoP+GFAP/gyAI/5InDf+gLhL6qjMV7rM3&#10;GeS7OhvcwT4e071EMcq3TkXCsVdWuapfZbKlZnKrn259pJt1hZ6XfIyZlIWTlJGNmI+Pl5yLjaOg&#10;iIyyooWMxKOEjNqkhIvho4WK4qGFiuKghYrioIWK4qCFiuKghYrioIWK4qCFiuKghYrioP+HFAP/&#10;hCAI/5QmDP+iLBD3rTET67c0FeK/NxbZxTgb0MFCMMe7TEO+tVVVta9dZK2pZHGmpGx8n6BzhZmc&#10;eoyTmYKSjpeLmImUlJyFk6CggZGvon6RwaR9ktikfZDho3+O4qF/juKhf47ioX+O4qF/juKhf47i&#10;oX+O4qF/juKhf47iof+HFAP/hR8I/5clC/+lKw71sS8Q6LsxEN/FMxDVyTUZzMRBLsO/S0K6uVNT&#10;sbRbY6muYnChqml7mqZwhJSid4uOn3+SiJ2Il4ObkZx+mZ2gepisoneYv6R1mNWkdpbho3mT4qJ5&#10;k+KheZPioXmT4qF5k+KheZPioXmT4qF5k+KheZPiof+IFAP/iB4H/5kkCv+oKQvxtSwM5cAtC9zL&#10;LAnSzDMYyMg/LL/DSEC1vlFSrLlZYaS0YG6csGd5laxugo6pdYqIpnyRgqSFlnyij5t3oJqfc5+p&#10;oXCfvKNuoNOjb57ho3Ka4qFzmOKhc5jioXOY4qFzmOKhc5jioXOY4qFzmOKhc5jiof+JEwP/ix0G&#10;/5wiCP2sJgnuuScI4scmBtjSIgXN0DEWxM09KrrJRj2wxE9Pp79WX5+7XWyWt2R3j7RrgIixcoiB&#10;rnqOe6yClHWqjJlwqZedbKmmn2ipuqFmqdGhZ6fioWui46BsoOOgbKDjoGyg46BsoOOgbKDjoGyg&#10;46BsoOOgbKDjoP+KEwP/jhsF/6AfBviwIQXpvyAD3c8YAdLWHwTJ1S8Tv9I6J7XORDqry0xMocdU&#10;XJnDW2mQv2F0ib1ofYK6b4V7uHeLdbZ/kW+1iZVptJWZZbSknGG0t51ftdCeYLPknmOs5J1kqeSd&#10;ZKnknWSp5J1kqeSdZKnknWSp5J1kqeSdZKnknf+LEgL/khkE/6UbA/O2GgLkxxIA1dYIAMzcIgLC&#10;2zARudk4JK7VQTel0klJm89RWJLMWGWKyV9wgsdleXvFbYB0w3SGbsJ9jGjBh5BjwZOUXsGillvB&#10;tphYw9CZWcHnmFy45pldteaZXbXmmV215pldteaZXbXmmV215pldteaZXbXmmf+NEQL/mBUC/KsU&#10;AeW9DADUzQcAzd4LAMPgKQS74DkQst9BIKjdRDOe20hElNlOU4vWVWCD1Fxqe9Jjc3XRanpu0HKA&#10;aNB7hWPPhYldz5GMWdChj1XRtZBT0tCRU9HpkVbH6pJXxOqTV8Tqk1fE6pNXxOqTV8Tqk1fE6pNX&#10;xOqTV8Tqk/+PEAL+nhAB37IHANPCBgDM0AYAxOMWALvlLgiy5TsVqeVCJKDkRzSX40tCjeJPT4Th&#10;VFp94Fpkdd9hbG/faHJp33B3ZN95fF7fg4Ba34+DVuCehVLhsYdQ48mHT+Pmh1HZ7IhS1OyJUtTs&#10;iVLU7IlS1OyJUtTsiVLU7IlS1OyJUtTsif+SDgHlpgUA07cDAMvGAwDE1AYAu+keArLqMQyp6zoa&#10;oOtAKZbrRTeN60lEhOtOT3zrU1h16lhgbuteZmjrZWtj621wXut1c1rsfndV7Yl5Uu6WfE7vpn1M&#10;8Lp+SvHTf0vt6X9M6Ot+TOjrfkzo635M6Ot+TOjrfkzo635M6Ot+TOjrfvWbBgDVrgEAy74CAMPM&#10;AwC62gcAse8iBKjxMRCf8jkelfM+LIzzQziE9EhDfPRMTHT1UVRu9VdaaPZcX2P2Y2Ne92lnWvdx&#10;alX4eWxR+YJvTfqOcUn7m3NH/Kp0RP29dUL+3HZB/+d2Qf/ndkH/53ZB/+d2Qf/ndkH/53ZB/+d2&#10;Qf/ndtqlAADMtgAAw8UBALrTBACw8xEApvYkBp34LxKU+jYfi/s8K4L8QDZ6/UU/c/5KR2z/T01n&#10;/1RSYf9aVl3/YFlZ/2ZcVf9sX1H/c2FN/3tjSf+EZUX/j2dC/5toQP+oaT7/ums+/8NrPv/Daz7/&#10;w2s+/8NrPv/Daz7/w2s+/8NrPv/Da86uAADDvgAAus0BAK/ZAwCl+hUBm/4iCJL/LBOJ/zMegP84&#10;KHj/PTFx/0M5av9IP2X/TURf/1JIW/9XS1f/XE5T/2FQT/9nUkz/bVRI/3NWRP97WEH/g1k//4xb&#10;PP+XXDr/o106/6leOv+pXjr/qV46/6leOv+pXjr/qV46/6leOv+pXsW4AAC7xwAAsNQAAKTrBgCZ&#10;/xQCj/8eCIb/JxF+/y4adv80I27/Oipo/z8wYv9ENV3/STlY/048VP9TPlD/V0FN/1xDSv9hREb/&#10;ZkZD/2tIQP9yST3/eEs7/4BMOf+HTTb/kk81/5ZPNf+WTzX/lk81/5ZPNf+WTzX/lk81/5ZPNf+W&#10;T7zCAACx0AAApNoAAJj2BgCN/xACg/8XBnv/IQ1z/ykUa/8vG2X/NSBf/zslWf9AKVX/RSxR/0kv&#10;Tf9OMUr/UjNG/1Y0Q/9aNkH/Xjc+/2M4O/9oOjj/bjs2/3Q8NP96PTH/gj4w/4U/MP+FPzD/hT8w&#10;/4U/MP+FPzD/hT8w/4U/MP+FP7LLAACl1gAAmN4AAIz5AQCB/wkCd/8RBG7/GQdn/yEMYP8oEVr/&#10;LxVV/zQZUP86HEz/Ph5I/0MgRf9HIkL/SiQ//04lPf9SJjr/Vic4/1ooNf9eKTL/Yyow/2grLf9t&#10;LCv/dC4q/3YuKv92Lir/di4q/3YuKv92Lir/di4q/3YuKv92Lv9wGAX/ayQK/2QxD/9tOhj/dEMj&#10;/3ZMLv90VTj/cF5C/2toSv9mc1H/YX5X/1yIXP9Ykl//VZxi/1KkZP9RrWX+T7Vn/U6+aPxNx2n6&#10;TNFp+EzcavZL52r0S+9q8kv3auxP+GrlVPpp5VT6aeVU+mnlVPpp5VT6aeVU+mnlVPpp5VT6af9w&#10;GAX/ayQK/2QxD/9tOhj/dEMj/3ZMLv90VTj/cF5C/2toSv9mc1H/YX5X/1yIXP9Ykl//VZxi/1Kk&#10;ZP9RrWX+T7Vn/U6+aPxNx2n6TNFp+EzcavZL52r0S+9q8kv3auxP+GrlVPpp5VT6aeVU+mnlVPpp&#10;5VT6aeVU+mnlVPpp5VT6af9xGAX/bCQK/2UxD/9wORj/dkIj/3hLLv93Uzj/c11C/25mSv9pcVL/&#10;ZHxY/1+GXP9akGD+V5pj/VWiZfxTq2f7UrNo+lC8aflPxWr4T89r9U7ba/NN5mzxTe9s7073a+lS&#10;+GviVvpr4lb6a+JW+mviVvpr4lb6a+JW+mviVvpr4lb6a/9yGAX/bSQK/2cvD/9zOBj/ekEi/3xJ&#10;Lf97Ujf/d1tB/3JkSv9tb1L/aHlY/WODXvtfjWL5W5dl+FmfZ/dXqGn2VbBr9VS5bPRTwm3zUsxt&#10;8VHZbu5R5G7sUe5u6VL2buRX+G3cWflv3Fn5b9xZ+W/cWflv3Fn5b9xZ+W/cWflv3Fn5b/9zGAX/&#10;biMK/2ouDv92Nxf/fT8i/4BILP9/UDb/e1lA/3ZhSv1xbFL6bHZZ+GeBX/ZjimP0X5Rm81ycafJa&#10;pWvwWa1t71e2bu5WwG/tVspw61XWcOlV43DmVe1w5Ff2cN5a+HHVXPhy1Vz4ctVc+HLVXPhy1Vz4&#10;ctVc+HLVXPhy1Vz4cv90FwX/byMK/20tDv96Nhf/gT4h/4NGK/+DTjX/gFY//XtfSfl1aFL2cHNZ&#10;82t+X/Fnh2TvY5Fo7WCZa+xeom3qXKpv6VuzcehavXLnWchy5lnUc+NZ4nPgWu1y3lv2c9Zd93XO&#10;X/h2zmD4ds5g+HbOYPh2zmD4ds5g+HbOYPh2zmD4dv90FwX/cCMJ/3EsDv99NBb/hDwf/4dEKf+H&#10;TDT9hFQ++IBdSPR6ZVHwdHBZ7XB6YOtrhGXpaI1p52WWbeVin3DkYKdy4l+wc+Feu3TgXcZ1313T&#10;ddxd4XXZX+111l72d85g93nHY/h6x2P4esdj+HrHY/h6x2P4esdj+HrHY/h6x2P4ev91FwX/cSIJ&#10;/3QrDf+BMxX/iDse/4tCJ/+LSjL5iVI884VaRu+AYlDremxY53V3YOVxgWbibYpr4GmTb95nm3Lc&#10;ZaR02mOudtliuHfXYcR41WDRedNh4HnQYux6zWL2fMZk9n3AZvZ+wGb2fsBm9n7AZvZ+wGb2fsBm&#10;9n7AZvZ+wGb2fv92FgX/ciIJ/3gqDP+EMhT/izkc/49AJfuQSC/0jk857otXROmGX07lgGlX4Xtz&#10;X952fWbbcoZs2G6PcNVrl3TTaaB30Wepes9ms3zOZb99zGTMfspk3H7HZup+xGb0gL5n9IG4afSB&#10;uGn0gbhp9IG4afSBuGn0gbhp9IG4afSBuGn0gf93FgX/cyEJ/3spDP+HMBP/jzga/5M/I/eVRSzw&#10;lEw26pFUQOSMW0vgh2ZV24FwXtZ8eWbTd4Jt0HOLc81wk3fKbZt7yGukfcZqroDEabqBw2jHgsFo&#10;1oO+aeeDvGnyhLZr8oSxbPKFsW3yhbFt8oWxbfKFsW3yhbFt8oWxbfKFsW3yhf94FgT/dCEJ/34n&#10;C/+KLxH/kjYY/Jc9IPOZQynsmUoy5ZZQPOCSWUfajWNR1IdtXdCBdmbMfH5uyHiGdMV1j3nCcpd9&#10;wHCggL1uqoO7bbWFuWzDhrhs0oe1bOOHs23wh65u8IiqcPCHqnDwh6pw8IeqcPCHqnDwh6pw8Ieq&#10;cPCHqnDwh/95FgT/dSEJ/4AmCv+NLhD/ljQW+Zs7HfCeQSXonkcu4pxNN9uZV0LVkmBQz4xqXMqG&#10;cmfFgXtvwX2Ddr56i3u7d5N/uHScg7VypYazcbGIsXC+iq9vzoqtcOCLq3Dui6dy7oqjc++Ko3Pv&#10;iqNz74qjc++Ko3PviqNz74qjc++Ko3Pviv96FQT/diEJ/4MlCf+QLA//mTMU9p85Gu2iPiHlo0Qp&#10;3qJKMteeVD/Ql15PypBnXMSLb2e/hndvu4J/drd+h3yze4+BsHiYha12ooirda2LqHS6jKZzyo2l&#10;c92Oo3TtjaB17Y2ddu6MnXbujJ127oyddu6MnXbujJ127oyddu6MnXbujP96FQT/dyAJ/4UkCf+S&#10;Kw3+mzES86I3GOqmPB3iqEEk26hILNOiUj7Lm1tOxZVkW7+PbWa6inVvtYZ8d7GChH2tf4yCqX2V&#10;hqZ6noqjeamNoXi3j593x5Cdd9qQnHjrkJl57I+Xee2Ol3ntjpd57Y6Xee2Ol3ntjpd57Y6Xee2O&#10;l3ntjv97FQT/eCAI/4cjCP+UKgz8ni8Q8aU1FeeqORnfrT4f16xFK8+lUD3In1lNwZliWrqTama1&#10;jnJvr4p6d6uHgX2ng4mDo4GSh6B/m4ucfaaOmnyzkJh7xJKWe9eSlXzqkpN865GSfeyQkn3sj5J9&#10;7I+SfeyPkn3sj5J97I+SfeyPkn3sj/97FQT/eh8I/4kiB/+XKAv6oS4O7qgyEuSuNxXdsjsZ1K9E&#10;KcupTjvEo1dMvZ1gWbaXaGWwk3Bvq453d6aLf32hiIaDnYWPiJmDmIyWgaOPk4CwkpF/wZOPf9SU&#10;joDok42A6pKNgOuRjYDrkY2A65GNgOuRjYDrkY2A65GNgOuRjYDrkf98FAT/fB4H/4shBv+ZJwr3&#10;oywM7KwwD+KyNBHatzgV0LJCKMisTDrAplZKuaFeWLKbZmSrl25uppJ1dqGPfH2cjISDmImMiJSH&#10;lo2QhaGQjYSuk4qDvpSIhNKViITnlYiE6pOIg+qSiIPqkoiD6pKIg+qSiIPqkoiD6pKIg+qSiIPq&#10;kv99FAT/fh0H/40gBv+bJQj1pikK6a8tC+C3MAzWujUUzbVBJsWwSzm9qlRJtaVcV66fZGOnm2tu&#10;oZdzdpyTen2XkIGDko6KiI6Mk42Kip6Rh4mrk4SIvJWCiNCWgYjlloKI6ZSCh+qTgofqkoKH6pKC&#10;h+qSgofqkoKH6pKCh+qSgofqkv99FAT/gB0G/48eBf+eIwfyqScI5rMpCN28KwjTvTMTyrk/JcGz&#10;STe5rlJIsalbVqqkYmKjoGltnJxwdZeYeH2Rln+DjZOHiIiRkY2Ej5uRgI6plH2NuZZ7jc2Weo3k&#10;lnyM6ZV9i+qTfYvqk32L6pN9i+qTfYvqk32L6pN9i+qTfYvqk/9+FAT/gxsG/5IdBP6gIQXwrSMF&#10;47gkBNrCIwPQwDIRx7w+I763SDW1slBGra1ZVKWpYGGepWdrmKFudJKedXyMm32Ch5mFiIKXjo1+&#10;lZmRepSmlHaTtpZ0k8uWc5PilnWS6ZV3j+qTd4/qk3eP6pN3j+qTd4/qk3eP6pN3j+qTd4/qk/9/&#10;EwP/hRoF/5UbA/ukHQPssR4D4L0cAdXFHwLMxC8Pw8A8Ibq8RjOxt05EqLNWU6CvXl+Zq2Vqkqds&#10;c4ylc3qGonqBgaCCh3yei4t3nJaQc5ujk2+btJVtm8mWbJvhlW6Z6ZRwleqTcJXqk3CV6pNwleqT&#10;cJXqk3CV6pNwleqTcJXqk/+AEwP/iRgE/5gYAveoGAHothYA3MQNANHJHAHIyC0NvsU5H7XBRDGs&#10;vUxBo7lUUJu1W12UsmJnja9pcIascHiAqnd/e6h/hHWmiIlwpJOObKSgkWijsZNmpMeUZaTglGah&#10;6pNpnOqSaZzqkmmc6pJpnOqSaZzqkmmc6pJpnOqSaZzqkv+BEgP/jBYD/50UAfGsEQDZvAgA1MgH&#10;AMzNGAHDzSoLuco3HLDHQS6mxEo+nsBSTZW9WVqOumBkh7dmbYC1bXV6s3V7dLF9gW+whoZqrpCK&#10;Za6ejWGur49frsWQXa7fkF+r65BipeyQYqXskGKl7JBipeyQYqXskGKl7JBipeyQYqXskP+DEgP/&#10;kRMB86ENANmxBgDTvwYAzcsEAMbSEwC90icJs9A0GarOPiqgy0c6mMhPSY/FVlaIw11ggcFkaXq/&#10;a3B0vXJ3brx6fGm7g4Fjuo6FX7qciFu6rYpYu8OLV7vfi1i47otbse6MW7HujFux7oxbse6MW7Hu&#10;jFux7oxbse6MW7HujP+EEQP+lg0A3KgDANO1BADMwgMAxs4FAL/YDQC22SQGrdgxFaPVOyaa00Q2&#10;kdFMRInPU1CBzVpaesxhY3TKaGpuyXBwaMl4dWPIgXpeyIx+WciagVXIrINSycOEUcrfhFLH8oRU&#10;v/GFVL7xhVS+8YVUvvGFVL7xhVS+8YVUvvGFVL7xhf+KDQHqnQUA1K0CAMy7AgDFxwIAvdIGALbe&#10;FQCu3yoHpd82E53ePiGT3UMwitxKPoLaUUl62VdTdNheW23YZWJo121oYtZ1bV3Wf3FZ14t0VNiZ&#10;d1HYq3lO2sF6Tdreek3Z8npOz/R8Ts/0fE7P9HxOz/R8Ts/0fE7P9HxOz/R8Ts/0fPySBwDZpAAA&#10;zbMBAMXAAQC9zAMAtdgHAKzkHQKk5S0LnOY3F5PmPiSK5UQxguVJPHrkT0Zz5FVObeRcVGfkY1pi&#10;5GpfXuRzY1nlfGZV5YZqUeaTbE7no25L6LZvSunOb0nq6W9J4fVwSeH1cEnh9XBJ4fVwSeH1cEnh&#10;9XBJ4fVwSeH1cN6aAADQqwAAxroAAL3HAQC00gQAq+kNAKLrIQSa7S4Oku02GonuPSaB7kMxee5I&#10;OnLvTkJs71NIZu9ZTWHwYFJd8GdWWfFuWVTxd1xQ8oBfTPOLYUn0mWNG9ahlRPa7ZkL302dA9/Jn&#10;QPfyZ0D38mdA9/JnQPfyZ0D38mdA9/JnQPfyZ9OjAADHswAAvsEAALTOAQCq2AMAofEUAZjzIgaP&#10;9S0Qh/Y0G3/3OyV490EucfhGNWv5TDtl+VFBYPpXRVv7XUhX+2NMU/xpTk/8cVFM/XlTSP6CVUT/&#10;jldB/5pZPv+pWzz/ulw6/9VdOv/VXTr/1V06/9VdOv/VXTr/1V06/9VdOv/VXcmtAAC/vAAAtckA&#10;AKrUAACf5AUAlfkVAoz7IAeE/SoPff4xGHX/OCFu/z4oaP9ELmP/STNd/043Wf9TOlX/WT1R/15A&#10;Tv9kQkr/akRH/3FGQ/95SED/gko8/41MOf+YTTf/pU40/7dQNP+4UDT/uFA0/7hQNP+4UDT/uFA0&#10;/7hQNP+4UMC3AAC2xQAAq9AAAJ/ZAACT8QYAiv8SAoH/GwZ5/yUNcv8tFGv/NBpl/zogX/9AJVr/&#10;RSlW/0osUv9PL07/VDFL/1gzSP9dNUX/YzdB/2k4Pv9wOjv/dzw3/389NP+IPjH/k0Av/6BBL/+h&#10;QS//oUEv/6FBL/+hQS//oUEv/6FBL/+hQbjAAACszQAAn9YAAJLdAACI9wMAfv8NAnX/FwVt/x8I&#10;Z/8nDWH/LhJb/zUXVv86GlL/QB1O/0QgSv9JIkf/TSRE/1IlQf9WJz7/Wyg7/2AqOP9mKzX/bCwy&#10;/3MuL/96Ly3/gTAp/4wxKf+MMSn/jDEp/4wxKf+MMSn/jDEp/4wxKf+MMa7JAACh0wAAk9oAAIbg&#10;AAB7+gAAcv8HAWn/EANi/xgGW/8gCFX/JgpQ/y0MTP8yD0j/OBFF/zwTQf9BFD7/RRY8/0gXOf9M&#10;GDb/URk0/1UbMf9aHC//YB0s/2UeKf9rHyf/cSAk/3ohJP96IST/eiEk/3ohJP96IST/eiEk/3oh&#10;JP96If9kGgb/XiYJ/1gzDf9gNxD/Z0Ea/2pLJP9oVC3/ZV81/2BpPf9bdEP/Vn9I/1KJS/9Pk07/&#10;TJxR/0qkUv9JrFT/SLNV/ke7Vf1GxFb8Rc1X+kXYV/hE4lf2ROtX80TzV/JE+lfwRf9W7Un/Vu1J&#10;/1btSf9W7Un/Vu1J/1btSf9W7Un/Vv9kGgb/XiYJ/1kyDf9iNxD/aUAa/2xKI/9qUy3/Zl41/2Jo&#10;Pf9dc0P/WX5I/1SITP9RkU//TppR/0yiU/5LqlX9SrJW/Em6V/tIw1f6R8xY+EfWWPVG4VjzRutY&#10;8UbzWO9G+ljuSP9X6kv/WOpL/1jqS/9Y6kv/WOpL/1jqS/9Y6kv/WP9lGQb/XyYJ/1wwDf9mNhD/&#10;bT8Z/3BII/9uUiz/als1/2ZmPf9hcUT/XXtJ/1iFTf1Vj1H8UpdT+lCgVflOqFf4Ta9Y90y3WfZL&#10;wFn2S8la80rUWvFK4FvvSepb7EryWutL+lrpTP9a5U7/W+VO/1vlTv9b5U7/W+VO/1vlTv9b5U7/&#10;W/9mGQX/YCUJ/18uDf9pNBD/cT4Z/3NHI/9yUCz/blk1/2pjPf9lbkT9YHhK+1yDTvlYjFL3VZVV&#10;9lOdV/VSpVn0UK1a80+1W/JOvlzxTsdc703SXe1N313qTeld6E3yXOZP+lzkT/9d31H/Xt9R/17f&#10;Uf9e31H/Xt9R/17fUf9e31H/Xv9nGAX/YSUJ/2MsDP9tMw//dDwY/3dFIv92Tiv/c1c0/25gPftp&#10;a0T4ZXZL9mCAUPRdiVPyWZJW8VeaWe9VolvuVKpc7VOzXexSvF7rUcVf6lHQX+hR3V/lUehf41Ly&#10;XuFS+l/eU/9h2VX/YtlV/2LZVf9i2VX/YtlV/2LZVf9i2VX/Yv9oGAX/YyQJ/2crDP9xMQ//eDoX&#10;/3tDIf97TCr/eFQz+nNePPZuZ0TzaXJL8GV8UO5hhlXsXo9Y61yXW+lan13oWKde51ewYOZWuWHl&#10;VcNh41XOYuFV3GHeVuhh3FfyYtpW+2TVV/9l0Fn/ZtBZ/2bQWf9m0Fn/ZtBZ/2bQWf9m0Fn/Zv9p&#10;FwX/ZCQJ/2sqC/91MA7/fTkW/4BBH/+ASSj6fVIy9XlaO/FzZEPtbm9L6mp5UehmglbmY4ta5GCU&#10;XeJenF/hXaRh31utYt5atmPdWsFk3FrNZNpa22TWW+hk01ryZ9Fa+2jMW/9qyF3/ashd/2rIXf9q&#10;yF3/ashd/2rIXf9qyF3/av9qFwX/ZSMJ/28oCv95Lg3/gTYV/4Q+HfyFRib1gk8w8H5XOet5YELn&#10;dGtK5HB1UeFsf1ffaIhb3WWQX9tjmGLZYaFk12CqZtVes2fTXr5o0l3KadBd2GrOXuZqy17ya8he&#10;+23EX/5uwGH+bsBh/m7AYf5uwGH+bsBh/m7AYf5uwGH+bv9rFgX/ZiIJ/3InCv99LAz/hTQT/4k8&#10;G/eKRCPxiEwt64RUNuZ/XUDhemhJ3nZyUdpxe1fWboRd1GqMYdFolGXPZpxozmSlasxjrmzKYrlt&#10;yWHFbsdh02/FYuJvwmLvcMBi+nG7Y/xyuGT8crhk/HK4ZPxyuGT8crhk/HK4ZPxyuGT8cv9sFgX/&#10;ZyIJ/3YlCf+BKwv/iTIR/I06GPOPQSDsjkgp5opQM+GGWj3cgWRG1nxuUNJ3d1jPc4BfzG+IZMlt&#10;kGjHaphrxWmgbsNnqXDBZrRyv2XAc75lznS8Zd90uWbtdbdm+HWzZ/p2sGj6drBo+nawaPp2sGj6&#10;drBo+nawaPp2sGj6dv9tFgX/ayAI/3kkCP+EKQr/jDAP+JE3Fe+TPh3ok0Ul4ZFMLtyNVzjVh2FE&#10;0IFrUMx8c1nIeHxgxHWEZsFyi2q/b5NuvG2ccbprpXS4aq92tmm8d7Rpynizadt5sGnqea5q93mr&#10;a/h5qGz4eahs+HmobPh5qGz4eahs+HmobPh5qGz4ef9uFQX/bh8I/3wiB/+HJwj/kC4N9ZU0EuyY&#10;OxnkmUEg3ZdJKdaSVDbQjF5EyoZnT8WBcFnBfXhhvXmAZ7p2iGy3dI9wtHGYdLJvoXewbqt5rm23&#10;e6xsxnyqbNd8qG3ofKZt9Xyjb/d8oW/3fKFv93yhb/d8oW/3fKFv93yhb/d8oW/3fP9vFQX/cB4H&#10;/38hB/+KJQf9kysL8pkyD+idOBXhnj4b2ZxHJNKXUTTLkVtDxYtkT8CGbVm7gnVht359aLN7hG2w&#10;eIxyrXaUdqp0nXmocqd7pnG0fqRwwn+icNN/oHHmf59x9H+ccvV+m3P1fptz9X6bc/V+m3P1fptz&#10;9X6bc/V+m3P1fv9vFQT/cx0H/4EgBv+MIwb6likJ750vDeWhNBHdozoW1aBEI86bTzPHlVlCwI9i&#10;TruKalm2hnJhsYJ6aK1/gW6qfIlzp3qRd6R4mnuhdqR+nnWwgJx0v4GadNCCmXTkgph18oGWdvSA&#10;lXb0gJV29ICVdvSAlXb0gJV29ICVdvSAlXb0gP9wFQT/dRwG/4QfBf+PIgX4mScH7KAsCuKlMQ3b&#10;qDcR0qRCIcqeTTLDmVdBvJNgTbaOaFixinBhrIZ3aKiDfm6kgIZzoH6OeJ18l3yaeqF/l3mtgpV4&#10;vIOTeM2EknjihJF58YOQefOCj3n0gY959IGPefSBj3n0gY959IGPefSBj3n0gf9xFQT/dxsG/4Yd&#10;BP+RIAT1nCQF6aQoB+CpLQnXqzQPzqdBIMaiSzC/nFU/uJdeTLKSZlesjm1gp4p1aKOHfG6ehIN0&#10;m4KLeZeAlH2Ufp6AkX2qg498uYWNfMuGi3zghot98IWKffKEin3zg4p984OKffODin3zg4p984OK&#10;ffODin3zg/9xFAT/eRoF/4gcBP+UHgPzniEE56clBd2uKAXUrjIOy6o/HsOlSi+7oFM+tJtcS66W&#10;Y1aokmtgo45yaJ6LeW6ZiYF0lYaJeZKEkX2Og5yBi4GohIiAt4aGgMmHhYDeh4WB74aFgPKFhYDy&#10;hIWA8oSFgPKEhYDyhIWA8oSFgPKEhYDyhP9yFAT/fBkE/4oaA/+WGwLwoR4C5KsgAtqyIQLRsTEN&#10;yK49HcCpSC24pFE9sJ9aSqqaYlWklmlfnpNwZ5mQd26UjX50kIuGeYyJj36Ih5mChYalhYKFtIeA&#10;hMeIf4XciH+F7od/hPGGgIPyhYCD8oWAg/KFgIPyhYCD8oWAg/KFgIPyhf9zFAT/fhgE/40ZAvyZ&#10;GQHtpBkB4a4ZAde2HgHOtC8MxbE8G7ysRiy0qFA7raNYSaafYFSfm2dempduZpSVdW2Pknx0i5CE&#10;eYeOjX6DjJeCf4ujhXyKsod6icSJeIraiXiK7Yh5iPGGeojxhXqI8YV6iPGFeojxhXqI8YV6iPGF&#10;eojxhf90FAT/gBcD/48WAvmcFQHqqBMA3rMQANO5GwHKuC0KwbU6GrmwRSqwrE45qahWR6GkXlOb&#10;oGVdlZ1sZY+ac2yKl3pzhZWBeIGTin19kpSBeZCghXWQr4dzj8KJco/YiXKP7IhzjvGGdIzxhXSM&#10;8YV0jPGFdIzxhXSM8YV0jPGFdIzxhf91EwT/gxUC/5IUAfOfEADfrAoA1rcIAM+8GADGuysJvbk4&#10;GLW1QyissUw3pK1URZ2pW1GWpmJbkKNpZIqgcGuFnndxgJx/d3uah3x2mJGAcpedhG+WrYZslr+I&#10;apbWiGuW64dslPGGbpLxhW6S8YVukvGFbpLxhW6S8YVukvGFbpLxhf92EwT/hxMC+5YQAOOjCQDW&#10;rwYA0bkGAMvAFQDCwCgHub02FbC6QCWntkk1n7NRQpivWU6RrGBZiqpnYYWnbml/pXVveqN8dXWh&#10;hXpwoI9+bJ+bgmifqoVlnr2GY5/UhmOe6oZlm/KFZ5nyhGeZ8oRnmfKEZ5nyhGeZ8oRnmfKEZ5ny&#10;hP94EgP/ixAB7poJANinBADRsgQAzL0DAMXEEAC9xSUFtMMzE6vAPiKivUcxmrpPP5K3VkuLtF1V&#10;hbJkXn+wa2V5rnJsdKx6cm+rgndqqYx7ZamYf2GoqIFeqLuDXKjSg1yo6oNepfOCX6Lzgl+i84Jf&#10;ovOCX6Lzgl+i84JfovOCX6Lzgv99DwL9jwsA3J8CANKrAwDMtgMAxsEBAL/JCwC3yiEDrskwEKXH&#10;Ox+cxEQtlMJMO4y/VEeFvVtRf7tiWXm5aGFzuHBnbrZ3bWi1gHJjtIp2X7SWeVu0pXxYtLl9VrTR&#10;fla06n1WsPZ+WKz1flis9X5YrPV+WKz1flis9X5YrPV+WKz1fv+DCwHrlAQA1aMBAM2wAQDGuwAA&#10;vsUBALfOBgCv0BwCp9AsDJ7ONxqWzEEpjcpJNobJUUF/x1hLeMZfU3LEZlttw21haMJ1ZmPCfmte&#10;wYhvWcGUclXBpHRSwbh2UMLRdlDB6nZQv/l3Ubr5eFG6+XhRuvl4Ubr5eFG6+XhRuvl4Ubr5eP+J&#10;BgDbmgAAz6kAAMa1AAC/wAAAt8oDAK7SBgCn2BYAn9goCJfXNBWP1j0jh9RGMH/TTjt40lVEctFc&#10;TGzQY1Jn0GpYYs9yXV3Pe2JYz4ZlVM+TaFDPomtN0LdsS9HQbUvQ6WxKz/puS8r7b0vK+29Lyvtv&#10;S8r7b0vK+29LyvtvS8r7b+eRAADSoQAAyK8AAMC7AAC3xgEArs8EAKXYBwCe3xsCl+AqCY/gNRSH&#10;4D0ff99EKnjfSzNy3lM8bN5aQ2feYUli3mhOXd5wUlneeVZV3oNaUd+QXU3fn19L4LFgSeHJYEji&#10;42BG4PdhRd39Y0Xd/WNF3f1jRd39Y0Xd/WNF3f1jRd39Y9mZAADLqQAAwbYAALjCAACvzAEApdQE&#10;AJzlDQCU5x8DjegsC4XoNRZ+6D0fd+hDKHDoSjBq6VA3ZOlWPF/pXUFb6mRFV+psSVPqdExQ631P&#10;TOyIUknsllRG7aZWQ+65V0Lvz1hA8OpYQO76V0Du+ldA7vpXQO76V0Du+ldA7vpXQO76V86iAADC&#10;sQAAub4AAK/JAACl0QEAmtkDAJLtEwGK7yAFg/ArDHvxNBV18jsdbvJCJWjzSCtj800wXvRTNFr1&#10;WThW9WA7UvZnPk72bkFL93ZER/iARkP4jEhA+ZlKPvqoTDz7uU06/M9NOP3jTjj94044/eNOOP3j&#10;Tjj94044/eNOOP3jTsSsAAC6uQAAscYAAKXPAACa1gAAj+UEAIf2FAF/9x4FePkoC3H6MRJr+zgZ&#10;Zfw/HmD9RSNb/konV/5PK1P/VS5P/1swTP9hM0n/ZzVF/243Qv93OT7/gDs6/4w9OP+YPzb/pUA0&#10;/7VBMv/DQjL/w0Iy/8NCMv/DQjL/w0Iy/8NCMv/DQry1AACywwAAps0AAJrUAACO2wAAhPEFAHv/&#10;EQF0/xsEbf8kCGf/LA1h/zQSXP86Flf/QBpT/0UdT/9KIEz/TyJJ/1UkRv9aJkL/YCg//2YqPP9t&#10;LDn/dS01/34vMv+IMC//kzIt/58zLP+pNCz/qTQs/6k0LP+pNCz/qTQs/6k0LP+pNLO/AACoygAA&#10;m9IAAI7ZAACB3gAAePcBAHD/DAFo/xYDYv8fBlz/JghW/y0LUv8zDU7/ORBK/z4SR/9DFEP/SBZA&#10;/0wYPv9RGTv/Vho4/1wcNf9iHTL/aR8v/3EgLP95ISn/gSIm/4skJP+TJCT/kyQk/5MkJP+TJCT/&#10;kyQk/5MkJP+TJKrIAACd0AAAj9YAAIHdAAB14gAAbPwAAGT/BgFc/xACVv8YBFD/HwZL/yYHR/8s&#10;CUP/MQpA/zYLPP86DDn/Pg02/0IONP9GDjH/Sw8v/1AQLP9VESn/WxEn/2ISJP9pEyH/cBQf/3cV&#10;Hf9+Fh3/fhYd/34WHf9+Fh3/fhYd/34WHf9+Fv9XHgb/UCkJ/04xC/9WNg7/Wz8R/15JGv9dVCL/&#10;W18p/1ZqMP9SdDX/TX85/0qJPP9Gkj//RZpA/0OiQv9CqUP+QbBE/UG4RP1AwEX7P8hF+T/SRvc+&#10;3Ub1PudG8z7vRfE+90XvP/1F7kD/RO5A/0XuQP9F7kD/Re5A/0XuQP9F7kD/Rf9YHQb/USkJ/1Ew&#10;C/9aNQ3/Xz0R/2JIGv9hUiL/Xlwq/1poMP9Vcjb/UX06/02GPf9KkED9SJhC/EegQ/tFp0X6RK5G&#10;+US2RvlDvkf4QsZH9kLQR/RB3EjyQeZH70HvR+1B9kfsQ/1G60P/R+tD/0jrQ/9I60P/SOtD/0jr&#10;Q/9I60P/SP9ZHQb/UikJ/1QuC/9dNA3/YzwR/2VGGv9kUCL/YVoq/15lMP9ZcDb/VXo7/VGEP/tO&#10;jUH6S5ZD+EqeRfdJpUb2SKxH9Ue0SPVGvEn0RcVJ80XOSfBF2knuROVJ60XuSelF9kjoR/1I50b/&#10;SudG/0vnRv9L50b/S+dG/0vnRv9L50b/S/9aHAX/UygJ/1csC/9hMg3/ZzoR/2lEGf9pTiL/ZVgp&#10;/2FjMf5dbjf7WXg8+VWCQPdSi0P1T5NF9E6bR/NMo0jyS6pJ8UqxSvBJukvvScNL7knMS+xI2Uvp&#10;SORL5kjuS+VK9krkSv5M4kn/TuJJ/07iSf9O4kn/TuJJ/07iSf9O4kn/Tv9bHAX/VCgJ/1wqCv9l&#10;MQz/azkQ/25CGP9tTCH/alUp/WZgMfliajf2XXU99Fp/QfJWiETwVJBH7lKYSe1QoErsT6dM606v&#10;TOpOt03pTcBO6E3LTuZM107jTONO4U7uTd9O907eTf5Q3E3/UttN/1LbTf9S203/UttN/1LbTf9S&#10;203/Uv9cGwX/VScJ/2ApCv9qLwv/cDYP/3NAF/9zSSD8cFIo92tcMPRnZzfwY3E97l97QutbhEbq&#10;WY1J6FeVS+dVnU3lVKRO5FOsT+NStVDiUr5Q4VHJUeBR1VDcUuNQ2lPtUdhS91PVUf5V01L/VtJS&#10;/1fSUv9X0lL/V9JS/1fSUv9X0lL/V/9dGgX/WCUI/2UnCf9vLQv/dTQO/3g9Fv14Rh73dk8n8nFY&#10;L+5sYjfqaG0952R3Q+VhgUfjXolL4VyRTd9amU/eWaFR3FipUttXslPaV7xT2FbHVNZV1FTUV+JU&#10;0VftVs5W91jMVv9aylb/W8lW/1vJVv9byVb/W8lW/1vJVv9byVb/W/9eGgX/XCMI/2klCP9zKwr/&#10;eTIN/306FPl+Qxzye0sk7HdVLehyXzXkbmk94Wp0Q95nfUjbZIVM2WGOT9ZfllLVXZ1U01ylVtFb&#10;rljQWrhZz1rDWs1Z0FrLWt9byFvrXMZa913EWv9fwVr/X8Bb/2DAW/9gwFv/YMBb/2DAW/9gwFv/&#10;YP9fGQX/XyAH/24kB/93KQj/fi8L/II3EfSDPxntgUgh535QKuJ5WzPedWY72nFwQtZseUnTaYFO&#10;0GaJU85kkVbMYphZymGgW8hgqV3HX7NexV6+X8Rey2DCXttgv1/pYb1e9WK7Xv5juF//ZLdf/2S3&#10;X/9kt1//ZLdf/2S3X/9kt1//ZP9hGAX/Yx4H/3IiB/97Jwf/giwJ+Ic0D++IPBboh0Qe4oRMJtyA&#10;WDDXe2I50nZsQ85ydUvLb31RyGyFVcZpjFnDZ5RcwWacX79kpGG+Y65jvGK5ZLpix2W5YdZmtmLm&#10;ZrRi82eyYv1nr2P/Z65j/2euY/9nrmP/Z65j/2euY/9nrmP/Z/9iGAX/Zx0G/3UgBv9/JQb/hikH&#10;9IsxDOuNOBLkjUAZ3YtJItaGVC3RgV85zHxoQ8d3cUzEdHlSwHGBV75uiFy7bJBfuWqYYrdooGW1&#10;Z6pns2a1aLFmwmqwZdJqrmbjaqtm8WuqZvxrp2f/a6Zn/2umZ/9rpmf/a6Zn/2umZ/9rpmf/a/9i&#10;FwX/ahsG/3gfBf+CIgX8iicG8I8tCeeSNA7gkzsV2ZFGHdGLUSzLhlw4xoFlQ8F8bUy9eXVTunV9&#10;WbZzhF60cIxhsW6UZa9tnGita6ZqqmqxbKlqv22nac5upWrgbqNq726iavtuoGv/bp9r/26fa/9u&#10;n2v/bp9r/26fa/9un2v/bv9jFwX/bRoF/3sdBP+GIAT4jSQE7ZMpB+SXMArcmDcQ1JVDHM2QTyrG&#10;ilk3wIZiQ7uBaky3fXJTs3p6WrB3gV+tdYhjqnOQZ6dxmWqlb6Jto26tb6Ftu3CfbctxnW3ecpxu&#10;7XGbbvpxmW/9cJhv/XCYb/1wmG/9cJhv/XCYb/1wmG/9cP9kFgX/cBkE/34bA/+IHgP2kSED6pcl&#10;BOGbKwfYnTQM0JlBG8mUTCnCj1Y2vIpfQraFaEuygm9Trn53Wqp8fl+neYVkpHeNaKF1lWyec59v&#10;nHKqcZlxuHOYcch0lnHbdJVy7HSUcvlzk3P8cpJz/HKSc/xyknP8cpJz/HKSc/xyknP8cv9lFgX/&#10;chgE/4AaA/+LHALzlB4C55ohAt6gJgTUoDILzJw/GcWYSii+k1Q1t45dQbKKZUuthm1TqIJ0WqSA&#10;e2ChfYJlnnuKaZt5km2Yd5xwlXanc5N1tXWRdcV2j3XZdo516naOdvh1jXb7dI12+3SNdvt0jXb7&#10;dI12+3SNdvt0jXb7dP9mFgT/dRcD/4IYAv+NGQHwlhoB5J4cAdukIAHRozAKyaA9GMGbSCa6llI0&#10;s5JbQK6OY0qoimtTpIZyWp+EeWCcgYBlmH+HapV9kG6Se5lxj3qkdIx5sneKecN4iXnWeIh56XiI&#10;efd2h3n6dYd5+3WHeft1h3n7dYd5+3WHeft1h3n7df9mFQT/dxYD/4UWAf2QFgHumRYA4aEWANin&#10;HQDOpi4JxqM8Fr6fRyW2mlAzsJZZP6qRYUmkjmhSn4tvWZuIdl+XhX1lk4OFao+BjW6MgJdyiX6i&#10;dYZ9sHiEfcB5g33UeoJ96HmCffZ4gn36doJ9+naCffp2gn36doJ9+naCffp2gn36dv9nFQT/eRUC&#10;/4cUAfqSEwDrnBEA3qUOANSqGgDLqSwIwqY6FbqiRSOznk4xrJlXPqaVX0igkmZRm49tWZaMdF+S&#10;iXtljoeDaoqGi2+HhJVzg4KgdoGBrnl+gb56fYHSe3yB53p8gfZ5fYH5d32A+Xd9gPl3fYD5d32A&#10;+Xd9gPl3fYD5d/9pEwT/exMC/4kSAPOVDgDhnwoA2KgIANCsGADIrCoGv6o4E7emQyKvok0wqJ5V&#10;PKKaXUeclmRQlpNrWJGRcl+NjnlliYyAaoWKiW+BiZJzfoeddnuGq3l4hrx7dobQe3aG5Xt2hvV5&#10;d4X5eHeE+Xd3hPl3d4T5d3eE+Xd3hPl3d4T5d/9sEgP/fhEB/YwOAOeYCQDYogYA06oGAM2vFQDE&#10;sCgFvK02ErOqQSCspksupKJTOp6eW0WXm2JPkphpV42WcF6IlHdkhJJ+aX+Qhm57jpByeI2bdnSM&#10;qXlyi7l7cIvOe2+L5Htwi/R5cYr5eHGJ+Xhxifl4cYn5eHGJ+Xhxifl4cYn5eP9vEAP/gQ4B9I8K&#10;ANubBADUpQUAz60EAMizEQDAsyUEuLE0EK+uPx6nq0ksoKdROJmkWUOToWBNjZ5nVYicbVyDmnRi&#10;fph8aHqWhG11lY1xcZOYdW6Spnhrkrd6aZLLemmS43ppkfN5a4/5eGuP+Xdrj/l3a4/5d2uP+Xdr&#10;j/l3a4/5d/9zDgL/hAwA55IFANaeAwDPqAMAyrACAMS2DQC7uCMDs7YxDauzPRujsEYpm61PNZSq&#10;VkGOp11KiKVkU4Kja1p9oXJgeZ95ZnSdgWtvnItva5uWc2eapHZkmrV4YprKeWKZ4XhimfN4Y5b5&#10;d2SW+nZklvp2ZJb6dmSW+nZklvp2ZJb6dv93DAH6iAcA25YAANGiAQDLrAEAxLQAAL67CAC2vB8C&#10;rrsuC6a5Ohiet0QmlrRMMo+xVD2Ir1tHgq1iT32raVZ4qW9dc6d3Ym6mf2dppYhsZaSTcGGjoXNe&#10;o7J1W6PIdVuj4HVbovJ1XJ/7dF2e+3Rdnvt0XZ77dF2e+3Rdnvt0XZ77dP98CQHqjQEA1ZoAAMym&#10;AADFsAAAvrgAALe/AwCwwhoBqMIrCKDANxWYvkEikLxKLom5UTmCt1hCfLZfS3e0ZlJysm1YbbF0&#10;XWiwfGJjr4ZnX66Ra1uun25XrrBvVa7GcFSu4HBUrfJwVKr9cFWp/XBVqf1wVan9cFWp/XBVqf1w&#10;Van9cP+CBADckgAA0J8AAMerAAC/tQAAuL0AALDEAQCoyBQAockmBZnIMxGRxj4disRHKYPDTjR8&#10;wVY9dsBdRXG+Y0tsvWpRZ7xyV2K8elxdu4Rg/+L/4klDQ19QUk9GSUxFAAMJWbqPY1W6nWZSuq9o&#10;T7vFaU674GlOufJpTbf/ak62/2pOtv9qTrb/ak62/2pOtv9qTrb/au2IAADUmAAAyqUAAMGwAAC5&#10;ugAAsMIAAKjJAwCfzwwAmdAhA5LQLwyKzzoYg85DI3zNSy12zFM2cMtaPWvKYUNmyWhJYclvTlzI&#10;eFNYyIJXVMiNWlDIm11NyK1eS8nEX0nJ319JyPJfR8b/YUfF/2JHxf9iR8X/YkfF/2JHxf9iR8X/&#10;YtyPAADNnwAAw6wAALq3AACywAAAqMgBAJ/OBACW1QgAkNkaAYraKgiD2TYRfNk/HHXYSCVv2E8t&#10;atdXNGXWXjpg1mU/XNZtRFfWdUhT1n9LT9aLTkzYmVFJ2KtTR9nCU0XZ3VNF2O9TQ9b+VkLW/1ZC&#10;1v9WQtb/VkLW/1ZC1v9WQtb/VtKYAADGpgAAvLMAALO+AACpxgAAn80BAJXTBACM4AsAh+EeAoDi&#10;Kwh64zUQc+M9GW3jRSBn40wmYuNTLF7jWjFa42E1VuRpOVLkcT1P5HpAS+WFQ0jmkkVF5qJHQ+e1&#10;SEHozEhA6eVIP+b7SD/l/kk/5f5JP+X+ST/l/kk/5f5JP+X+ScmhAAC+rwAAtbsAAKvFAACgzAAA&#10;ldIAAIrZAwCD6REAfeofA3brKghw7DQPau08FmXtQxtg7kkgW+5PJVfuVilT710sUO9kL03wazJJ&#10;8XM1RvF9N0LyiTo/85Y8PfSmPTr1uD459c0/N/bnPzf27T839u0/N/btPzf27T839u0/N/btP8Cr&#10;AAC2twAArMMAAKHLAACV0QAAidcAAH/iAgB58hMBcvQeA2z1KAdm9jEMYfc4EVz3PxVY+EUZVPlL&#10;HFD5UR9N+lciSvpdJEb7ZCZD/GspQPx0Kzz9fi05/oovNv+XMTT/pTIy/7QzMP/JNDD/zjQw/840&#10;MP/ONDD/zjQw/840MP/ONLi0AACuwAAAoskAAJXQAACJ1QAAfdsAAHXvAwBu/BEBaP0bA2L+JAVc&#10;/ywIV/8zC1P/OQ1P/z8QTP9FE0j/ShVF/1AXQv9VGT//Wxo8/2IcOf9qHjb/ciAy/3whL/+HIy3/&#10;kyQr/54lKf+tJij/sSco/7EnKP+xJyj/sSco/7EnKP+xJ6+9AACkyAAAl88AAInUAAB92gAAcd8A&#10;AGn2AABi/wsAXP8WAlb/HgRR/yYFTf8sB0n/MglF/zgKQv89Cz7/Qg08/0YOOf9LDzb/UQ8z/1cQ&#10;Mf9eES7/ZRMq/24UJ/93FSX/gRYi/4oXIP+WGCD/mRkg/5kZIP+ZGSD/mRkg/5kZIP+ZGabGAACY&#10;zQAAi9MAAH3ZAABw3gAAZeMAAF38AABW/wUAUP8OAUv/FwJG/x4DQf8kBD7/KgU6/y8GN/8zBzT/&#10;Nwgx/zwJLv9ACSv/RQoo/0oLJf9QCyL/Vgwf/14NHf9mDRr/bg4X/3YOFP9/DxT/gg8U/4IPFP+C&#10;DxT/gg8U/4IPFP+CD/9KIQX/Qi0I/0YwCf9NNQv/Uj0O/1NHEf9TUxj/UV4e/01pJP9JdCj/RX4r&#10;/0KHLv8/kDD/Ppgy/j2fM/08pjP8O600+zu0Nfo6uzX6OcM1+DnMNfY51jX0OOI18jjrNe848zXu&#10;Ofo07Tr/NOw6/zXsOv817Dr/New6/zXsOv817Dr/Nf9LIAX/Qy0I/0guCf9RNAv/VTwN/1ZFEf9W&#10;URj/VFwf/1BnJP9Mcin/SHws/0WFL/1DjjH8QZYz+0CdNPo/pDX5Pqs2+D6yNvc9ujf2PMI39TzL&#10;N/M81TfxO+E37jvqNuw78jbqPfo16j3/Nuk8/zjpPP846Tz/OOk8/zjpPP846Tz/OP9MIAX/RCwI&#10;/0ssCf9UMgv/WToN/1pEEf9aTxj/WFof/1RlJf9QcCr9THot+0mDMPpGjDP4RZQ090ObNvZCojf1&#10;Qqk39EGwOPNAuDjyQMA58T/JOe8/0zntP+A46j/pOOg/8jjnQfo45kD/OuU//zvlP/875T//O+U/&#10;/zvlP/875T//O/9NHwX/RisI/1AqCf9ZMQr/XjkN/19CEf9fTBj/XFcf/1liJfxVbSr5UXcu906B&#10;MvVLiTTzSZE28kiZN/FHoDnwRqc570WuOu5EtjrtRL477EPHO+tD0jvoQ9875UPpOuNF8jniRPo8&#10;4UT/PeBD/z/gQ/8/4EP/P+BD/z/gQ/8/4EP/P/9OHwX/SigH/1UoCP9eLwr/YzYM/2U/EP9kSRf/&#10;YVMf+l5eJfdaaSv0VnQv8VN9M+9QhjbtTo447E2WOutLnTvqSqQ86UqrPOdJsz3mSbw95UjFPeRI&#10;0D3iSN4930npPN1J8j7bSPtA2kj/QthI/0PYSP9D2Ej/Q9hI/0PYSP9D2Ej/Q/9PHgX/TiUH/1om&#10;B/9jLAn/aDQL/2o8D/9qRhb5Z1Ae9WNaJfFgZSvtXHAw61h6NOlWgzjnVIs65VKSPORRmj3jUKE+&#10;4U+oP+BOsEDfTrlA3k3EQN1Nz0DaTt0/2E7pQNVN80PSTftF0E3/R89N/0jPTf9Iz03/SM9N/0jP&#10;Tf9Iz03/SP9QHgX/UiIH/18kB/9oKgj/bjEK/3A5DvpwQhX0bkwc72lWJOtlYSvnYmww5F52NeJc&#10;fznfWYc83lePPtxWlkDbVZ5B2VSlQthTrkPWUrdE1FLBRdNSzUXRUttFzlPoRsxS80nJUvtLyFH/&#10;TMdR/03HUf9Nx1H/TcdR/03HUf9Nx1H/Tf9SHQX/Vh8G/2QiBv9tKAf/cy4J/XY2DPV2PxPudEga&#10;6XBSIuRsXSngaGgw3WVyNtpiezrYX4M+1V2LQdNbkkTRWplG0FmhR85YqUnNV7JKy1a8S8pWyEvI&#10;VtZMxlflTMNW8U7BVvtQv1b/Ub5W/1G+Vv9Rvlb/Ub5W/1G+Vv9Rvlb/Uf9THAX/WxwF/2kgBf9y&#10;JQb/eCsH+XsyCvB8OxDpekQX43dNH95zWSfab2Qv1WttNtJndjzPZX5BzGKGRcpgjUjIX5VKx12c&#10;TMVcpE7DW61Pwlu4UcBaxFG/WtJSvFviUrpa71S4WvlVtlr/VbVa/1a1Wv9WtVr/VrVa/1a1Wv9W&#10;tVr/Vv9UHAX/XxsF/20eBP92IwT/fSgG9IAuCOuBNg3kgT8U3n5KG9h6VSTSdWAvznFpN8ptcj7H&#10;anpDxGiCSMJmiUvAZJBOvmKYULxhoFK6YKlUuF+zVrdev1e1Xs5Xs17eWLFf7FivX/hZrl//Wa1f&#10;/1mtX/9ZrV//Wa1f/1mtX/9ZrV//Wf9VGwX/YxkE/3EcA/96IAP7gSUE8IUqBueHMQnfhzoP2YRG&#10;GNJ/UiTMe1wux3ZmOMNzbj/AcHZFvW1+SrpqhU64aIxRtWeTVLNlm1axZKRYsGOvWq5ju1usYspc&#10;q2LbXKhj6l2nY/ZdpmP/XaVj/12lY/9dpWP/XaVj/12lY/9dpWP/Xf9WGwX/ZxgE/3QaA/9+HQL4&#10;hSED7IkmBOOMLAbbjDYL04lDFsyFTyPHgFkuwXxiN714az+5dHJGtnJ6S7NvgVCwbYhTrmuQV6xq&#10;mFmpaKFcp2erXqVmuF+kZsZgombYYaBm6GGfZ/Vhnmf/YJ1n/2CdZ/9gnWf/YJ1n/2CdZ/9gnWf/&#10;YP9ZGAT/ahYD/3cYAv+BGgH0iB0B6I0hAt+RJwPWkTMJz41AFciJTCHBhVYtvIBfN7d8aD+zeW9G&#10;r3Z2TKx0flGpcYVVp3CMWKRulFyibJ1eoGuoYZ5qtGKcasNkmmrUZJlq5mSYa/Rjl2v/Y5Zr/2KW&#10;a/9ilmv/YpZr/2KWa/9ilmv/Yv9cFgT/bRUD/3oWAf+EFwHxixkA5ZEcANuVIAHSlTAHy5E+E8ON&#10;SSC9iVQst4VdNrKBZT+ufW1Gqnp0TKZ4e1KjdoJWoHSJWp5ykV2bcJpgmW+kY5dusWWVbsBmk27R&#10;Z5Ju5GeRbvNmkG/+ZZBv/2SQb/9kkG//ZJBv/2SQb/9kkG//ZP9eFAT/bxQC/3wUAf2GFADujhQA&#10;4pQVANiYHADPmC4Gx5U8EsCRRx+5jVErs4laNa6FYj6pgWpGpX5xTKF8eFKeen9Wm3iGW5h2jl6V&#10;dJdiknOiZZByrmeOcr1ojHHPaYty42mLcvJoinL9Z4pz/2aKc/9minP/Zopz/2aKc/9minP/Zv9g&#10;EwP/chIC/38SAPmJEQDrkQ4A35cNANSbGgDLmywFxJk6EbyVRR21kU8qr4xYNKmJYD6khWhFoIJv&#10;TJyAdVKZfnxXlXyEW5J6jF+PeJVjjHefZop2rGiIdbtqhnXNa4V14WuFdvFqhXb9aIR2/2eEdv9n&#10;hHb/Z4R2/2eEdv9nhHb/Z/9iEQP/dBEB/4EPAPCLDADfkwgA2JoIANGeFwDInioEwJw4D7mYQxyy&#10;lE0oq5BWM6WNXj2giWVFnIZsTJiEc1GUgnpWkICBW41+iWCKfJJkh3udZ4R6qWqCeblrgHnLbH95&#10;4Gx/efBrf3r8an96/2l/ev9pf3r/aX96/2l/ev9pf3r/af9lEAP/dg4B/IMMAOaNCADZlgUA1JwG&#10;AM2gFADFoSgEvZ82DrWcQRqumEsnp5RUMqKRXDycjWNEl4tqS5OIcVGPhnhWi4R/W4iCh2CFgZBk&#10;gX+baH9+p2p8fbdsen3JbXl93m15fe9sen78a3p9/2l6ff9pen3/aXp9/2l6ff9pen3/af9oDgL/&#10;eQwA9IUJANyQAwDVmAQA0J8FAMqjEQDBpCUDuqI0DLKfQBmqnEklpJhSMJ6VWjqYkmFDk49oSo+N&#10;b1CKi3ZWh4l9W4OHhWB/hY5kfISYaHmDpWt2grRtdILHbnOC3W5zgu5sdIL7a3SB/2p0gf9qdIH/&#10;anSB/2p0gf9qdIH/av9rDAL/ewoA6ogFANiTAgDRmwMAzKIDAMamDgC+qCMCtqYyC66jPhenoEgj&#10;oJ1QL5qZWDmUl19Bj5RmSYqSbU+GkHRVgo57W36Mg196i4tkdomWaHOIo2twiLJtbofFbm2H225t&#10;h+1tbof7a26G/2puhv9qbob/am6G/2puhv9qbob/av9uCwH+fgcA3osAANSWAQDNngIAx6UBAMGq&#10;CgC6qyABsqowCaqoPBWjpUUhnKJOLJWfVjePnF0/ippkR4WYak6BlnFUfJR4WXiSgF50kYljcJCT&#10;Z22PoGpqjrBsaI7DbWaN2W1njexsZ436a2iM/2pojP9qaIz/amiM/2pojP9qaIz/av9yCAH0gQMA&#10;2o4AANCZAADJoQAAw6gAALytBgC1rxwAra8tB6atORKeqkMel6dMKpClUzSKo1s9haBhRYCeaEx7&#10;nW9Sd5t2V3OZflxumIdhapeRZWaWnmhjla1qYZXAa2CV12tglOtrYJT6amGT/2lhk/9pYZP/aWGT&#10;/2lhk/9pYZP/af92BQDmhQAA1ZIAAMydAADEpQAAvawAALayAQCvtBgAqLQpBaCzNhCZsEAbkq5J&#10;JousUTGFqlg5gKhfQXumZkh2pGxOcaN0VG2ie1looIRdZJ+PYWCfm2RdnqtnWp6+aFme1WhZnepo&#10;WZz5Z1mb/2dZm/9nWZv/Z1mb/2dZm/9nWZv/Z/96AQDcigAA0JcAAMehAAC/qgAAuLEAALC3AACo&#10;uhMAorolA5q5MwyTuD0XjLZGIoW0Tix/slY1erBdPXWvY0NwrmpJa6xxT2ereVRiqoJYXqmMXFqp&#10;mV9XqKliVKi9Y1Oo1GNTp+pjUqb5Y1Kl/2NSpf9jUqX/Y1Kl/2NSpf9jUqX/Y+6AAADWjwAAypwA&#10;AMGmAAC6rwAAsrYAAKm8AAChwAsAm8EgAZTBLwmNwDoThr5DHX+9TCd5u1MvdLpaN2+5YT1quGhD&#10;ZrdvSGG2d01dtYBRWLWKVVS0l1hRtKdaTrS7XE2101xNs+pbTLL5XUux/11Lsf9dS7H/XUux/11L&#10;sf9dS7H/Xd6HAADPlgAAxKIAALysAAC0tQAAq7wAAKHBAACYxwQAkskZAIzJKQWFyDYOf8g/GHnH&#10;SCBzxlAobsVXL2nEXjVkw2U7YMNsQFzCdERXwn1IU8KITE/BlU9MwaVRSsK5UkjC0lJIwepSRsD6&#10;U0W//1VFv/9VRb//VUW//1VFv/9VRb//VdaOAADInAAAvqgAALayAACtuwAAo8EAAJnHAACPzAQA&#10;iNEQAIPSIwJ90jAJd9I7EXLRRBls0UwgZ9BTJmPQWyxe0GIxWs9pNVbPcTlSz3s9Ts+GQEvPk0NH&#10;0KNFRdC3RkPR0UdD0OhGQs/3SEDN/0pAzf9KQM3/SkDN/0pAzf9KQM3/Ss2XAADBpAAAuLAAAK+5&#10;AAClwQAAmscAAI/MAACG0gQAfdkJAHncHQF03SsFb902C2rdQBJl3UgYYN1QHVzdVyJY3V4mVd1m&#10;KlHebi5N3ncxSt6CNEffjjZE3544QuCxOUDhyDo/4uI5Pt/zOjze/jw83v48PN7+PDze/jw83v48&#10;PN7+PMSgAAC5rAAAsLcAAKbAAACbxwAAkMwAAIXRAAB72AMAdeQPAHDlHwJr5ioFZec0CWHnPA5c&#10;6EQTWOhKF1TpURpR6VkeTelgIUrqaCRH6nAmROt6KUHshis+7JMtO+2jLznutjA378wxNu/kMTXu&#10;9DE17vQxNe70MTXu9DE17vQxNe70MbypAACytQAAqL8AAJzHAACQzAAAhdEAAHrWAABw3AAAa+4R&#10;AGbvHgJh8CgEXPExB1jyOApT8z8NUPNFD0z0TBJJ9FIVRvVZF0P1YBlA9mgbPfdxHjr3eyA3+Ici&#10;NPmUIzL6pCUw+7QmLvvHJi382yct/NsnLfzbJy382yct/NsnLfzbJ7SyAACqvgAAnsYAAJHMAACF&#10;0QAAedYAAG7bAABm6wEAYfgPAFv6GwFW+yQDUvwsBU79MwdK/TkIR/4/CkP+RAxA/0oNPv9QDjv/&#10;Vg84/10RNf9lEjL/bxQv/3kVLP+FFyn/khgn/58ZJv+tGiT/uxsk/7sbJP+7GyT/uxsk/7sbJP+7&#10;G6y8AACgxQAAk8sAAIXQAAB51QAAbdsAAGLgAABa9AAAVf8KAFD/FAFL/x0CR/8lA0P/KwRA/zEF&#10;PP82Bjn/Owc2/0AIM/9FCTD/Swkt/1EKKv9YCyf/YAwk/2oNIf90Dh7/fw8c/4oPGv+VEBn/nxAZ&#10;/58QGf+fEBn/nxAZ/58QGf+fEKLEAACVywAAh9AAAHnVAABs2wAAYOAAAFXkAABO+wAASf8CAET/&#10;DAA//xUBO/8cATj/IgI0/ycDMf8sAy3/MAQq/zUEJ/85BST/PgUi/0QGHv9KBxv/UQcY/1kIFP9i&#10;CBH/awkN/3UJC/9+Cgn/hwoJ/4cKCf+HCgn/hwoJ/4cKCf+HCv88JAX/Ni8H/zwuB/9DNAn/Rz0L&#10;/0lHDf9HURD/RV0U/0JoGP8+cxz/O30f/zmHIf83jyL+NpYj/TWdJPw0oyX7NKol+jOwJvkztyb4&#10;Mr8m9zLHJvYy0SbzMdwm8THmJe8x7yXtMfYk7DP9JOsy/ybrMv8m6zL/Jusy/ybrMv8m6zL/Jv89&#10;JAX/OC0H/z8sB/9HMgj/SzsK/0xFDf9LUBD/SVsV/0ZmGf9CcR3/P3sg/jyFIvw7jSP7OZQl+jib&#10;Jfk4oib4N6gn9zavJ/Y2tif1Nb0n9DXGJ/M1zyfwNdsn7jTmJ+s07ibpNfYm6Tb9J+g1/yjoNf8p&#10;6DX/Keg1/ynoNf8p6DX/Kf8+JAX/OysG/0MqB/9LMAj/UDkK/1FDDf9QTRD/TVkV/0pkGv5Hbx78&#10;RHkh+kGCI/g/iyX3PZIm9TyZJ/Q8oCjzO6Yo8jqtKfE6tCnwObwp7znEKe45zinsOdop6TnlKOc5&#10;7ijlOvco5Dn9KuM5/yzjOf8s4zn/LOM5/yzjOf8s4zn/LP8/IwX/PygG/0gnB/9RLgj/VTcK/1ZA&#10;Df9VShD/U1YV/VBhGvpMbB/3SXYi9UZ/JfNEiCfxQo8o8EGWKe9AnSruQKQq7T+qK+w/sSvrPrkr&#10;6j7CK+k+zCvnPtkr5D7kKuI/7irgPvcs3z7+Lt49/zDdPf8w3T3/MN09/zDdPf8w3T3/MP9BIgX/&#10;QyUG/04lBv9WLAf/WzQJ/1w9DP9bRxD8WFIV+FVdG/RSaB/xT3Ij70x8Ju1KhCjrSIwq6UeTK+hG&#10;miznRaEt5kWoLeVEry7kRLcu40PALuJDyy7gQ9gt3UTkLdtE7i/ZQ/cx10P+M9RD/zTUQ/811EP/&#10;NdRD/zXUQ/811EP/Nf9CIQX/SCEF/1QjBf9cKgb/YTEI/2I6C/1hQw/3Xk0V8ltZGu5YZCDqVW4k&#10;6FJ4J+ZQgCrkTogs4k2QLeFMly7gS54v3kqlMN1KrDDcSbUw20m/MNpJyjDYSdYw1UrkMdJJ7jTP&#10;SPg3zkj/OMxI/znMSP86zEj/OsxI/zrMSP86zEj/Ov9EIQX/TR4F/1khBf9iJwX/Zy4H/2k2Cvdo&#10;Pw7xZUkT62FUGudfXx/kW2ok4Vl0Kd5WfSzcVIUu2lOMMNlSkzHXUJoy1VChNNRPqTXSTrE20U67&#10;NtBNxjfOTdM3zE7hN8lO7TrHTfg8xU3/PcRN/z/DTP8/w0z/P8NM/z/DTP8/w0z/P/9FIAX/URsE&#10;/18fBP9oJAT/bSsG+m8yCPFuOwzrbEQR5WlPGOFmWx7dYmYk2V9vKdZceC3TWoAx0ViINM9XjzbO&#10;VpY4zFWdOctUpDvJU608yFO2PcZSwT3FUs4+w1LePsBS60C+UvZCvFL/Q7pS/0O6Uv9EulL/RLpS&#10;/0S6Uv9EulL/RP9JHgT/VxkE/2QcA/9sIQP/cicE9XUuBux1Ngnlcz8P33BLFdptVxzVaWEk0WVr&#10;K85idDDLYHw0yV6DOMdcijrFW5E8w1qYPsFZn0DAWKhBvleyQ71XvUO7VspEulbaRLdX6EW1VvRH&#10;s1b9SLJW/0ixVv9IsVb/SLFW/0ixVv9IsVb/SP9MGwT/WxcD/2gaAv9xHgL7dyMD8HopBOd6MQfg&#10;eToL2XdHEtNzUxzOb10lymxnLMZobzLDZnc3wGR+O75ihT68YIxAul+TQ7hdm0W3XKRGtVytSLNb&#10;uUmyW8ZKsFrWSq5b5kusW/JMqlv8TKlb/0ypW/9MqVv/TKlb/0ypW/9MqVv/TP9QGAT/YBUC/2wY&#10;Av91GgH3ex8B634kAuKAKwTbgDYH031DEc15TxvIdVolw3FjLb9uazO8a3M5uWl6PbZngUC0ZYhE&#10;smOPRrBil0iuYZ9KrGCpTKpftU6pX8JPp1/ST6Vf40+kX/FQol/7UKFf/1ChX/9QoV//UKFf/1Ch&#10;X/9QoV//UP9TFQP/YxMC/3AVAf95FwDzfxoA54MeAd6FJAHVhTIGzoJAEMh+TBrCelYkvXZfLblz&#10;aDS1cG86sm53Pq9rfkKtaoRGqmiMSahmk0umZZxOpGSlUKJjsVKhY79Tn2PPU51j4VScY+9Um2P6&#10;U5pj/1OaZP9TmmT/U5pk/1OaZP9TmmT/U/9WEgP/ZxIB/3MSAP58EwDvghQA44YXANmJHgDRiS8F&#10;yYY9DsODSRm9f1MjuHtcLLN4ZTSvdWw6rHJzP6lwekSmboFHpGyIS6FrkE6faZhQnWiiU5tnrlWZ&#10;Z7xWl2bMV5Zn31eUZ+5XlGf5VpNo/1WTaP9Vk2j/VZNo/1WTaP9Vk2j/Vf9YEAL/ahAB/3YQAPh+&#10;DgDrhQ4A34kOANWMGgDNjSwExYo7Db6HRhi4g1Eis39aLK58YjOqeWk6pnZwQKN0d0Sgcn5InXCF&#10;TJtvjU+YbZVSlmyfVZRrq1eSa7lZkGrJWo9q3FqOa+xZjWv4WY1r/1iMa/9XjGv/V4xr/1eMa/9X&#10;jGv/V/9bDQL/bA4B/3gMAO6BCgDfhwcA2YwIANGPFwDJkCoDwY44DLqLRBe0h04hroNXK6mAXzOl&#10;fWc6oXpuQJ54dUSadntJmHSCTZVzilGScZNUkHCcV41vqFmLb7Zbim7HXIhu2lyHbutbh2/4Wodv&#10;/1mHb/9Zh2//WYdv/1mHb/9Zh2//Wf9eDAL/bwwA+XoJAOSDBQDZigUA1I8GAM6SFADGkycCvpE2&#10;C7eOQhWwi0wgqodVKqWEXTKhgWU5nX5sP5l8ckSVenlJkniATY93h1GNdZBVinSaWIdzpluFcrRd&#10;g3LFXoJy2F6CcupdgXL3XIFz/1uBc/9agXP/WoFz/1qBc/9agXP/Wv9hCwH/cQoA8nwGANyFAgDV&#10;jQQA0JIEAMqVEQDCliUCu5U0CrOSQBStjkofp4tTKaGIWzGchWI4mIJpP5SAcESQfnZJjX19TYp7&#10;hVKHeY5WhHiYWYJ3o1yAdrJefnbDX3x21l98dulffHb2XXx2/1x8dv9cfHb/XHx2/1x8dv9cfHb/&#10;XP9jCgH/cwgA6X4CANmIAQDSjwIAzZQDAMeYDgC/mSIBt5gyCLCVPhOpkkgdo49RJ52MWTCYiWA3&#10;lIdnPpCEbkSMgnRJiYF7TYV/g1KCfoxWf3yWWnx7oV16erBfeHrBYHd61GB2euhgd3r2Xnd6/113&#10;ev9cd3r/XHd6/1x3ev9cd3r/XP9mCAH+dQUA34EAANWLAADOkgEAyZcBAMObCwC7nCABtJswB6yZ&#10;PBGmlkYcn5NPJpqQVy+UjV42kItlPYuJbEOIh3NIhIV5TYGEgVJ9gopWeoGTWneAn110f61fcn6/&#10;YXF+02FxfudgcX71X3F+/11xfv9dcX7/XXF+/11xfv9dcX7/Xf9pBgD3eAIA3IQAANKNAADLlQAA&#10;xZoAAL+eBwC3oB0AsJ8tBqmdOg+imkQam5dNJJaVVS2Qklw1i5BjPIeOakKDjHBIf4p3TXyJf1F4&#10;h4dWdIaRWXGFnV1uhKtfbIS9YGuD0WFrg+Zga4P0X2uD/15rg/9da4P/XWuD/11rg/9da4P/Xf9s&#10;BADtewAA2IcAAM6RAADHmAAAwZ4AALqhBACzoxoArKMrBKWhNw2en0IYl5xLIpGaUyuMmFozh5Zh&#10;OoKUZ0B+km5GepB1S3aPfVByjYVUb4yPWGuLm1xoiqleZoq6YGSJz2BkieVgZYn0X2WI/11liP9d&#10;ZYj/XWWI/11liP9dZYj/Xf9wAQDgfgAA1IsAAMqUAADDnAAAvKEAALWlAACupxYAp6gnA6CmNQuZ&#10;pD8VkqJIH4ygUCiHnlgwgpxeOH2aZT55mGxEdZdzSXGWek5tlINSaZOMVmWSmFpikadcYJG4Xl6R&#10;zV5ekOReXo/zXV6P/1xej/9cXo//XF6P/1xej/9cXo//XPx0AADcgwAAz48AAMaYAAC+oAAAt6YA&#10;AK+qAACorBEAoa0kApusMQmUqjwSjalGHIenTiWCpVUtfaNcNHiiYzt0oGlAb59wRmudeEpnnIBP&#10;Y5uKU1+allZcmqRZWZm2W1eZy1tXmeNbV5jyWleX/1pXl/9aV5f/WleX/1pXl/9aV5f/Wu14AADW&#10;hwAAypMAAMGdAAC6pAAAsqoAAKmvAAChsgoAm7MfAZWzLgaOsTkPiLBDGIKuSyF8rVMpd6taMHKq&#10;YDZuqWc8aqhuQWWndUVhpn5KXaWITlmklFFWo6JUU6O0VlGjylZRouJWUKHyVlCg/1ZQoP9WUKD/&#10;VlCg/1ZQoP9WUKD/VuB+AADQjQAAxZkAALyiAAC0qgAArLAAAKO0AACZuAMAk7oYAI66KQSHuTUL&#10;gbg/E3y3SBx2tlAjcbVXKm20XjBos2Q1ZLJrOmCxcz9csHxDV6+GR1SvkkpQr6BNTa6yTkuuyE9L&#10;ruFPSq3yT0mr/1BJq/9QSav/UEmr/1BJq/9QSav/UNmFAADKkwAAv58AALeoAACurwAApbUAAJu6&#10;AACRvgAAisERAIbCIwGAwjEHesE7DnXBRBZwwE0da79UI2e+WyhivmItXr1pMlq8cTZWvHk6UryD&#10;Pk67kEFLu55ESLuwRUa7x0ZGu+BFRbryRkS4/0hDuP9IQ7j/SEO4/0hDuP9IQ7j/SNCNAADDmgAA&#10;uqUAALGuAACotgAAnrsAAJPAAACJxAAAgMkHAHzLGwB3yyoDcss2CW3LQA9py0gVZMpQGmDKVx9c&#10;yl4kWMlmKFTJbixRyXYwTcmBM0nJjTZGyZw4Q8muOkLKxTpByt86QMjxOz7G/j0+xv89Psb/PT7G&#10;/z0+xv89Psb/PceWAAC8ogAAs60AAKq1AACgvAAAlcEAAIrGAACAygAAd88EAHDUEABt1SEAadYv&#10;A2XWOghg1kMNXNZLEVnWUxZV1loZUtZiHU7WaiFL13MkR9d9J0TYiilB2JkrP9mrLT3awS082twt&#10;PNjtLTrW+jA51v4wOdb+MDnW/jA51v4wOdb+ML+fAAC1qgAArLQAAKK8AACXwgAAi8cAAIDLAAB2&#10;0AAAbdUDAGXfDABi4B0AX+EqAlvhNAVX4j0IU+JEC1DjTA5N41QRSuRcFEfkZBdE5GwZQeV2HD7l&#10;gh475o8gOeefIjfosiM16MkjNOnhIzPn9SMz5vojM+b6IzPm+iMz5vojM+b6I7eoAACuswAApLwA&#10;AJjDAACMyAAAgMwAAHXQAABr1QAAYtsBAF3pDgBZ6h0AVesnAlLsMANO7TgFSu4/B0fuRglE70wL&#10;Qu9TDT/wWw488GMQOfFsEjbydxQz8oMWMfORFy/0oRkt9bQZK/bHGir23xoq9uUaKvblGir25Roq&#10;9uUaKvblGrCxAACmuwAAmsMAAI3IAACBzAAAddEAAGnVAABf2wAAV+UAAFP0DQBP9RkAS/YiAUf3&#10;KgJE+DEDQfk4BD76PgU7+kQGOPtKBzX7UAky/FgKL/1gCyz9agwp/nUNJv+CDiT/jw8i/54QIf+t&#10;EB//vhAf/8QQH//EEB//xBAf/8QQH//EEKi6AACcwgAAj8gAAILNAAB10QAAaNYAAF3bAABT4AAA&#10;TPAAAEf/BwBD/xIAP/8bADz/IgE5/ykBNv8uAjL/MwMv/zkDLP8+BCr/RAQn/0sFI/9SBiD/Wwcd&#10;/2UHGf9wCBb/fAkU/4kJE/+VChH/ogoR/6YKEf+mChH/pgoR/6YKEf+mCp7CAACRyAAAg80AAHXS&#10;AABo1gAAXNwAAFDgAABG5QAAQPgAADv/AAA3/wkAM/8RADD/GAAt/x4AKv8kASb/KAEj/y0BIP8x&#10;Ah3/NwIa/zwCFv9DAxP/SwMP/1QEC/9dBAj/aAUE/3MFAv99BgD/iAYA/4wGAP+MBgD/jAYA/4wG&#10;AP+MBv8vKAT/Li0F/zMsBv85MQb/PTsI/z1GCv87UQz/OFwN/zVoD/8zchH/MHwT/y6FFf4ujRb9&#10;LZQX/CybF/sroRj6K6cY+SutGPgqsxj3KrsY9inDGPYpyxjzKdYY8SjiF+4o6xfsKPMW6yr6Fuop&#10;/xjqKf8Z6in/Geop/xnqKf8Z6in/Gf8wKAT/MCsF/zYpBf89MAb/QTkI/0JECv9ATwz/PVoO/zpm&#10;D/83cBL+NXoU/DODFvsyixf5MZIY+DCZGPcvnxn2L6UZ9S6rGfQushnzLrka8y3BGfItyhnwLdUZ&#10;7S3hGeos6hjoLfMY5y36Gect/xrmLf8c5i3/HOYt/xzmLf8c5i3/HP8xJwT/NCgF/zonBf9CLgb/&#10;RjcH/0dCCf9GTAz/Q1cO/0BjEP09bhP6OncV+DiBF/Y3iRj1NpAZ8zWXGvI0nRrxNKMb8DOpG+8z&#10;sBvuMrcb7jK/G+wyyRvrMtMb6DLgGuYy6hrkM/Ma4zL6HOIy/x7hMf8f4TH/H+Ex/x/hMf8f4TH/&#10;H/8yJgT/OCQF/0AlBf9ILAX/TDUH/00+Cf9MSQz/SVQO+0ZfEfdDahT1QHQX8j59GfE8hhrvO40b&#10;7juUHOw6mhzrOaAd6jmnHek4rR3oOLUd5zi9HeY4xx3lN9Id4jffHOA46RzeOPMe3Tf7INs3/yLa&#10;N/8j2jf/I9o3/yPaN/8j2jf/I/80JgT/PSEE/0cjBP9PKQX/UzEG/1M7CP9SRQv6UFAO9UxbEfFK&#10;ZhXuR3EY7EV6GupDghzoQood50GRHuZAlx/kP54f4z+kH+I/qx/hPrMf4D67H98+xh/ePtEf2z7f&#10;Htk+6iDWPfMj1D37JdI9/yfRPf8o0T3/KNE9/yjRPf8o0T3/KP83IwT/QR0E/00gBP9VJwT/WS4F&#10;/1s3B/pZQQr0VksO71NXEetQYhbnTmwZ5Ut2HONKfh7hSIYf30eNIN5HlCHdRpoh20WhItpFqCLZ&#10;RbEi2ES6I9ZExCPVQ88j0kTdJNBE6SbNQ/Qpy0P8K8lD/yzIQv8tyEL/LchC/y3IQv8tyEL/Lf88&#10;HwT/RhkD/1QeA/9bIwP/YCsE/GEzBvRgPAntXUYN6FpREeRXXRbgVWga3VNyHdtReh/ZT4Ih1k6J&#10;I9VNkCTTTJcm0kudJ9BKpCjPSqwozkm1KcxJvyrLScsqyUnaKsZJ5yzESfIuwkj8MMFI/zG/SP8y&#10;v0j/Mr9I/zK/SP8yv0j/Mv9AHAP/TRcD/1kbAv9hIAL/ZiYD9mguBO5nNwfnZEEL4WJNEN1fWRXZ&#10;XGMa1VltHtJXdSLPVX0lzVSEKMxSiynKUZIryVGYLMdQoC7GT6cvxE+wMMNOuzDBTscxwE7VMb1O&#10;5DK7TvA0uU36NbdN/za2Tf83tk3/N7ZN/ze2Tf83tk3/N/9FGAP/UhUC/18YAf9mHAH8ayIC8W0p&#10;A+htMQXhazsI22lIDdVmVBTQY18bzWBoIcpdcSXHW3gpxVqAK8NYhi7BV40wv1aUMb5VmzO8VKM0&#10;u1OsNblTtza4UsM3tlLROLRT4TiyUu46sFL5O65S/zuuUv87rlL/O65S/zuuUv87rlL/O/9JFQP/&#10;VxMB/2MVAf9rGAD3cB0B63IjAeJzKwLbcjYF1HBEDM5sUBTJaVocxWZkIsJjbCe/YXQrvF97L7pe&#10;gjG4XIk0t1uPNrValzizWZ85sVioO7BXsjyuV789rVfNPatX3z6pV+w/p1f4P6ZX/0ClV/9ApVf/&#10;QKVX/0ClV/9ApVf/QP9MEQL/XBAB/2cSAP9vFADydBcA5nccAN13IwDVeDIEznZAC8hyTBTDb1cc&#10;vmxgI7tpaCi4Z3AttWR3MbJjfjSwYYQ3rmCLOaxfkzurXZs9qV2kP6dcrkGlW7tCpFvKQqJb3EOg&#10;W+tDn1v2Q55b/0OdW/9DnVv/Q51b/0OdW/9DnVv/Q/9PDgL/YA4B/2sOAPpyDgDudxAA4noTANh8&#10;HQDQfS4DyXs9CsJ4SRO9dFMbuHFdI7RuZSmxbGwurmlzMqtoejapZoE5p2SIPKVjjz6jYpdBoWGg&#10;Q59gq0WdX7hGnF/HR5pf2UeZX+lHl2D1R5Zg/0eWYP9GlmD/RpZg/0aWYP9GlmD/Rv9SCwH/YwsA&#10;/24LAPB1CQDjegkA230JANOAGQDLgSsCxH86Cb58RhK4eVAbs3ZZIq9zYimrcGkvqG5wM6Vsdzei&#10;an07oGmEPp5njEGcZpRDmmWdRphkqEiWZLVJlGPESpNj1UuRY+dKkGT0SpBk/kmPZP9Jj2T/SY9k&#10;/0mPZP9Jj2T/Sf9WCgH/ZgkA+XAHAOR4BADafQQA1YEGAM+DFQDHhSgBwIM3CLmBQxGzfU0arnpX&#10;Iqp3XymmdWYvonJtNJ9wdDicb3o8mm2BP5dsiUKVapFFk2maSJFopUqPaLJMjWfBTYxn006KZ+ZN&#10;imfzTIlo/UyJaP9LiWj/S4lo/0uJaP9LiWj/S/9ZCAH/aAcA8HMEANx7AQDVgQMA0YQFAMuHEgDD&#10;iCUBvIc0B7WEQBCvgUsZqn5UIaV7XCiheWQunXZrNJp0cTiXc3g8lHF/QJJwhkOPbo5HjW2XSops&#10;okyIa69Oh2u/T4Vr0VCEa+RPhGvyToNr/U2Da/9Ng2v/TYNr/02Da/9Ng2v/Tf9cBwD/awUA53UA&#10;ANl+AADShAIAzYcDAMeKDwC/iyMAuIoyBrGIPg+rhUkYpoJSIKF/WiedfWEumXpoM5V4bziSd3U8&#10;j3V8QIx0g0SKcoxIh3GVS4VwoE6Cb61QgW+9UX9uz1J+buNRfm/yUH5v/E9+b/9Ofm//Tn5v/05+&#10;b/9Ofm//Tv9eBQD8bQIA33cAANWAAADOhwAAyYoBAMONDAC8jiAAtY4wBa6MPA2oiUcWooZQH52D&#10;WCaYgV8tlH5mM5F8bDeNe3M8inl6QId4gUSFdolIgnWTTH90nk99c6tRe3K7UnpyzVN5cuJTeXLx&#10;UXly/FB5cv9PeXL/T3ly/095cv9PeXL/T/9hAwD1bwAA3HoAANKDAADLiQAAxo0AAMCQCAC4kR0A&#10;sZEtBKqPOgykjEUVnopOHpmHViWUhV0skIJkMoyAazeJf3E8hn14QIN8f0WAeodJfXmRTHp4nE94&#10;d6lSdna5U3R2zFRzduFUc3bwUnR2/FF0dv9QdHb/UHR2/1B0dv9QdHb/UP9kAQDtcQAA2X0AAM+G&#10;AADIjAAAwpAAALyTBQC0lBoArpQrA6eTOAugkEIUm45MHJWLVCSQiVsrjIdiMYiFaTaFg287gYJ2&#10;QH6AfUR7f4VJeH6PTHV8mk9ye6dScHu3VG56ylRuet9UbnrvU256+1Juev9Rbnr/UW56/1Fuev9R&#10;bnr/Uf9mAADjdAAA1YAAAMyJAADFjwAAvpQAALiWAQCwmBcAqpgoAqOXNQmdlEASl5JJG5GQUiKM&#10;jlkqiIxgMISKZzWAiG07fYd0P3mFe0R2hINIcoONTG+CmE9sgaVSaoC1VGiAyFRof95UaH/vU2h/&#10;+1Jpf/9RaX//UWl//1Fpf/9RaX//Uf9qAADfeAAA0oMAAMmMAADBkwAAupcAALOaAACsmxMApZwl&#10;AZ+bMwiZmT4QkpdHGI2VTyCIk1cog5FeLn+QZDR7jms5eIxyPnSLeUJwioFHbYmKS2mHlU5mh6NR&#10;ZIazU2KGxlNihd1TYoXuUmKE+lFjhP9RY4T/UWOE/1FjhP9RY4T/UfZtAADbfAAAzocAAMWQAAC9&#10;lwAAtpsAAK6eAACmoA4AoKEiAZqgMAaUnzsOjp1FFoibTR6DmVQlf5dbLHqWYjF2lGg3cpNvPG+S&#10;d0BrkH9FZ4+ISWSOk0xgjaBPXo2xUVyMxFJbjNtRW4vtUVyL+lBciv9QXIr/UFyK/1Bciv9QXIr/&#10;UOhxAADWgAAAyosAAMGUAAC5mwAAsaAAAKijAAChpAkAm6YdAJWmLASPpTgLiaNCE4OiSht+oFIi&#10;eZ5ZKHWdXy5xnGYzbZttOGmZdD1lmHxBYZeGRV6WkUlalp5MWJWvTlaVwk5VlNpOVZPsTlWT+U5V&#10;kv9NVZL/TVWS/01Vkv9NVZL/TeB3AADQhQAAxZAAALyZAAC0oAAArKQAAKOoAACaqgMAlKwXAI6s&#10;KAKJqzQIg6o/D32pRxd4qE8edKZWJHClXSprpGQvZ6NqM2SicjhgoXo8XKCEQFifj0RUn5xHUZ6s&#10;SE+ewElOnthJTp3rSU6c+UpOm/9KTpv/Sk6b/0pOm/9KTpv/Stp9AADLiwAAwJYAALeeAACvpQAA&#10;p6oAAJ2uAACSsQAAjLIQAIezIgGCszAFfLI7C3exRBJysEwZbq9THmquWiRmrmEpYq1oLV6sbzJa&#10;q3g2VqqBOlKqjT1PqZpATKmqQUqpv0JIqdZCSKjrQkim+ENHpf9ER6X/REel/0RHpf9ER6X/RNKE&#10;AADFkQAAu5wAALKkAACqqwAAoLAAAJa0AACLtwAAg7oIAH67GwB6uysCdbs2B3C7QA1sukkSZ7lQ&#10;GGO5Vx1guF4hXLhlJVi3bSlUt3UtULZ/MU22ijRJtZg3R7WoOES1vTlDtdU5Q7TqOUKz+DtBsv88&#10;QbL/PEGy/zxBsv88QbL/PMqMAAC+mAAAtaMAAK2rAACjsQAAmbYAAI66AACEvQAAecIAAHPEEgBw&#10;xSMAbMUwA2jFOwdkxUQMYMRMEF3EUxVZxFoZVsNiHFLDaiBOw3IjS8N8J0fDhypEw5UsQsOmLkDD&#10;uy4+w9MuPsLqLjzA+DA7v/8yO7//Mju//zI7v/8yO7//MsKVAAC4oAAAr6oAAKayAACbtwAAkLwA&#10;AIW/AAB7wwAAcccAAGjMBgBkzhgAYc8nAF7PMwJb0D0FWNBGCVXQTgxR0FUPTtBdEkvQZRVI0G4Y&#10;RdB4G0LQhB4/0ZIgPNGjITrSuCI50tEiOdHoITfQ9SQ2z/4lNs/+JTbP/iU2z/4lNs/+JbueAACx&#10;qAAAqLEAAJ64AACSvQAAh8EAAHvFAABxyQAAZ80AAF7TBABW2QoAVNobAFLbKQBQ3DQBTdw+A0vd&#10;RgVI3U4HRt5WCkPeXwxB3mgOPt9yEDvffRI44IsUNuGaFjThrhcy4sUXMePeFzHg8Rcv3/oYL9/6&#10;GC/f+hgv3/oYL9/6GLSnAACrsQAAoLkAAJS/AACIwwAAfMcAAHHLAABmzwAAXNMAAFPZAQBN5AsA&#10;S+UZAEnmJQBG5y4BQ+g3AkDoPgM+6UUEPOlNBTnqVQc3614INOtnCjHscgsv7X8MLO6NDirung8o&#10;77EPJ/DGDybw3Q8l8e0PJfHtDyXx7Q8l8e0PJfHtD62wAACiuQAAlr8AAInEAAB9yAAAcMwAAGXQ&#10;AABa1AAAUdoAAEjeAABE7wkAQfEVAD7yHwA78ycAOfMvADb0NQEz9TwCMfVCAi72SQMr91EEKPda&#10;BSX4ZAYi+XAHIPp9CB37jAgb/JwJGvytCRn9vgkY/c4KGP3OChj9zgoY/c4KGP3OCqS4AACYwAAA&#10;i8UAAH7JAABxzQAAZNEAAFnWAABO2wAARN8AAD3pAAA5+wMANfwNADL+FgAw/x4ALf8lACr/KgAn&#10;/zAAJP82ASH/PAEe/0MBG/9LAhj/VAMV/18DEf9rBA3/eAQL/4cFCv+UBQj/ogUH/64FB/+uBQf/&#10;rgUH/64FB/+uBZu/AACNxQAAgMoAAHLOAABk0wAAWNgAAEzdAABB4QAAOOQAADLzAAAu/wAAKv8E&#10;ACb/DAAj/xMAIf8ZAB3/HgAa/yMAF/8oABT/LgAR/zQADf87AQn/QwEF/00BAf9YAQD/ZAIA/3AC&#10;AP99AgD/iAMA/5EDAP+RAwD/kQMA/5EDAP+RA/8iLQT/JSsE/ykqBP8uMAT/MjoF/zFEB/8uTwj/&#10;K1sJ/ylnCv8mcQr/JHsK/yOEC/0iiwv8IpIM+yGYDPohngz5IKQM+CCqDfcgsA32ILYN9R++DPQf&#10;xwzzH9AM8B7cDO4e5gvrHe8L6h73C+ke/QzoHv8N6B7/Duge/w7oHv8O6B7/Dv8jLAT/KCkE/ywn&#10;BP8zLwT/NzgF/zdCBv80TQj/MVkJ/y5kCv8sbwv9KXkL+yiBDPkniQz4J5AN9yaWDfYmnA31JaIO&#10;9CWoDvMlrg7yJLUO8SS8DvAkxQ7vJM8N7CPbDeoj5gznI+8M5iT3DeUj/Q/kI/8Q5CP/EOQj/xDk&#10;I/8Q5CP/EP8lKgT/LCUD/zEkBP85LAT/PDUF/z1ABv87Swj/OFYJ/jVhC/sybAv4MHYM9i5/DfQt&#10;hg7zLY0O8SyUD/Asmg/vK6AP7iumD+0rrA/sKrMP6yq7D+oqxA/pKc4P5ynaDuQp5Q7iKu8O4Sn3&#10;EOAp/hLfKf8T3yn/FN8p/xTfKf8U3yn/FP8pJwP/MCED/zgiA/9AKQT/QzIE/0Q8Bv9CRwj9P1IJ&#10;+TxeC/U5aAzyN3IN8DV7Du40gw/tM4oQ6zOREOoylxHpMp0R6DGjEecxqhHmMbER5TG5EeQwwhHj&#10;MM0Q4TDZEN4x5Q/cMO8S2jD4FNkw/hbWMP8X1TD/GNUw/xjVMP8Y1TD/GP8tIwP/NR0D/z8gA/9G&#10;JwP/Si8E/0o4Bf1JQwf3R04J8kNaC+9BZA3rPm4O6T14EOc7gBHlO4cS5DqOEuM5lBPiOZoT4Tig&#10;E+A4pxPeOK4T3Ti3E9w4wBPbN8wS2TfZEtY45RTTN/AX0Tf4Gc83/xvONv8czjb/HM42/xzONv8c&#10;zjb/HP8yHgP/OhgC/0YdAv9OIwL/USsD/1I0BPdQPgbwTkkJ60tVC+dIYA3kRmoP4kRzEd9DfBPe&#10;QoMU3EGKFNtBkRXZQJcV2D+eFtY/pBbVPqwX1D60F9I+vhjRPskY0D3VGM0+4xnKPu8cyD35HsY9&#10;/yDFPf8hxTz/IcU8/yHFPP8hxTz/If83GgL/QRUC/00aAf9UIAH/WCYC+VkvA/BXOQXpVEMH5FJP&#10;CuBQWw3dTmYQ2kxvEtZKeBXUSX8X0kiGGNFHjBnQRpMazkaZG81FoBzMRacdykSwHclEuR7IRMUe&#10;xkTRH8RE4B/BRO0iv0P3JL1D/yW8Q/8mvEP/JrxD/ya8Q/8mvEP/Jv87FgL/SBMB/1MXAf9aGwH+&#10;XiIB8l8qAuleMwPjWz0G3VpKCdhYVg3UVWER0FNqFc5RcxjMUHobyk+BHchOhx7GTY4gxUyUIcNL&#10;myLCS6IjwEqrJL9KtSS+ScAlvEnOJbpJ3Sa4SeootUn2KbRJ/iqzSP8rs0j/K7NI/yuzSP8rs0j/&#10;K/9AEgL/ThAB/1kTAP9fFwD4YxwA7GUjAONkLAHcYzgD1WFFB9BfUQ3MXFwTyFplF8VYbhvDVnUe&#10;wVV8Ib9UgyO9U4kkvFKQJrpRlie5UJ4ot0+nKbZPsSq0Trwrs07KLLFO2iyuTugtrE70LqtO/S+q&#10;Tv8wqk7/MKpO/zCqTv8wqk7/MP9EDgH/Uw0A/10PAP9kEQDyaBUA5mkbAN1pIwDVaTICz2hBB8lm&#10;TQ7FY1cUwWFhGb5eaR27XHEhuVt4JLZZfia1WIUos1eLKrFWkiyvVZotrlSiL6xUrDCrU7gxqVPG&#10;MahT1jKmU+YypFPzM6JT/DShU/80oVP/NKFT/zShU/80oVP/NP9ICgH/VwoA/2ELAPZoCwDtaw0A&#10;4W0RANduHADPby4ByW49B8NsSQ2+aVQUumZdGrZkZR+zYm0jsWB0Jq9eeimtXYErq1yHLalbji+n&#10;WpYxpVmfM6RYqTSiWLU2oFfDNp9X0zedV+Q3m1fxOJpX+ziaV/83mVf/N5lX/zeZV/83mVf/N/9M&#10;BwH/WwgA+2UHAOlrBQDcbwUA2XAIANFzGADKdCoBw3Q5Br1xRQ24blAUtGxZGrBpYR+tZ2kkqmVw&#10;KKhjdyulYn0uo2GEMKFfizKfXpI1nV2bNpxdpTiaXLE6mFy/O5db0DuVW+I7lFzwO5Nc+juSXP87&#10;klz/O5Jc/zuSXP87klz/O/9QBgD/XgUA8WgCAN1uAADXcwMA03UFAM13FADFeScAvng2Bbh2Qgyz&#10;c00TrnBWGqpuXh+nbGYkpGptKKFocyyfZnovnWWAMppkhzWYY483lmKYOZRhojuSYK49kWC9Po9f&#10;zT+OYOA/jWDvPoxg+T6MYP89i2D/PYtg/z2LYP89i2D/Pf9TBAD/YQIA52oAANpyAADTdwEAznkD&#10;AMh7EADBfSMAunwzBLR6PwuueEoSqXVTGaVyXB+icGMknm5qKZtscC2Za3cwlml9M5RohDaSZ4w5&#10;kGaVO41lnz6MZKtAimS6QYhjy0KHY95ChmTuQYZk+UCFZP8/hWT/P4Vk/z+FZP8/hWT/P/9WAgD6&#10;ZAAA320AANZ2AADPewAAyn0BAMR/DQC9gCAAtoAwA7B+PQqqfEcRpXlRGKF2WR+ddGAkmXJnKZZw&#10;bS2Tb3QwkW17NI5sgjeMa4o6imqSPYdpnUCFaKlChGi4Q4JnyUSBZ91EgGftQ4Bo+EKAaP9BgGj/&#10;QYBo/0GAaP9BgGj/Qf9ZAADzZgAA3HAAANJ5AADMfgAAxoEAAMCCCQC5gx0AsoMuA6yCOgmmf0UQ&#10;oX1OF5x6Vx6YeF4jlXZlKJF0ayyOc3EwjHF4NIlwfziHb4c7hG6QPoJtm0GAbKdDfmu2RXxrx0Z7&#10;a9tGe2vsRXtr+ER7a/9De2v/Qntr/0J7a/9Ce2v/Qv9bAADraAAA2nMAANB8AADIgQAAwoQAAL2F&#10;BgC1hxoAr4crAqiFOAijg0MPnYFMFph+VB2UfFwjkHpiKI14aSyKd28wh3V2NIR0fTiCc4U8f3KO&#10;P3xxmUJ6cKVEeG+0RndvxUd2btpHdW7rRnVv90V2b/9Edm//Q3Zv/0N2b/9Ddm//Q/9eAADjawAA&#10;1nYAAM1+AADFhAAAv4cAALmIAwCxihcAq4opAaWJNgefh0EOmYVKFZWCUhyQgFoijH5gJ4l8ZyuF&#10;e20wgnp0NIB4ezh9d4M8enaMP3d1l0N1dKNFc3OyR3FyxEhwcthIcHLqR3By90Zxcv9EcXL/RHFy&#10;/0Rxcv9EcXL/RP9hAADgbgAA03kAAMqCAADChwAAu4oAALWLAACtjRQAp40mAaGMMwabiz4NlolI&#10;FJGGUBuMhFghiINfJoWBZSuBf2wvfn5yNHt9eTh4e4E8dXqKP3J5lUNweKFFbXewR2x3wkhrd9ZI&#10;a3bpR2t29kZrdv9Fa3b/RWt2/0Vrdv9Fa3b/RfhjAADdcQAA0H0AAMeFAAC/igAAuI4AALGPAACp&#10;kBEAo5EjAJ2QMQWXjzwLko1GEo2LThmIiVYfhIdcJYCGYyp9hGoveoNwM3aCdzdzgX87cH+IP21+&#10;k0JqfZ9FaHyuR2Z8wEhlfNRIZXvoR2V79UZme/9FZnv/RWZ7/0Vme/9FZnv/Re5nAADZdQAAzYAA&#10;AMOIAAC7jgAAtJEAAKyTAACllAwAn5UfAJmVLgOTkzoJjpJDEIiQTBeEjlMdgI1aI3yLYSh4imct&#10;dYluMnGHdTZuhn06a4WGPmeEkEFkg51EYoKsRmCCvkdfgtNHX4HnR1+A9UZggP9FYID/RWCA/0Vg&#10;gP9FYID/ReRrAADVeQAAyYQAAMCMAAC4kgAAsJUAAKeXAACfmAgAmZkbAJSaKwKOmTYIiZdADoSW&#10;SRV/lFEbe5NYIXeSXiZzkGUrcI9sL2yOczRpjXs4ZYyEPGKLjj9fiptCXImqRFqJvEVZiNFFWYjm&#10;RVmH9ERZhv9EWYb/RFmG/0RZhv9EWYb/ROBwAADQfgAAxYgAALyQAACzlgAAq5oAAKKcAACZnQIA&#10;k58WAI6fJgGJnzMFhJ49C3+cRhJ6m04YdppVHnKZXCNumGMnapZpLGeVcTBjlHg0YJOBOFySjDxZ&#10;kpk/VpGoQVSQukJSkM9CUo/lQlKO9EJSjv9BUo3/QVKN/0FSjf9BUo3/Qdp2AADLgwAAwI0AALeV&#10;AACvmwAAp58AAJ2hAACTowAAjKUQAIelIQCDpS8DfqU6CHmkQw50o0sUcKJTGWyhWR5ooGAjZZ9n&#10;J2GebixdnXYwWpx/M1abijdTm5Y6UJqmPE6auD1Mmc49TJnkPUyX8z1Llv8+S5b/PkuW/z5Llv8+&#10;S5b/PtN8AADGiQAAu5MAALObAACqoQAAoaUAAJenAACLqgAAhKsIAH+sGwB7rSoBd6w2BXKsQApu&#10;q0gPaqpQFGapVhljqV0dX6hkIVunayVYp3QpVKZ9LVCliDBNpZQzSqSjNUiktjZGpMw2RqPjNkWi&#10;8zdFoP84RaD/OEWg/zhFoP84RaD/OMyDAADAjwAAtpkAAK6hAAClpgAAm6sAAJGuAACGsAAAe7MA&#10;AHa0EwBytSMAb7UwAmu1OwZntEQKY7RMDmCzUxNcs1oXWbJhGlWyaR5SsXEhTrF6JUuwhShIsJIr&#10;RbChLEKwtC5BsMouQa/jLUCt8i8/rP4wPqz/MD6s/zA+rP8wPqz/MMWLAAC6lwAAsaAAAKmnAACf&#10;rQAAlLEAAIm0AAB/tgAAc7oAAGy8CQBovhoAZb4pAGK+NQJfvj8FW75HCFi+TwxVvlYPUr5dEk+9&#10;ZRVMvW4YSL13G0W9gh5CvY8gP72fIj29siM7vcgjO7zhIzq78iQ5uf4mOLn/Jji5/yY4uf8mOLn/&#10;Jr6TAAC0ngAAq6cAAKKuAACXswAAjLcAAIG6AAB2vQAAa8AAAGHFAABbxw4AWMgeAFbJKwBUyTYB&#10;UspAA0/KSAVMylAHSspYCkfKYAxEymkPQcpzET7KfhM7yosVOcubFzfLrhg1y8YYNcvgGDTK8Bky&#10;yPwbMsj+GzLI/hsyyP4bMsj+G7ecAACupgAApa8AAJq1AACOuQAAgr0AAHfAAABswwAAYscAAFjL&#10;AABP0AQASdMQAEfUHQBG1CoARNU0AEPWPgBB1kcBP9ZQAz3XWAQ72GIGONhsBzbZeAk02YULMdqV&#10;DC/bqAwu278NLdzaDCza7A0q2fgPKtn6DyrZ+g8q2foPKtn6D7ClAACnrwAAnLYAAJC7AACEvwAA&#10;eMIAAGzGAABhyQAAV80AAE7RAABF1gEAPdsGADvgFAA54SAAOOIqADbiMwA04zwAM+REATHkTQEv&#10;5VcCLeVhAyvmbAQo53kFJuiIBiTpmQci6a0HIerDCCDr2wcf6u8HHunzBx7p8wce6fMHHunzB6mu&#10;AACftgAAk7wAAIbBAAB5xAAAbMgAAGHLAABWzwAATNMAAELYAAA63AAANOgEADLsEAAv7RkALe4i&#10;ACvuKgAp7zEAJ/A4ACXxQAAi8UkAIPJSAR3zXQEa9GoCF/V3AxX2hwMT95gEEverBBD4vgQP+dME&#10;DvnZBA752QQO+dkEDvnZBKG2AACVvQAAiMIAAHrGAABtygAAYM0AAFTRAABJ1gAAP9oAADbeAAAu&#10;4gAAKvIAACf4CAAk+REAIvoYAB/7HwAc+yUAGfwrABf9MgAU/joAEf5CAA3/TAAK/1gABv9lAQP/&#10;cwEB/4MBAP+TAgD/ogIA/7ICAP+2AgD/tgIA/7YCAP+2Ape9AACKwwAAfMcAAG7LAABhzwAAVNQA&#10;AEjZAAA93QAAM+EAACrkAAAj7AAAH/oAABz/AAAZ/wYAFv8NABL/EwAO/xgAC/8dAAj/IwAF/yoA&#10;Af8yAAD/OgAA/0UAAP9RAAD/XgAA/2wAAP96AAD/hwAA/5QBAP+XAQD/lwEA/5cBAP+XAf8XLQP/&#10;HCkD/x4oA/8jLwP/JTgD/yNDBP8gTgT/HVoF/xtlBf8YcAX/FnkF/haBBfwViQX7FY8F+hSWBfkU&#10;mwT4E6EE9xOmBPYTrAT1E7IE9BK5BPMSwgTyEcsE8BHWBO0Q4gPrEOsD6BDzA+gR+wTnEf8F5xH/&#10;BecR/wXnEf8F5xH/Bf8bKgP/ICYC/yIlAv8pLQP/KzYD/ypABP8nTAT/JFcF/yFiBv4fbQb8HHcG&#10;+hx/Bvgbhwb2G40F9RqTBfQamQXzGp8F8hmkBfEZqgXwGbAF7xi4Be4YwAXtGMkF6xfVBOkX4QTm&#10;FuoE5Bf0BeMY+wbjGP8H4hj/B+IY/wfiGP8H4hj/B/8fJwP/JCIC/ygiAv8vKgL/MjQD/zI9BP8v&#10;SQT/LFQF/SlfBvkmagb2JHQG9CN8BvIjhAbxIosG7yKRBu4hlwbtIZwG7CCiBusgqAbqIK4G6SC2&#10;BugfvgbnH8gG5h/UBeMe4AXgH+sF3x/0B94f/AncH/8K2yD/Ctsg/wrbIP8K2yD/Cv8jIwL/KB0C&#10;/zAfAv82JwL/OTAC/zo6A/83RQT7NFAF9jFcBvMvZgfwLXAH7St5B+wqgQfqKocH6SmOB+gplAfm&#10;KZoH5SifCOQopgfjKKwH4ie0B+EnvQfgJ8cH3yfTB9wn4AbaJ+sI2Cf1CtUo/AzTKP8N0ij/DtIo&#10;/w7SKP8O0ij/Dv8oHgL/LRgC/zccAf8+IwH/QCwC/0E2A/pAQQT0PEwF7zlXBuw3YgfpNWwI5jR1&#10;COQzfQjjMoQI4TKLCeAxkQnfMZcJ3jCdCd0wownbMKoJ2jCyCdkwuwnYL8YJ1i/SCdMw4ArQL+sM&#10;zjD1D8ww/RDLL/8Ryi//Esov/xLKL/8Syi//Ev8sGQL/NBQB/z8ZAf9FHwH/SCcB/EgwAvNHOwPt&#10;REYE6EFSBuQ/XQfhPWgI3jxxCdw7eQnaO4AK2TqHCtc5jQvVOZMM1DiZDNM4oA3ROKcN0DivDc83&#10;uA7ON8IOzDfODso33Q/HN+kRxTf0FMM3/RXCNv8WwTb/F8E2/xfBNv8XwTb/F/8xFAH/OxEB/0YW&#10;AP9MGwD/TyIA9U8rAexNNQLlS0AD4ElMBdxHWAbZRmMI1URsCtJDdAzQQnwOz0KCD81BiRDMQI8R&#10;y0CVEclAmxLIP6ITxz+qE8U/sxTEPr4Uwj7KFME+2RW+PucXvD7yGbo9/Bq4Pf8buD3/HLg9/xy4&#10;Pf8cuD3/HP82EAH/Qg4A/0wSAP9SFgD5VRwA7lUkAOVULgHeUjkC2VFHA9NQUwfPTl4KzExnDcpL&#10;bxDISncRxkl9E8RIhBTCSIoWwUeQF8BGlxe+Rp4YvUWmGbtFrxq6RLoauETHG7dE1Ru1ROQcskTx&#10;HrBE+h+vQ/8gr0P/IK9D/yCvQ/8gr0P/IP86CwH/SAsA/1INAP9XEADzWhQA51obAN5ZJADXWTMA&#10;0VlCBMxXTgjIVlkMxFRiD8FSahK/UXIVvVB5F7tPfxm5ToUauE2LG7ZMkhy1S5kes0uhH7JKqx+w&#10;SrYgr0rDIa1J0SGrSuIiqUnvI6dJ+SSmSf8lpkn/JaZJ/yWmSf8lpkn/Jf8/BgD/TQcA/1cIAPRc&#10;CQDsXgwA4V4RANheHQDQYC8AymA9A8VfSgjAXVQNvFteEblZZhW3V20XtFZ0GrJUexyxU4Eer1OH&#10;H61SjiGsUZUiqlCdI6lQpyWnT7ImpU+/JqROzieiT98noE7tKJ9O+CmeTv8pnU7/KZ1O/ymdTv8p&#10;nU7/Kf9EBAD/UgQA91sDAOVgAgDcYgQA2GIIANFlGADKZyoAw2c5A75lRQi5Y1ANtWFZErJfYhav&#10;XWkZrVtwHKtadx+pWX0hp1iDI6VXiiSjVpEmolWaKKBUoymeVK4qnVO8K5tTyyyaU90smFPsLZdT&#10;9y2WU/8tlVP/LZVT/y2VU/8tlVP/Lf9IAgD/VgAA614AANxkAADVaAIA0mkFAMtqEwDEbCYAvmw1&#10;A7hqQgizaE0Nr2ZWEqxkXhepYmUapmBsHqRfcyChXnkjn12AJZ5chiecW44pmlqWK5hZoC2WWKsu&#10;lVi4MJNYyDCSWNoxkFjqMY9Y9jCPWP8wjlj/MI5Y/zCOWP8wjlj/MP9MAAD6WQAA4WIAANhpAADR&#10;bQAAzG4CAMdvDwC/cSIAuXEyArNvPgeubUkNqmtTEqZpWxejZ2IboGVpH51kbyKbYnYkmWF8J5dg&#10;gymVX4ssk16TLpFdnTCPXagyjVy2M4xcxjSKXNg0iVzpNIhc9TOIXP4ziFz/Mohc/zKIXP8yiFz/&#10;Mv9QAADyXAAA3WYAANNtAADMcgAAx3MAAMJzCwC7dR8AtHUvAq50OwapckYMpW9QEqFtWBeda18b&#10;mmpmH5dobCKVZ3Mlk2Z5KJBkgCuOY4gtjGKQMIphmjKIYaU0hmCzNoVgwzaEYNU3g2DnNoJg9DaC&#10;YP41gmD/NIJg/zSCYP80gmD/NP9SAADpXgAA2mkAANBxAADJdQAAw3cAAL13CAC2eBsAsHksAap4&#10;OQWldkQLoHRNEZxxVRaYb10blW5jH5JsaiKQa3AmjWp3KYtofiyJZ4UvhmaOMYRlmDSCZaM2gGSx&#10;OH9kwTl+Y9Q5fWTmOHxk9Dd8ZP03fGT/Nnxk/zZ8ZP82fGT/Nv9VAADjYQAA1m0AAM10AADGeQAA&#10;v3oAALp6BACyfBgArHwpAaZ7NgWhekEKnHhLEJh1UxWUdFoakXJhHo1wZyKLb24liG50KYZseyyD&#10;a4MvgWqLMn9plTV9aKE4e2ivOXlnvzp4Z9I7d2flOndn8zl3Z/04d2f/N3dn/zd3Z/83d2f/N/1Y&#10;AADgZQAA03AAAMp3AADCfAAAvH4AALZ+AQCvfxUAqIAmAKN/NASdfT8JmHtID5R5URWQeFgZjHZf&#10;Hol0ZSGGc2slg3JyKYFxeSx+b4EwfG6JM3ptkzZ3bJ85dWytOnRrvjxya9A8cmvkO3Jr8jpya/w5&#10;cmv/OHJr/zhya/84cmv/OPZaAADdaAAA0HMAAMd6AAC/fwAAuYEAALKBAACrghIApYMjAJ+DMQOa&#10;gTwIlH9GDpB9ThSMfFYZiHpdHYV4YyGCd2olf3ZwKXx1dyx6c38wd3KIM3VxkjdycJ05cHCrO25v&#10;vDxtb889bW/jPG1u8jttbvw6bW7/OW1u/zltbv85bW7/Oe5dAADabAAAznYAAMR+AAC8ggAAtYQA&#10;AK6EAACnhQ4AoYYgAJuGLwKWhToHkYNEDYyCTBKIgFQYhH5bHIF9YiB+e2gle3puKHh5dSx1eH0w&#10;cneGM292kDdtdZs5a3SqO2lzuj1oc849Z3PiPWhz8Ttocvw6aHL/Omhy/zpocv86aHL/OuZgAADX&#10;bwAAy3kAAMGBAAC5hgAAsogAAKqIAACiiQoAnIodAJeKLAKSiTgGjYhCC4iGShGEhVIWgINZG32C&#10;XyB5gGYkdn9sKHN+cyxwfXsvbXyEM2p7jjZoepo5ZXmoO2N4uTxieMw9YnjhPWJ38Ttid/s6Y3f/&#10;OmN3/zpjd/86Y3f/OuJlAADTcwAAx30AAL6EAAC2iQAArowAAKWMAACejQYAmI4ZAJKOKQGNjjUF&#10;iIw/CoSLSA9/ik8VfIhXGXiHXR51hmQicoVqJm6EcSprg3kuaIKBMmWAjDVif5c4YH+mOl5+tztc&#10;fso8XH3gPFx98DtcfPs6XXz/OV18/zldfP85XXz/Od9pAADPdwAAxIEAALqIAACyjQAAqpAAAKCQ&#10;AACYkgEAkpMVAI2TJQCIkzIDg5I8CH+RRQ17kE0Sd45UF3ONWxxwjGEgbYtoJGmKbyhmiXcsY4h/&#10;MF+HiTNchpU2WoWkOFeFtTpWhMk6VoTfOlaD7zlWgvo5VoL/OFaC/zhWgv84VoL/ONpvAADLfAAA&#10;wIYAALeNAACukgAAppUAAJuVAACSlwAAjJgPAIeZIACDmS4Cfpg5BnqXQgt1lkoQcpVRFG6UWBlr&#10;k18dZ5JmIWSRbSVhkHQpXY99LFqOhzBWjpMzVI2iNVGMszZQjMc3T4zeNk+K7jZPivo2UIn/NlCJ&#10;/zZQif82UIn/NtR1AADGgQAAu4sAALOSAACqlwAAoZkAAJaaAACLnAAAhZ4IAICfGgB8nykBeJ81&#10;A3OePghvnkcMbJ1OEWicVRVlm1wZYppjHV6ZaiBbmXIkV5h7KFSXhStRlpEuTpafMEuVsTFKlcUy&#10;SZXcMkmT7jJJkvkySZH/MkmR/zJJkf8ySZH/Ms57AADBhwAAt5AAAK6XAACmnQAAm54AAJGgAACF&#10;owAAfaUBAHemEwB0piMAcKcwAW2mOgRppkMIZaVLDGKlUhBfpFkUW6NgF1ijZxtVom8eUqF4IU6h&#10;gyVLoI8nSKCdKkWfritEn8MrQ5/bK0Od7SxCnPksQpv/LUKb/y1Cm/8tQpv/LceCAAC7jgAAspYA&#10;AKqdAAChogAAlqQAAIumAACAqQAAdKwAAG6tCgBqrhsAZ68qAGSvNQJhrz8EXq5HB1uuTgpYrlYN&#10;Va1dEVKtZBRPrGwXS6x1GkirgB1Fq4wfQqubIUCrrCM+qsEjParaIz2p7CM8p/klO6f/JTun/yU7&#10;p/8lO6f/JcCKAAC2lQAArZ0AAKWkAACbqQAAj6sAAISuAAB6sAAAbrMAAGS2AABftxIAXLghAFq4&#10;LQBYuDgBVbhBA1O4SQVQuFEHTbhYCku4YAxIuGkPRbhyEUK3fRQ/t4kWPLeYGDq3qRk4t78ZN7fY&#10;GTe16xo1tPgbNbP/HDWz/xw1s/8cNbP/HLmSAACwnAAAqKQAAJ6rAACTrwAAiLIAAHy1AABxtwAA&#10;ZroAAFy9AABTwAYAT8IVAE3CIwBLwy4ASsM4AEjEQQFGxEoCRMRSA0LEWgU/xGMHPcRtCTrEeAs3&#10;xIUNNcSUDjPFpg8xxbsPMMXUDy/E6g8uwvgRLcH+Ei3B/hItwf4SLcH+ErObAACqpAAAoawAAJax&#10;AACKtQAAfrgAAHO7AABnvQAAXcAAAFPEAABJyAAAQcwGAD3NFAA8ziAAOs4rADnPNQA4zz4AN9BH&#10;ADXQUQAz0VoBMtFlAi/ScQMt0n4EK9ONBSnToAYn1LYGJtTQBiXT5wYk0vMIJNH6CCTR+ggk0foI&#10;JNH6CK2kAACkrAAAmbMAAI24AACAuwAAdL4AAGjBAABdxAAAUscAAEjLAAA/zgAAN9IBAC/WBgAq&#10;2g4AKdsaACjcJQAn3S8AJt05ACXeQgAk300AI99YACHgZAAg4XIBHuKBARzjkwIa46cCGOS+Ahfl&#10;2AIW5OwCFuL3Ahbi9wIW4vcCFuL3AqasAACbtAAAj7kAAIK9AAB1wAAAacMAAFzHAABRygAAR84A&#10;AD3RAAA01QAALNkAACTdAAAh5gkAIOcTAB7oHAAb6SQAGeosABfqNQAV6z4AE+xIABHtVAAO7mEA&#10;DO9wAArwgQAJ8ZMAB/KnAAXzvQEE9NIBBPTiAQT04gEE9OIBBPTiAZ60AACRugAAhL8AAHfCAABp&#10;xgAAXMoAAFDNAABF0QAAOtUAADHZAAAo3AAAIN8AABrmAAAX8wIAFfQKABL1EgAP9hgADPcfAAn3&#10;JgAG+C8AA/k4AAD6QgAA+08AAPxdAAD8bAAA/H0AAPyPAAD9oAAA/bEAAP29AAD9vQAA/b0AAP29&#10;AJS7AACHwAAAecQAAGvIAABdzAAAUNAAAEPUAAA42QAALt0AACTgAAAc4wAAFOUAABDxAAAM+wAA&#10;Cf8AAAb/BgAC/wsAAP8RAAD/GAAA/x8AAP8nAAD/MAAA/zsAAP9IAAD/VwAA/2YAAP92AAD/hQAA&#10;/5MAAP+cAAD/nAAA/5wAAP+cAP8OKQL/EyUC/xIlAf8WLAH/FjYC/xRAAv8RTAL/DVgC/wpjAv8I&#10;bgL/B3cC/QZ/AvsFhgH6BY0B+QSTAfcEmAH2A50B9gOiAfUCqAH0Aa4A8wG1APEAvQDvAMUA7gDP&#10;AOwA3ADqAOYA5wDwAOYA+ADmAP4A5QD/AeUA/wHlAP8B5QD/Af8UJgL/FiIB/xghAf8eKgH/HjQB&#10;/xw+Av8ZSQL/FlUC/xNgAv0QawL6DnQC+A59AvYNhAL1DIoC8wyQAfILlgHxC5sB8AqgAe8KpgHu&#10;CawB7QmzAOwIuwDrCMQA6gfPAOcG2wDlBeYA4wfwAOEI+AHhCf8B4Ar/AuAK/wLgCv8C4Ar/Av8Y&#10;IgL/Gx0B/x8eAf8lJwH/JzEB/yU7Af8iRgL/H1IC+xxdAvcZaAL0F3EC8hd6AvAWgQLvFYcC7RWO&#10;AuwUkwLrFJkB6hOeAekTpAHoE6oB5xKxAeYSuQHlEcMB5BHOAeEQ2wDeEOYA3RLwAdsT+QLZFP8D&#10;2BX/BNgV/wTYFf8E2BX/BP8cHgH/HxgB/yccAf8tIwH/Ly0B/y43Af8rQgL5KE4C9CVZAvAjZALt&#10;IW0C6yB2AukffgLnHoQC5h6KAuUekALkHZYC4x2bAuIcoQLhHKgB3xyvAd4buAHdG8EB3BvNAdoa&#10;2wHWHOcC1BzxA9Ie+gXQHv8Gzx7/Bs8e/wbPHv8Gzx7/Bv8hGQH/JRMB/y8YAP80HwD/NigA/zYy&#10;Afc0PgHxMUkC7C5VAugsXwLlKmkD4ylyA+EpegPfKIED3iiHA90njQPbJ5MC2ieZAtkmnwLYJqYC&#10;1iatAtUmtgPTJsAD0iXLA9El2QPOJuYFyyfxBskn+gjIJ/8Jxyf/Cscn/wrHJ/8Kxyf/Cv8mFAH/&#10;LRAA/zcVAP88GwD/PiMA+D0sAPA8OAHpOUMB5DdPAuA1WgLdNGUC2jNuA9gydgPWMn0E1DGDBNMx&#10;iQTRMY8F0DCVBc8wmwbOMKIGzTCpBsswsgbKMLwHyS/IB8cv1QfEMOMIwjDvC8Av+Qy+L/8NvS//&#10;Dr0v/w69L/8OvS//Dv8rDgD/NQwA/z4QAP9DFQD8RBwA8EQlAOhCMADhQDwA3D5JAdg+VQLUPWAD&#10;0TxpBc48cQbMO3gHyzt/B8k6hQjIOooJxzmQCcU5lgrEOZ0KwzmlC8E4rQvAOLgMvjjEDL030Qy7&#10;OOENuDftD7Y3+BG1N/8StDf/ErQ3/xK0N/8StDf/Ev8wCAD/PAgA/0ULAP9JDwD0ShUA6UkdAOBH&#10;JwDZRzUA00dDAc9HUAPLRloFyEVkB8VEbAnDRHMKwUN6C8BCgAy+QoYNvUGMDrxAkg+6QJkPuUCg&#10;ELc/qRG2P7QRtT/AErM+zhKxP94Srz7rFK0+9hasPv4Wqz7/F6s+/xerPv8Xqz7/F/81AwD/QgQA&#10;/0oGAPVOCADtTwwA4k4TANlNHgDRTy8AzFA+AcdQSgPDT1UGv01fCb1MZwu7S24NuUp1D7dJexC1&#10;SIERtEiHErJHjhOxRpUUr0acFa5FpRasRbAXq0W8F6lEyhioRNsYpUTpGaRE9RqjRP0bokT/G6JE&#10;/xuiRP8bokT/G/87AAD/RwEA9U8AAORTAADcVAMA2VIIANFVGADKVyoAxFg5Ab9XRgS7VlEHuFRa&#10;CrVTYg2yUWoPsFBxEa5PdxOtTn0Vq06DFqlNiReoTJAZpkyYGqVLoRujS6wcokq4HaBKxx2fStge&#10;nUrnHptK9B+aSvwfmUr/H5lK/x+ZSv8fmUr/H/9AAAD/TAAA51MAANxZAADVXAEA0VsEAMtbFADE&#10;XiYAvl81AbleQgS0XE0IsVtWC61ZXg6rV2YRqVZsFKZVcxalVHkXo1N/GaFShhugUo0cnlGVHpxQ&#10;nh+aUKggmU+1IZdPxCKWT9QilE/mI5NP8iOST/wjkU//I5FP/yORT/8jkU//I/9EAAD1UAAA31gA&#10;ANZfAADPYgAAy2IBAMVhDgC+ZCEAuGQxAbNkPgSuYkkIqmBSDKdeWg+kXWISoltpFZ9abxedWXUa&#10;m1h7G5pXgh2YVokfllaRIZRVmiOSVKUkkVSyJY9UwSaOVNInjVTkJ4tU8SaLVPsmilT/JopU/yaK&#10;VP8milT/Jv9IAADqUwAA214AANFkAADLaAAAxmgAAMBnCgC5aB0As2ktAK5pOgOpZ0UHpWVPC6Fj&#10;Vw+eYl4Tm2BlFplfbBiXXnIblV14HZNcfx+RW4Yhj1qOI41alyWLWaInilivKIhYvimHWNAqhVji&#10;KoVY8CmEWPophFj/KIRY/yiEWP8ohFj/KP9LAADjVwAA2GIAAM5pAADGbAAAwW0AALtsBgC0bRoA&#10;rm4qAKltNwOkbEIHoGpMC5xoVA+ZZlwTlmViFpNkaRmRY28cj2F1Ho1gfCGLYIMjiV+LJYdelSiF&#10;XaApg12tK4FcvCyAXM4tf1zhLX5c7yx+XPorflz/Kn5c/yp+XP8qflz/KvpOAADgWwAA1GYAAMpt&#10;AADDcAAAvXEAALdwAwCwcRYAqnInAKVxNAKgcD8Gm25JC5dsUQ+Ua1kTkWlgFo5oZhmMZ2wciWZz&#10;H4dleSGFZIEkg2OJJ4Fikyl/YZ4rfWGrLXtgui56YMwveWDgL3lg7y54YPkteGD/LHhg/yx4YP8s&#10;eGD/LPNRAADeXwAA0WkAAMdwAADAdAAAuXUAALNzAACsdBMApnUkAKF1MgKcdD0Fl3JHCpNwTw6P&#10;b1YSjG1dFolsYxmHa2ochGpwH4JpdyKAaH8lfWeHKHtmkCp5ZZwtd2SpLnZkuDB0ZMowc2PeMHNk&#10;7i9zZPkuc2P/LXNj/y1zY/8tc2P/LetUAADbYgAAzm0AAMRzAAC9dwAAtngAAK93AACoeBAAongh&#10;AJ15LwGYdzoFk3ZECY90TQ2Lc1QRiHFbFYVwYRiCb2cbf25uH31tdSJ7bHwleWuFKHZqjyt0aZou&#10;cminMHBotzFvZ8kxbmfdMW5n7TBuZ/gvbmf/Lm5n/y5uZ/8ubmf/LuZXAADYZgAAy3AAAMJ3AAC6&#10;egAAs3wAAKt6AACkewwAnnweAJl8LAGUezgEj3pCCIt4Sg2Hd1IRhHVZFIF0Xxh+c2Ybe3JsH3lx&#10;cyJ2cHsldG+DKHFujStvbZgubWylMGtstTJqa8cyaWvcMmlr7DFpa/gwamr/L2pq/y9qav8vamr/&#10;L+NbAADUaQAAyHMAAL96AAC3fgAAr38AAKd9AACgfwkAmn8aAJWAKQCQfzUDi35AB4d8SAyDe1AQ&#10;gHpXFH14Xhd6d2Qbd3ZqHnR1cSJydHklb3OBKGxyiytqcZYuaHGjMGZwszJlcMYyZG/bMmRv7DFk&#10;b/cwZW7/L2Vu/y9lbv8vZW7/L+BfAADRbQAAxXcAALx9AAC0gQAArIMAAKOBAACbggUAlYMXAJCE&#10;JgCMgzMCh4I9BoOBRgp/gE4PfH5VE3h9XBZ1fGIac3toHnB6byFteXckanh/KGd3iStldpQuYnai&#10;MGB1sjFfdMQyXnTaMl506zFfc/cwX3P/L19z/y9fc/8vX3P/L91kAADNcQAAwnoAALmBAACxhQAA&#10;qIYAAJ6FAACXhgAAkIcTAIyIIwCHiDABg4c6BX6GQwl7hUsNd4RTEXSDWRVxgmAZboFmHGuAbSBo&#10;f3UjZX59J2J9hypffJItXXugL1t7sDBZesMxWHrYMVl56jBZePYwWXj/L1l4/y9ZeP8vWXj/L9lo&#10;AADKdQAAv34AALaFAACtiQAAo4oAAJmKAACRiwAAi4wOAIaNHgCCjSwBfow3A3qMQQd2i0kLcopQ&#10;D2+JVxNsiF0XaYdkGmaGax5jhXMhYIR7JF2DhShagpArV4KeLVWBri5TgcEvUoDWL1N/6S9Tf/Yu&#10;U37/LlN+/y5Tfv8uU37/LtNuAADFegAAu4MAALKJAACqjgAAn44AAJSPAACLkAAAhZEIAICSGQB8&#10;kygAeJMzAnSSPQVwkUYJbZBNDGqQVBBnj1sUZI5iF2CNaRtdjHAeWot5IVeLgyRUio4nUYmcKk+J&#10;rCtNiL8sTIjVLEyH6SxMhvUsTIX/K0yF/ytMhf8rTIX/K850AADBfwAAt4gAAK6PAAClkgAAmpMA&#10;AI+UAACElgAAfpcBAHiYEwB0mSIAcZkvAW6ZOQNqmEIGZ5hKCWSXUQ1hl1gQXpZfE1uVZhZYlG4a&#10;VJR2HVGTgCBOkowjS5KZJUmRqiZHkb0nRpDTJ0aP6CdGjvUoRo3/KEaN/yhGjf8oRo3/KMh6AAC8&#10;hQAAso4AAKqUAACglwAAlZgAAIqZAAB/nAAAdp4AAHCfCwBsoBwAaaEpAGahNAFjoD4DYKBGBl2g&#10;Tglan1ULV59cDlSeYxFRnWsUTp10F0ucfhpInIkdRZuXH0ObpyBBm7shQJrRIUCZ5yE/mPQiP5f/&#10;Ij+X/yM/l/8jP5f/I8KBAAC3jAAArpQAAKaaAACanAAAj50AAISfAAB6ogAAbaYAAGenAwBiqBQA&#10;X6giAF2pLgBaqTgBWKlBAlWpSQRTqFEHUKhYCU2oXwtLp2gOSKdxEEWnexNCpocVP6aUFzympRk7&#10;pbkZOaXPGTmk5hk4o/MaOKH+HDih/xw4of8cOKH/HLyJAACxkwAAqZsAAKGhAACUogAAiaQAAH6n&#10;AAB0qQAAaawAAF2vAABXsQkAU7EYAFGyJQBPsjAATrI6AEyzQwFKs0sCR7NTBEWyWwVDsmMHQLJs&#10;CT2ydws7soMNOLGRDzaxohA0sbYQMrHNEDKw5BAxr/MSMK7+EzCu/hMwrv4TMK7+E7WRAACsmwAA&#10;pKIAAJqnAACOqQAAg6wAAHivAABtsgAAYbQAAFa2AABLugAARrsMAES8GgBCvCYAQL0wAD+9OQA+&#10;vUIAPL5LADq+VAE5vl0CNr5nAzS+cgQyvn4GL76NBy2+nggrv7IIKr/JCCq+4wgovfIJJ7v+Cie7&#10;/gonu/4KJ7v+Cq+aAACnogAAnqkAAJOuAACHsQAAe7QAAG+2AABjuAAAWLsAAE69AABEwQAAOsUA&#10;ADTHCgAxyBcAMMgiAC/JLAAtyTUALMk+ACvKSAAqylIAKMtdACfLaQAlzHYBI8yFASHNlwEfzasC&#10;Hs3EAR3N3wEczO8CHMr7BBzK+wQcyvsEHMr7BKmjAACgqgAAlbAAAIm0AAB9twAAcLoAAGS8AABY&#10;vwAATsEAAEPFAAA6yAAAMcsAACnOAQAh0gYAHNQOABvVGQAa1SMAGNYtABfXNwAW2EIAFdlOABTa&#10;WwAT2mkAEdt5ABDciwAN3Z8ADN63AAre0gAJ3ekACtz3AArc9wAK3PcACtz3AKOrAACYsQAAjLYA&#10;AH+6AAByvQAAZb8AAFjCAABNxQAAQskAADjMAAAvzwAAJtIAAB7VAAAX2QAAENwDAA3iDAAM4xYA&#10;CuQfAAjkKAAH5TIABeY9AAPmSgAA51gAAOdnAADneQAA54wAAOihAADotwAA6cwAAOnjAADp5AAA&#10;6eQAAOnkAJqyAACOuAAAgbwAAHO/AABmwgAAWcYAAEzJAABAzQAANtAAACzTAAAj1gAAGtoAABPd&#10;AAAL3wAABuYAAATvAwAB7goAAO4SAADuGgAA7iMAAO8tAADvOAAA8EUAAPFUAADxZAAA8ncAAPOJ&#10;AADznAAA9K0AAPW/AAD1wAAA9cAAAPXAAJG5AACDvgAAdsEAAGfFAABZyQAATMwAAD/QAAA01AAA&#10;KdgAAB/cAAAW3wAADuEAAAbjAAAA5QAAAPAAAAD2AAAA9gAAAPYEAAD2CwAA9hMAAPccAAD4JgAA&#10;+TEAAPo/AAD8TgAA/GAAAP1xAAD+ggAA/5AAAP+fAAD/oAAA/6AAAP+gAP8FJQH/ByEB/wMgAf8H&#10;KQD/BjMA/wM+AP8ASgD/AFYA/wBhAP8AbAD+AHUA/AB8APkAgwD3AIoA9QCPAPMAlADyAJkA8ACe&#10;AO4ApADsAKkA6wCwAOoAtwDpAMAA6ADJAOcA1ADmAOEA5QDrAOUA8wDkAPkA5AD9AOMA/wDjAP8A&#10;4wD/AP8LIgH/DB0B/wweAP8RJwD/EDAA/ww7AP8IRwD/BVMA/wJeAPsAaQD4AHIA9gB6APQAgQDz&#10;AIcA8QCNAO8AkgDuAJcA7ACcAOoAoQDoAKcA5wCuAOUAtQDkAL4A4wDIAOIA0wDhAOAA4ADqAN8A&#10;8gDeAPoA3QD/ANwA/wDcAP8A3AD/AP8QHQH/ERkA/xUcAP8aJQD/Gi0A/xY4AP8TQwD9EE8A+Axb&#10;APUJZQDyCG4A8Ad3AO4GfgDsBYQA6wWKAOoEjwDoA5QA5wKaAOUCnwDkAaUA4gCsAOAAtADfALwA&#10;3gDHANwA0gDbAN8A2gDqANgC9gDVBf0A1Ab/ANQG/wDUBv8A1Ab/AP8VGQH/FRMA/x4ZAP8iIQD/&#10;IyoA/yA0APwdPwD2GksA8RdWAO0UYQDqE2sA6BJzAOYRegDkEIEA4xCHAOIOjADhDpIA4A2XAN4N&#10;nQDdDKMA3AyqANoLsgDZC7sA1wvGANUL0gDTDOIA0Q7tAM4R9wHNEv4BzBL/AcwS/wLMEv8CzBL/&#10;Av8ZEwD/HQ4A/yYVAP8qHAD/KyUA/CovAPQnOgDuI0YA6SFRAOUfXADiHWYA3xxvAN0cdgDcG30A&#10;2huDANkaiQDYGo8A1hqUANUamgDTGqAA0hqnANEasADQGrkAzhrEAM0Z0QDLG98AxxzsAcUd9gLE&#10;Hf4Dwx3/BMMd/wTDHf8Ewx3/BP8eDAD/JgsA/y4QAP8yFgD/Mh4A9DEoAOwvMwDlLD8A4ClLANwo&#10;VwDZJ2EA1idqANMncgDSJ3kA0Cd/Ac8nhQHNJ4sBzCeQAcsnlgHKJ5wBySekAscnrALGJ7UCxCbB&#10;AsMmzQLBJ90CvifqBLwn9QW6KP0GuSj/B7kn/we5J/8HuSf/B/8jBwD/LgcA/zYKAP85DwD3ORYA&#10;7DcfAOM0KwDdMjcA1zJFANMzUQDPM1wAzDNlAcozbQLIM3QCxzJ6A8UygAPEMoYDwjKMBMEykgTA&#10;MZgEvzGfBb0xqAW8MbIFujC9Bbkwyga3MNoGtTDnCLIw8wmxMPwKsDD/C7Aw/wuwMP8LsDD/C/8o&#10;AQD/NQMA/zwFAPc/CADvPg0A5DwVANs5IQDUOzEAzj0/AMo+TADGPlcBwz1gA8E9aAS/PG8EvTx2&#10;Bbw7fAa6O4EGuTqHB7c6jQi2OpQItTmbCbM5pAmyOa4KsDm5Cq84xwquONYLqzjlDKk48g2oOPsO&#10;pzj/D6Y4/w+mOP8Ppjj/D/8vAAD/OwAA9UIAAOVEAADdQwMA20AJANNCGgDMRSsAxkc6AMJHRwG+&#10;R1ECu0ZbBLhFYwa2RGoHtENxCLJDdwmxQn0Kr0KDC65BiQutQZAMq0CXDapAoA6oQKoOpz+1D6U/&#10;wxCkP9MQoj/jEaA/8BKfP/oSnj//E50//xOdP/8TnT//E/82AAD8QQAA5UYAANxMAADVTgAA0ksE&#10;AMxLFADFTiYAv081ALpPQgG2T00Ds01WBbBMXweuS2YJrEptCqpKcwyoSXkNp0h/DqVIhQ+kR4wQ&#10;okeTEaFGnBKfRqYTnUWyFJxFwBWbRdAVmUXhFZdF7xaWRfkXlUX/F5VF/xeVRf8XlUX/F/87AADw&#10;RQAA304AANVUAADPVgAAy1QBAMVTDwC+VSEAuFYxALNWPgGvVUkErFRSBqlTWgimUmIKpFFoDKJQ&#10;bw6gT3UPn057EZ1NgRKbTYgUmkyQFZhMmBaWS6MXlUuvGJNLvRmSSs0akErfGo9L7RqOSvgajUr/&#10;Go1K/xqNSv8ajUr/Gv8/AADlSgAA2lQAANBbAADJXQAAxFwAAL9aCgC4WxwAslwsAK1cOgGpW0UE&#10;pVpOBqJZVgmfV14LnVZlDptVaxCZVHERl1R3E5ZTfhWUUoUWklGMGJBRlRmOUKAbjVCsHItQuh2K&#10;T8odiU/dHohP7B6HT/cdhk//HYZP/x2GT/8dhk//HfpDAADiUAAA1VoAAMxgAADFYwAAv2IAALlf&#10;BgCzYBgArWEoAKhhNgGkYUEDoF9LBpxeUwmZXVsMl1thDpVaaBGTWW4TkVh0FY9YehaNV4IYi1aJ&#10;GolVkhyHVZ0ehlSpH4RUtyCDVMghglTbIYFU6yCAVPYggFT+H4BU/x+AVP8fgFT/H/FGAADeVAAA&#10;0l4AAMhlAADBaAAAu2cAALVkAgCuZRUAqGYlAKNmMwGfZT4Dm2RIBpdjUAmUYVgMkWBeD49fZRGN&#10;XmsTi11xFYlceBiHW38ahVuHHINakB6BWZogf1mnIX5YtSN8WMYje1jaI3pY6iN6WPYielj+IXpY&#10;/yF6WP8helj/IelKAADbWQAAzmMAAMVpAAC9bAAAt2sAALBoAACpaREAo2ohAJ9qLwCaajsDlmhF&#10;BpJnTQmPZlUMjGRcD4pjYhGHYmgUhWFuFoNgdRiBYHwbf1+EHX1ejh97XZgheV2lI3hcsyR2XMUl&#10;dVzYJXVc6SV0XPUkdFz+I3Rc/yJ0XP8idFz/IuZOAADYXAAAy2YAAMJsAAC6bwAAs28AAKxsAACl&#10;bQ0An24eAJpuLQCWbjgCkmxCBY5rSwiKalILh2hZDoVnXxGCZmYTgGVsFn5kcxl8ZHobemOCHnhi&#10;jCB2YZYjdGGjJXJgsiZxYMMncGDWJ29g6CZvYPUlb1/9JG9f/yRvX/8kb1//JORSAADUYAAAyGoA&#10;AL9wAAC3cwAAr3MAAKhwAAChcQoAm3EbAJZyKgCScTYCjXBABYpvSAiGblALg2xXDoBrXRB9amMT&#10;e2lqFnlpcRl3aHgcdWeAHnNmiiFwZZQjb2WhJW1ksCdrZMEoamPVKGpj5ydqY/Qma2P9JWtj/yVr&#10;Y/8la2P/JeFWAADRZAAAxm0AALxzAAC0dgAArHYAAKRzAACddAcAl3UYAJJ1JwCOdTMBiXQ9BIZz&#10;RgeCck4Kf3FVDXxvWxB5bmITd25oFnVtbxlybHYccGt+H25qiCFsaZMkaWmfJmhoridmaMAoZWfT&#10;KGVn5yhlZ/QnZmb9JmZm/yVmZv8lZmb/Jd5aAADPZwAAw3AAALp2AACyegAAqHkAAKB3AACZeAMA&#10;k3kVAI55IwCKeTABhXg7A4F3RAZ+dkwJe3VTDHh0WQ91c2ASc3JmFXBxbRhucHQba3B9HmlvhiFn&#10;bpEkZG2eJmNsrShhbL4oYGzSKWBr5ihga/MnYWv8JmFq/yZhav8mYWr/JtteAADLawAAwHQAALd6&#10;AACufQAApXwAAJx7AACUfAAAjn0RAIl9IACFfS0AgXw4An18QQV6e0kId3pRC3R5Vw9xeF4Sbndk&#10;FWx2axhpdXIbZ3V7HmR0hCFhc48jX3KcJl1xqydccb0oW3HRKFtw5Shbb/MnW2/8Jltv/yZbb/8m&#10;W2//JtZjAADIbwAAvXgAALR9AACrgAAAoYAAAJd/AACPgAAAiYEMAISBHACAgSoAfYE1AnmBPwR1&#10;gEcHcn9OCm9+VQ1sfVwQan1iE2d8aRZke3EZYnp5HV95gh9ceI0iWniaJFh3qSZWdrsnVXbPJ1V1&#10;5CdVdfImVnT8JVZ0/yVWdP8lVnT/JdJnAADEcwAAunwAALGCAACngwAAnIMAAJKDAACKhAAAhIUH&#10;AH+GGAB7hyYAd4cyAXSGPANwhkQGbYVMCGqEUwtnhFkOZYNgEWKCZxRfgW4XXIB3GlmAgB1Xf4sg&#10;VH6YIlJ9pyRQfbklT3zOJU984yVPe/IkT3r7JE96/yRPev8kT3r/JM1tAADAeAAAtoAAAK2GAACi&#10;hwAAmIcAAI2IAACEiQAAfYsCAHiMEwB0jCEAcY0uAG6NOAJrjEEEZ4xJBmWLUAliilcMX4pdD1yJ&#10;ZBJaiGwVV4d1GFSHfhpRhokdToWWH0yFpSFKhLgiSYTMIkmD4iJJgvEiSYH7IkmB/yJJgf8iSYH/&#10;IshzAAC8fQAAsoUAAKmLAACdiwAAk4sAAIiNAAB9jwAAdpEAAHGSDABtkxsAaZMoAGeTMwBkkz0C&#10;YZNFBF6STAZcklMJWZFaC1aRYg5UkGkRUY9yE06PfBZLjocZSI6UG0WNoxxEjbYdQ4zLHUKL4R1C&#10;ivAeQon6HkKJ/h5Cif4eQon+HsN5AAC4gwAArosAAKSPAACYjwAAjpAAAIOSAAB5lQAAbpgAAGiZ&#10;BABkmhQAYZoiAF6bLgBcmzgAWZtBAleaSANVmlAFUppXB1CZXgpNmWYMSphvDkeYeRFEl4QTQpeR&#10;FT+WoRc9lrMXPJbJFzyV4Bc7k+8YO5L6GTuS/hk7kv4ZO5L+Gb2AAACzigAAqpIAAJ+UAACTlAAA&#10;iJYAAH6YAAB0mwAAZ58AAF+hAABaogwAVqIaAFSjJwBSozEAUKM7AE6jQwFMo0sCSqNSA0ijWgVF&#10;omIHQ6JrCUCidQs9oYENO6GODzihnhA2obEQNaDGEDWg3hA0nu8RM535EjOc/hMznP4TM5z+E7eI&#10;AACukQAApZgAAJmZAACNmgAAgp0AAHigAABuogAAY6UAAFioAABPqgEASqsRAEisHQBGrCkARKwy&#10;AEOtOwBCrUQAQK1MAD6tVAE8rV0COq1nBDitcQU1rH0GM6yLCDGsmwkvrK0JLazECS2r3Aksqu4K&#10;K6n5Cyuo/QsrqP0LK6j9C7GQAACpmQAAoJ4AAJOfAACHogAAfKUAAHGoAABnqwAAXK4AAFGwAABG&#10;swAAPrUEADq2EgA4th0ANrcoADW3MQA0tzoAMrdDADG4TAAwuFUALrhfACy4awEquHcBKLiFAia4&#10;lgMkuakDI7m/AyK52QMht+wEIbb4BSC1/QUgtf0FILX9BayZAACkoAAAmaUAAIynAACBqwAAdq4A&#10;AGqxAABfswAAU7UAAEm4AAA+ugAANL0AACzAAgAnwQ4AJcIZACTCIwAjwywAIcM2ACDEPwAfxEkA&#10;HcRUABzFYAAaxW0AGMZ8ABfGjgAVxqEAE8e5ABLH0wASxuoAEsT3ABLE/AESxPwBEsT8AaahAACd&#10;qAAAkq0AAIaxAAB5swAAbLYAAGC4AABUugAASbwAAD6/AAA1wgAAK8UAACPIAAAbygAAE80GAA/P&#10;EAAOzxoADM8kAAvQLgAK0DkACdFFAAjRUgAG0mAABdJvAAPTgAAC05MAANOoAADUvwAA1NcAANTp&#10;AADU8AAA1PAAANTwAJ+pAACVrwAAiLMAAHu3AABuuQAAYbwAAFS+AABJwQAAPcQAADPHAAApyQAA&#10;IMwAABjPAAAR0QAACdQAAALWAwAA2A0AANkWAADaIAAA2yoAANw1AADdQQAA308AAOBeAADgbwAA&#10;4YEAAOKVAADiqQAA470AAOPPAADk2QAA5NkAAOTZAJewAACLtQAAfrkAAHC8AABivwAAVcIAAEjF&#10;AAA8yAAAMcsAACfOAAAd0QAAFdQAAAzXAAAF2gAAANwAAADeAAAA3wEAAOEJAADiEgAA4xsAAOUl&#10;AADnMAAA6T0AAOtMAADtXAAA7m4AAO+AAADwkwAA8KQAAPGzAADxugAA8boAAPG6AI23AACAuwAA&#10;cr8AAGTCAABWxQAASMkAADvMAAAv0AAAJNMAABrXAAAR2gAACN0AAADfAAAA4QAAAOMAAADlAAAA&#10;5gAAAOgAAADqAgAA6woAAO0UAADwHgAA8ioAAPU4AAD4SAAA+lkAAPtrAAD8fAAA/YsAAP6YAAD+&#10;ngAA/p4AAP6eAP8AIAD/AB0A/wAdAP8AJgD/ADAA/wA7AP8ASAD/AFQA/wBfAPwAaQD4AHEA9QB5&#10;APIAgADwAIYA7wCLAO4AkADtAJUA7ACaAOsAnwDqAKQA6gCrAOkAsgDoALoA5wDEAOYAzwDkANsA&#10;4gDmAOEA8ADgAPgA4AD9AOAA/wDgAP8A4AD/AP8BHQD/ABoA/wAcAP8BJAD/AC0A/wA4AP8ARAD/&#10;AFAA/QBbAPgAZgD0AG8A8AB2AO0AfQDrAIMA6gCJAOgAjgDoAJMA5wCYAOYAnQDlAKIA5ACoAOMA&#10;rwDiALgA4QDBAOAAzADeANkA3ADlANsA7wDaAPYA2QD7ANkA/wDZAP8A2QD/AP8HGQD/BBQA/wkZ&#10;AP8MIQD/CSoA/wU0AP8BQAD7AEwA9gBYAPIAYgDuAGsA6gBzAOcAegDlAIAA5ACGAOMAiwDiAJAA&#10;4QCVAOAAmgDfAKAA3gCmANwArQDbALUA2gC/ANgAygDWANcA1ADkANMA7QDRAPUA0QD7ANAA/wDQ&#10;AP8A0AD/AP8LFAD/Cw4A/xMUAP8WHAD/FSUA/xAwAPkMPADzCEgA7gVTAOoDXgDnAWcA5AFvAOEA&#10;dgDfAH0A3QCCANwAiADbAI0A2gCSANkAlwDXAJ0A1QCjANQAqwDTALMA0QC9ANAAyQDOANYAzQDj&#10;AMsB7gDJAvgAyQP+AMgD/wDIA/8AyAP/AP8RDQD/FQoA/xwQAP8fFwD/HiAA+BsqAPAXNgDqE0IA&#10;5RFOAOEOWADeDWIA3AxrANkMcgDXDHkA1Qx/ANQLhADSC4oA0QuPANALlQDPC5sAzguhAMwLqQDL&#10;C7IAygy9AMgLyQDHDNYAxA7mAMIQ8gDAEfsAvxL/AL4S/wG+Ev8BvhL/Af8VBgD/HgYA/yQKAP8m&#10;EAD7JRkA8CMjAOcfLgDhHDsA3BpHANgZUwDUGl0A0RtmAM8bbQDNG3QAzBt6AMobgADJG4YAyBuL&#10;AMcbkQDFG5cAxByeAMMcpgDBHK8AwBy6AL4cxgC9G9QAuh3kALge8AG2HvoCtR7/ArUe/wK1Hv8C&#10;tR7/Av8aAAD/JgEA/ywEAPstCADyLBAA5ykZAN4lJQDYJDMA0iZBAM4nTQDKKFgAyClhAMYpaQDE&#10;KXAAwil2AMApfAC/KYEAvimHAb0ojQG7KJMBuiiaAbkoogG3KKsBtii2AbQowwKzKNECsSjhAq4o&#10;7gOtKPkErCj/Baso/wWrKP8Fqyj/Bf8jAAD/LQAA9zMAAOkzAADiMQUA3iwMANUtHADOMCwAyTM7&#10;AMU0RwDBNFIAvzRcALw0ZAG6NGsBuTRxAbczdwK2M30CtDODArMziQOyMo8DsDKWA68yngStMqgE&#10;rDKzBaoxwAWpMc4FpzHfBqUx7QejMfcIojH/CKIx/wiiMf8IojH/CP8qAAD7NAAA5TgAAN09AADX&#10;PQAA0zgFAM04FgDGOycAwT01ALw+QgC5Pk0Atj5XAbM9XwKxPWYDrzxtA648cwSsPHkFqzt+Bao7&#10;hAaoOosGpzqSB6U6mgekOqQIojmvCKE5vAmfOcsJnjndCpw56wuaOfYLmTn+DJk5/wyZOf8MmTn/&#10;DP8wAADtOQAA30IAANZHAADPSAAAy0MBAMZCEAC/RSEAuUYxALVHPQCxR0kBrkZSAqtFWwOpRWIE&#10;p0RoBaVDbwakQ3QHokJ6CKFCgAmfQYcJnkGOCpxBlwubQKAMmUCsDZhAuQ2WQMkOlUDaDpNA6Q+S&#10;QPUPkUD9D5A//w+QP/8PkD//D/41AADlQAAA2koAANBPAADJUQAAxE4AAL9LCgC4TBwAsk4sAK5O&#10;OQCqTkQBp01OAqRMVgShS14Fn0tkB51KawicSXAJmkl2CplIfQuXSIMMlUeLDZRHkw6SRp0QkUap&#10;EI9GthGORsYSjEXYEotG6BKKRvQSiUX8EolF/xKJRf8SiUX/EvM6AADgRwAA1FEAAMtWAADDWAAA&#10;vlUAALhSBQCyUxgArFQnAKhUNQCkVEABoFNKA51SUgSbUloGmFFhCJZQZwmUT20Lk05zDJFOeQ2P&#10;TYAPjk2IEIxMkBGKTJoTiUumFIdLsxWGS8MVhUvVFoNL5haCS/MVgkv8FYJL/xWCS/8Vgkv/Feo+&#10;AADdTQAA0FcAAMZcAAC/XgAAuFwAALNYAQCsWRQAp1ojAKJaMQCeWj0BmllHA5dYTwWUV1YHklZd&#10;CJBVYwqOVGkMjFRwDYpTdg+JUn0Qh1KFEoVRjRSDUZcVglCjF4BQsRh/UMEYfk/TGX1P5Rh8T/IY&#10;fE/7F3tP/xd7T/8Xe0//F+dEAADZUgAAzFsAAMNhAAC7YwAAtGEAAK5dAACnXRAAol4gAJ1fLgCZ&#10;XzkBlV5DA5JdTAWPXFMHjFtaCYpaYAqIWWcMhlhtDoRYcxCCV3oSgFaCFH9WixV9VZUXe1WhGXpU&#10;rxp4VL8bd1TRG3ZU5Bt2VPIadlT6GXVU/xl1VP8ZdVT/GeRIAADVVgAAyWAAAMBlAAC4ZwAAr2UA&#10;AKphAACjYgwAnWMcAJhjKgCUYzYBkGJAAo1hSQSKYFAGh19XCYVeXgqDXWQMgF1qDn9ccRB9W3gT&#10;e1uAFXlaiRd3WZMZdVmfGnRYrRxyWL0ccVjQHXBY4xxwWPEbcFj6G3BX/xpwV/8acFf/GuFNAADS&#10;WgAAxmMAAL1pAAC0awAArGkAAKVlAACfZggAmWcZAJRnJwCQZzMAjGY9AohlRgSFZE4GgmNVCIBi&#10;Wwp9YWEMe2FoDnlgbhF4X3YTdl9+FXRehxhyXZEacF2dHG5cqx1tXLwebFzOHmtc4h5rW/Ada1v6&#10;HGtb/xtrW/8ba1v/G95RAADPXgAAw2cAALpsAACxbgAAqGwAAKJpAACaagUAlGoWAI9rJACLazAA&#10;h2o7AYRpRAOBaEsGfmdSCHtmWQp5ZV8Md2VlDnVkbBFzZHQTcWN8Fm9ihRhtYY8aa2GbHGlgqh5o&#10;YLofZ2DNH2Zf4R9mX/AeZl/5HWZf/xxmX/8cZl//HNtVAADMYgAAwWoAALhvAACucQAApW8AAJ5s&#10;AACWbQEAkG4SAItuIQCHbi0Ag244AYBtQQN8bEkFemtQB3drVwl0al0McmlkDnBpahFuaHITbGd6&#10;FmpmgxhoZo4bZmWaHWRkqB5jZLkfYmTMIGFj4B9hY+8eYWP5HWJi/x1iYv8dYmL/HdhZAADJZQAA&#10;vm0AALVzAACqcwAAoXMAAJlwAACScQAAi3IOAIZyHQCCcioAf3I1AXtxPwJ4cUcEdnBOB3NvVQlw&#10;blsLbm5iDmxtaRBqbHATZ2x4FmVrgRhjaowbYWmYHV9ppx5daLcfXGjLIFxn4B9cZ+8eXGf5Hl1m&#10;/x1dZv8dXWb/HdRdAADGaQAAu3EAALJ2AACndgAAnXYAAJV0AACNdQAAh3YKAIJ2GgB+dicAenYz&#10;AHd2PAJ0dUUEcXVMBm90Uwhsc1kLanNgDWdyZxBlcW4SY3F2FWBwfxheb4oaXG6WHFpupR5YbbYf&#10;V23JH1Zs3x9XbO4eV2v4HVdr/x1Xa/8dV2v/HdBiAADDbQAAuHUAAK96AACjeQAAmXkAAJB4AACI&#10;eQAAgnoGAH16FgB5eyQAdXsvAHJ7OQFve0IDbXpJBWp6UAdneVcJZXheDGN4ZQ5gd2wRXnZ0FFt1&#10;fRZYdYgZVnSVG1Rzox1Sc7QeUXLIHlFy3h5Rce0dUXD4HVJw/xxScP8cUnD/HMxnAAC/cQAAtXkA&#10;AKt9AACffQAAlXwAAIt8AACCfQAAfH4BAHd/EQBzgB8AcIEsAG2BNgBqgD8CZ4BHBGWATgZif1UI&#10;YH5cCl1+Yw1bfWoPWHxyElZ8exRTe4YXUHqTGU56oRtMebIcS3nGHEt43BxLd+0cS3b3G0t2/xtL&#10;dv8bS3b/G8hsAAC8dgAAsn4AAKaAAACagAAAkIAAAIaBAAB8gwAAdoQAAHCFCwBshhoAaYcnAGeH&#10;MgBkhzsBYYZDAl+GSwRchlIGWoVZCFiFYApVhGgNUoNwD1CDeRJNgoQUSoGRFkiBnxhGgLEZRYDF&#10;GUV/2xlFfuwZRX33GUV8/hlFfP4ZRXz+GcNyAAC4fAAAroMAAKGEAACVhAAAi4QAAIGGAAB1iQAA&#10;b4oAAGmMBQBljRUAYY0iAF+NLQBdjjcAWo0/AViNRwJWjU4EVI1WBVGMXQdPjGUJTIttDEmKdw5H&#10;ioIQRImOEkKJnRRAiK4UP4jDFT6H2hQ+husVPoX2FT6E/hU+hP4VPoT+Fb54AACzggAAqYgAAJyI&#10;AACRiAAAhokAAHyLAAByjgAAZ5EAAGGTAABclA0AWJUbAFaVJwBUlTEAUpU6AFCVQgBOlUoBTJVR&#10;A0qVWQRIlGEGRZRqB0OTdAlAk38LPZKMDTuSmg45kqwPOJHBDzeR2A83j+oQNo72EDaN/RE2jf0R&#10;No39Ebl/AACuiAAAo4wAAJaMAACMjQAAgY8AAHeRAABtlAAAYZgAAFmaAABSnAQATp0TAEudHwBJ&#10;nSoAR50zAEaePABEnkQAQ55MAEGeVAE/nV0CPZ1mAzudcAU4nHsGNpyICDOclwkxnKkJMJu+CS+b&#10;1QkvmukKLpj1Cy6X/Qsul/0LLpf9C7OHAACqjwAAnZAAAJGRAACGkwAAe5UAAHGYAABnmwAAXZ8A&#10;AFKiAABJpAAAQqUIAD+mFgA9piEAO6crADmnNAA4pzwAN6dFADWnTQA0p1YAMqdgADGnawEup3cC&#10;LKeEAyqnkwMop6UEJ6e6BCWm0gQlpegEJaT0BSSj/QYko/0GJKP9Bq2PAACklgAAl5YAAIuXAACA&#10;mgAAdZ0AAGuhAABhpAAAVqcAAEyqAABBrAAAOK4AADGwCQAusBUALLEgACuxKQAqsTIAKLI7ACey&#10;RAAlsk0AJLJXACKyYwAhsm8AH7N+AB2zjgAbs6AAGrO1ABizzgAYseUAGLDzARiv/AIYr/wCGK/8&#10;AqiXAACemwAAkZwAAIWfAAB6ogAAb6YAAGSqAABarQAAT7AAAESyAAA5tAAAL7cAACe5AAAfuwUA&#10;G7wRABm8GgAYvSQAFr0tABW9NwAUvkEAEr5MABG/WAAOv2UADb90AAu/hAAJv5cAB7+sAAW/wwAF&#10;v9sABb7rAAa+9gAGvvYABr72AKOfAACXogAAiqQAAH+oAABzrQAAaLEAAFy0AABQtgAARLgAADq6&#10;AAAwvAAAJr4AAB3BAAAVwwAADcYBAAbHCgAEyBUAAsgeAAHJKAAAyTIAAMo+AADKSgAAy1gAAMtn&#10;AADLdwAAy4kAAMucAADLsgAAy8gAAMzbAADM6AAAzOgAAMzoAJynAACQqwAAhK8AAHizAABrtgAA&#10;XbgAAFC6AABEvQAAOb8AAC7CAAAkxAAAG8cAABLJAAAKywAAAs0AAADPAQAA0AoAANESAADSGwAA&#10;0yUAANQvAADWOwAA2EgAANpXAADbZwAA23kAANyMAADcnwAA3LMAANzFAADc0wAA3NMAANzTAJSu&#10;AACHsgAAerYAAG25AABfvAAAUb4AAETBAAA4xAAALMcAACLKAAAYzAAADs8AAAbRAAAA0wAAANYA&#10;AADYAAAA2gAAANsFAADdDQAA3hYAAOAfAADiKgAA5TYAAOdFAADpVQAA6mcAAOt5AADsiwAA7J0A&#10;AOysAADsuQAA7LkAAOy5AIq0AAB9uAAAb7wAAGG/AABSwgAARMUAADfJAAArzAAAIM8AABXSAAAL&#10;1QAAAtgAAADbAAAA3QAAAN4AAADgAAAA4gAAAOQAAADmAAAA6AYAAOoOAADsGQAA7yQAAPIyAAD1&#10;QQAA91MAAPllAAD6dwAA+4cAAPuUAAD7nwAA+58AAPufAP8AHAD/ABgA/wAZAP8AIgD/AC0A/wA5&#10;AP8ARQD/AFEA+gBcAPUAZgDzAG8A8QB2APAAfQDvAIIA7gCIAO0AjADsAJEA6wCWAOoAmwDpAKAA&#10;6ACmAOcArQDlALUA5AC+AOIAyQDhANYA4ADjAN8A7gDfAPYA3wD9AN4A/wDeAP8A3gD/AP8AGQD/&#10;ABQA/wAXAP8AIAD/ACoA/wA2AP8AQQD6AE0A9QBYAPAAYwDtAGsA7ABzAOoAegDpAH8A6ACFAOcA&#10;igDmAI4A5QCTAOQAmADjAJ0A4gCjAOAAqgDfALIA3QC7ANsAxgDaANMA2QDgANgA6wDXAPUA1gD7&#10;ANYA/wDWAP8A1gD/AP8AFAD/AA0A/wAUAP8AHAD/ACYA/wAxAPwAPQD0AEkA7gBUAOoAXwDnAGgA&#10;5QBvAOQAdgDiAHwA4QCBAOAAhgDfAIsA3gCQAN0AlQDbAJoA2gCgANgApwDWAK8A1AC4ANIAxADR&#10;ANAA0ADeAM8A6gDOAPMAzQD5AM0A/QDNAP4AzQD+AP8BDAD/AQkA/wcRAP8IGQD/BCEA/QAsAPUA&#10;OADuAEQA5wBQAOMAWgDgAGMA3gBrANwAcgDaAHgA2QB+ANgAgwDWAIgA1ACNANMAkgDSAJcA0ACe&#10;AM8ApADNAK0AzAC2AMoAwQDJAM0AxwDcAMYA6ADFAPEAxQD3AMQA/QDEAP4AxAD+AP8GBQD/CwUA&#10;/xELAP8SEgD/EBsA9AomAOwFMQDmAT4A3gBKANsAVQDYAF4A1QBnANMAbgDRAHQA0AB6AM4AfwDN&#10;AIQAzACJAMsAjwDJAJQAyACbAMYAogDFAKoAwwC0AMIAvwDAAMwAvwHbAL4C5wC8A/MAugT7ALoF&#10;/wC6Bf8AugX/AP8KAAD/FQAA/xoEAP8aCgD2GBMA6xMdAOMOKQDcCzYA1gtDANIMTwDPDVkAzQ5h&#10;AMsOaQDJDnAAxw52AMYPewDED4EAww+GAMIPiwDBD5IAvw+YAL4PoAC9D6kAuw+zALoPvwC4D80A&#10;thDdALQS6wCyE/YAsRP+ALAT/wCwE/8AsBP/AP8UAAD/HQAA+yIAAO8hAgDqHQkA4hgTANkVHwDS&#10;GC8AzRo9AMkcSQDGHVMAwx1cAMAeZAC/HmsAvR5xALwedwC6HnwAuR6CALgehwC3Ho4AtR6VALQe&#10;nACyHqUAsR6wAK8evACuHsoArB7bAKof6QCoH/QBpyD9AaYg/wGmIP8BpiD/Af8cAAD8JQAA6SgA&#10;AN8rAADaKAAA1iIIANAiGADJJigAxCg3AMApQwC8Kk4AuSpXALcqXwC1KmYAsyptALIqcwCxKngA&#10;ryp+AK4qhACtKooAqyqRAaoqmQGpKqIBpyqsAaYpuQGkKccBoynYAqEq5wKfKvMDnir8A50q/wSd&#10;Kv8EnSr/BP8jAADtKwAA4DQAANg4AADRNwAAzTEDAMguEgDBMiMAuzMxALc0PgCzNUkAsTVSAK41&#10;WwCsNWIAqjRoAak0bgGoNHQBpjR6AaU0gAKjM4YCojONAqEzlQOfM54DnjOpBJwztgSbMsQEmTLV&#10;BJcz5QWWM/IGlTP7BpQz/waUMv8GlDL/BvspAADlNQAA2j4AANBCAADJQgAAxD4AAMA5CwC5Ox0A&#10;sz0sAK8+OQCrPkQAqT5OAKY+VgGkPV0Boj1kAqA9agKfPHADnTx2A5w8fASbO4IEmTuJBZg7kgaW&#10;OpsGlTqmB5M6sweSOsEIkDrSCI865AiNOvEJjDr6CYw6/wmMOv8JjDr/Ce4vAADgPQAA00cAAMpL&#10;AADDTAAAvUcAALhDBgCyRBgArEUnAKhGNACkRj8AoUZJAJ9FUgGcRVkCmkRgA5lEZgOXQ2wElUNy&#10;BZRCeAaSQn8HkUKGB49BjgiOQZgJjEGjCopBsAuJQL8LiEDQDIZA4gyFQO8MhED5DIRA/wyEQP8M&#10;hED/DOk2AADbRQAAz00AAMVSAAC9UwAAt08AALJKAQCsSxMApkwiAKFMMACeTTsAm0xFAZhMTgGV&#10;S1UCk0tcA5FKYgSQSWgFjkluBoxIdQeLSHsIiUiDCodHiwuGR5UMhEegDYNGrQ6BRrwOgEbND39G&#10;4A9+Ru4PfUb4Dn1G/w59Rf8OfUX/DuU9AADWSwAAylQAAMFYAAC4WAAAsVUAAKxRAACmUQ4AoFIe&#10;AJxSLACYUjgAlVJCAZJSSgKPUVIDjVBZBItPXwWJT2UGh05rB4ZOcQmETXgKgk2AC4FMiA1/TJIO&#10;fUyeD3xLqxB6S7oReUvMEXhL3xF3S+4Rd0v4EHdK/xB3Sv8Qd0r/EOJCAADTUAAAx1kAAL5dAAC0&#10;XQAArFoAAKdWAAChVgoAm1caAJdXKACTVzQAj1c+AIxXRwKJVk8Dh1VVBIVUXAWDVGIHgVNoCH9T&#10;bwl+UnYLfFJ9DXpRhg55UZAQd1CbEXVQqRJ0ULgTc0/KFHJP3hRxT+0TcU/3EnFP/xJxT/8RcU//&#10;Ed5HAADPVAAAxF0AALphAACwYQAAqF8AAKNaAACcWwYAllsXAJJcJQCOXDEAilw7AIdbRAGEWkwD&#10;glpTBIBZWQV9WF8HfFhmCHpXbAp4V3MMdlZ7DXRWhA9zVY4RcVWZE29UpxRuVLcVbVTJFWxT3BVs&#10;U+wUbFP3FGxT/hNsU/8TbFP/E9tMAADMWAAAwWAAALdlAACsZAAApGIAAJ5eAACXXwMAkl8TAI1g&#10;IQCJYC4AhWA4AIJfQQGAX0kCfV5QBHtdVgV4XF0HdlxjCHVbagpzW3EMcVp5Dm9aghBtWYwSbFmY&#10;FGpYpRVoWLUWZ1jHFmdX2xZmV+sVZ1f2FWdX/hRnV/8UZ1f/FNhQAADJXAAAvmQAALRoAACpZwAA&#10;oGUAAJpiAACTYwAAjWMQAIhkHgCEZCsAgWQ1AH5jPgF7Y0YCeGJNA3ZhVAVzYFoGcmBhCHBgaApu&#10;X28MbF93DmpegBBoXYoSZl2WFGVcpBZjXLQXYlzGF2Jb2hdiW+sWYlv2FWJa/hViWv8UYlr/FNVU&#10;AADHYAAAvGcAALFqAACmagAAnWkAAJZlAACPZgAAiWcMAIRnGwCAaCcAfGgyAHlnPAF2Z0QCdGZL&#10;A3FlUgRvZVkGbWRfCGtkZgppY20MaGN1DmZifhFkYokTYmGUFWBgohZeYLIXXWDFGF1f2RhdX+oX&#10;XV72Fl1e/RVdXv8VXV7/FdJYAADEYwAAuWsAAK1tAACibAAAmWwAAJJpAACKagAAhGsIAH9rFwB7&#10;ayQAeGswAHVrOQBya0IBcGtJA21qUARralcGaWldCGdpZAplaGsMY2dzDmFnfRBfZocSXWWTFFtl&#10;oRZZZLEXWGTDGFdk2BhYY+oXWGP1Flhi/RVYYv8VWGL/Fc5cAADBZwAAt24AAKpvAACfbwAAlW8A&#10;AI1tAACFbgAAf28EAHpvFAB2cCEAc3AtAHBwNwBucD8Ba29HAmlvTgRnb1UFZW5bB2JuYglgbWkL&#10;XmxyDVxsexBaa4USV2qRFFZqnxVUaa8WU2nCF1Jp1xdSaOkWU2f1FlNn/RVTZ/8VU2f/FcthAAC+&#10;awAAtHIAAKZyAACbcgAAkXIAAIhxAACAcgAAenMAAHV0EABxdB0AbnUpAGt1MwBpdTwAZnVEAmR1&#10;TANidFIEYHRZBl1zYAhbc2cKWXJwDFdxeQ9UcYMRUnCPE1BvnRROb64VTW7BFkxu1RZNbegVTWz0&#10;FU1s/RRNbP4UTWz+FMdmAAC7bwAAr3UAAKJ1AACXdQAAjXYAAIN2AAB7dwAAdHgAAG95CwBrehkA&#10;aHolAGV7MABjezkAYXtBAV96SQJcelADWnpXBVh5XgdWeWUJU3htC1F4dw1Pd4EPTHaNEUp2mxJI&#10;dawTR3W/FEZ01BRGc+gUR3L0E0dy/BNHcf4TR3H+E8NrAAC3dAAAq3kAAJ15AACSeQAAiHkAAH56&#10;AAB1fAAAbn4AAGl/BQBkgBQAYYAgAF6BKwBcgTUAWoE+AFiBRQFWgU0CVIBUA1KAWwVQf2MGTn9r&#10;CEt+dApIfn8MRn2LDkR9mRBCfKoRQXy9EUB70hFAeucRQHnzEUB4/BFAeP4RQHj+Eb5xAACzegAA&#10;pnwAAJl8AACNfQAAhH0AAHp/AABuggAAZ4QAAGGFAABchw0AWYcbAFeIJgBUiDAAUog5AFGIQQBP&#10;iEkBTYhQAkuHWANJh2AER4doBkSGcgdChnwJP4WJCz2Flww7hKgNOoS7DTmD0Q05guYNOYHzDjmA&#10;+w45gP0OOYD9Drl3AACvfwAAoIAAAJSAAACJgQAAf4IAAHWEAABrhwAAYYoAAFmNAABUjgYAUI8U&#10;AE2PIABLjyoASY8zAEiPPABGkEQARZBMAEOPUwFBj1wCP49lAz2PbgQ6jnkFOI6GBzaNlAg0jaUI&#10;Mo25CTGMzwgxi+UJMYryCTGJ+woxif0KMYn9CrR+AACphAAAmoQAAI6EAACEhQAAeocAAHCKAABm&#10;jQAAW5EAAFOTAABKlgAARZcLAEKXGABAmCMAPpgsAD2YNQA7mD0AOphFADiYTgA3mFYANZhgADSY&#10;agExmHUCL5eCAy2XkQMrl6IEKpa2BCiWzAQoleMEKJTxBSiT+gYnkvwGJ5L8Bq+FAACiiQAAlYkA&#10;AImJAAB+iwAAdI4AAGqRAABhlAAAVpgAAEybAABEnQAAO6ABADahDgAzoRkAMqEjADChLAAuoTUA&#10;LaE9ACyhRgAqok8AKaJZACeiZAAmonAAJKF9ACKhjAAgoZ0BHqGyAR2hyQEdoOEBHZ/wARye+gIc&#10;nfwCHJ38AqmNAACbjQAAj44AAISPAAB5kgAAbpYAAGSZAABanQAAUKAAAEajAAA8pgAAM6gAACqq&#10;AQAkqw0AIqsYACGrIQAfrCoAHqwzABysPAAbrEUAGaxQABisWwAWrWgAFK12ABKthQAQrZcADq2s&#10;AAyswwAMrNsADKvsAA2q9wANqfkADan5AKOTAACVkwAAiZQAAH2XAABymwAAaJ8AAF2iAABTpgAA&#10;SakAAD6sAAA0rwAAK7EAACKyAAAZtAAAErYIAA63EgAMtxwAC7clAAm3LwAItzkABrhEAAW4UAAD&#10;uF0AAbhsAAC4ewAAuI0AALigAAC4tQAAt8sAALfgAAC37AAAtu8AALbvAJyZAACPmQAAg5wAAHeg&#10;AABspQAAYakAAFatAABLsQAAQLMAADW1AAArtwAAIbkAABi7AAAPvQAAB78AAADACAAAwBIAAMEb&#10;AADBJAAAwi0AAMM4AADDRAAAxFEAAMRfAADFbwAAxYAAAMWSAADFpgAAxbsAAMbOAADF3wAAxeIA&#10;AMXiAJWgAACIogAAfKYAAHGrAABlsAAAWbQAAEy2AABAuQAANLsAACm9AAAfvwAAFsEAAAzDAAAE&#10;xQAAAMcAAADIAAAAyQYAAMoOAADLFwAAzCAAAM4qAADPNQAA0UIAANJRAADTYQAA1HIAANSEAADV&#10;lwAA1aoAANa8AADWygAA184AANfOAI6pAACCrQAAdrIAAGm2AABbuAAATbsAAEC+AAA0wAAAKMMA&#10;AB3FAAATxwAACcoAAADMAAAAzgAAANAAAADSAAAA0wAAANUBAADXCQAA2REAANsaAADdJQAA4DEA&#10;AOI/AADkUAAA5WEAAOV0AADmhgAA55gAAOioAADotQAA6LkAAOi5AIeyAAB6tQAAbLkAAF28AABP&#10;vwAAQcIAADPFAAAnyAAAG8sAABDOAAAG0AAAANMAAADVAAAA2AAAANoAAADcAAAA3gAAAOAAAADi&#10;AAAA5AEAAOYKAADpFAAA7B8AAO8sAADyPAAA9E4AAPVhAAD2dAAA9oUAAPeUAAD3oAAA96IAAPei&#10;AP8AFwD/ABMA/wAWAP8AHwD/ACoA/wA2AP8AQgD5AE4A9wBZAPQAYwDyAGsA8ABzAO8AeQDuAH8A&#10;7QCEAOwAiQDqAI0A6QCRAOgAlgDmAJwA5QChAOQAqADjALAA4gC5AOEAxADgANEA3wDgAN4A7ADd&#10;APYA3AD9ANsA/wDbAP8A2wD/AP8AEwD/AA0A/wATAP8AHAD/ACcA/wAyAPkAPgDzAEsA8QBWAO4A&#10;YADsAGgA6gBwAOgAdgDnAHwA5gCBAOUAhgDjAIoA4gCOAOAAkwDfAJkA3gCeAN0ApQDbAK0A2gC2&#10;ANkAwQDYAM0A1gDdANQA6QDTAPMA0gD6ANIA/wDSAP8A0gD/AP8ADQD/AAoA/wARAP8AGAD/ACIA&#10;+wAuAPEAOgDsAEYA6gBRAOcAWwDlAGQA4wBsAOEAcgDfAHgA3gB9ANwAggDbAIcA2QCLANgAkADW&#10;AJUA1QCbANMAogDSAKoA0QCzAM8AvgDOAMoAzADZAMsA5gDKAPAAyQD4AMkA/gDJAP8AyQD/AP8A&#10;BgD/AAYA/wALAP8AFAD/AB0A9QAoAOkANADlAEEA4gBMAN8AVwDdAGAA2gBoANgAbgDWAHQA1AB5&#10;ANIAfgDRAIMAzwCIAM4AjQDNAJIAzACYAMoAnwDJAKcAxwCwAMYAugDEAMcAwwDUAMEA4wDAAO4A&#10;vwD2AL8A+wC/AP0AvwD9AP8AAAD/AQAA/wUGAP8EDQD7ABYA7QAhAOIALQDdADsA2gBHANYAUQDT&#10;AFsA0ABjAM4AagDMAHAAygB1AMkAegDHAH8AxgCEAMUAiQDEAI8AwwCVAMEAnADAAKQAvgCtALwA&#10;uAC7AMQAuQDSALgA4QC3AOwAtgD0ALUA+QC1AP0AtQD9AP8CAAD/CwAA/w4AAPcMBQDxBw0A5AAY&#10;ANsAJQDVADMA0AFAAM0CSwDKAlUAxwNdAMUDZQDDA2sAwQNxAMADdgC+A3sAvQOBALwDhgC7A4wA&#10;uQOSALgDmQC2A6EAtQOrALMDtgCyA8MAsATSAK8F4QCtBu4ArAf3AKsH/QCrCP8Aqwj/AP8MAAD/&#10;FAAA7hYAAOMUAADeEAIA2gYLANMIHADNDCsAyA85AMQRRQDBEk8AvhJYALwTYAC6E2YAuBNsALcT&#10;cgC1E3cAtBN9ALMTggCxE4gAsBOPAK8TlgCtE58ArBOpAKoTtQCpE8MAqBPSAKUU4wCjFfAAohb6&#10;AKEW/wChFv8AoRb/AP8VAADvGwAA4iIAANolAADTIgAAzxsFAMsXFADEHCQAvx4zALofPwC3IEkA&#10;tCBTALIgWwCwIGIAriBoAK0gbgCrIHMAqiB5AKkgfgCoIIQApiCLAKUgkwCjIJwAoiCmAKAgsgCf&#10;IMAAniDQAJwh4QCaIe8AmSL4AZgi/wGXIv8BlyL/AfkcAADmJwAA2zAAANEzAADLMQAAxSsAAMIl&#10;DQC7KB4AtiotALErOQCuK0QAqytNAKksVgCnLF0ApStjAKQraQCiK28AoSt1AKAregCeK4EAnSuI&#10;AJwrkACaK5kBmSujAZcrrwGWK70BlCvNAZMr3wKRLO0CkCz3Ao8r/gKPK/8Cjyv/Au0jAADgMgAA&#10;1DoAAMo+AADDPQAAvTcAALkxBwCzMhgArjQnAKk1NACmNT8AozVJAKA1UQCeNVkAnTVfAJs1ZQCa&#10;NWsAmDVxAZc0dwGVNH0BlDSEApM0jAKRNJUCjzSgA440rAONNLoDizTLBIo03QSINOwEhzT2BIc0&#10;/QSGM/8EhjP/BOgtAADbOwAAzkMAAMVHAAC8RQAAtkEAALI8AQCsOxMApz0iAKI9LwCePToAmz5E&#10;AJk9TQCXPVQAlT1bAJM9YQGSPWcBkDxtAo88cwKNPHoDjDyBA4o7iQSJO5IEhzudBYY7qQaEO7gG&#10;gzvJBoI72weAO+oHgDv2B386/QZ/Ov8Gfzr/BuQ1AADVQgAAyUsAAL9OAAC2TAAAr0gAAKtEAACm&#10;Qw4AoEQeAJtEKwCYRTYAlUVAAJJFSQCQRFAAjkRXAYxEXgGKQ2QCiUNqA4dDcAOGQnYEhEJ+BYNC&#10;hgaBQo8Gf0GaB35Bpwh9QbYJe0HHCXpB2Ql5QekJeUD1CXhA/Ah4QP8IeED/COA8AADRSAAAxVAA&#10;ALpTAACwUQAAqU4AAKVKAACfSQkAmkoZAJVLJwCSSzIAjks8AIxLRQCJSk0Bh0pUAYVJWgKESWAC&#10;gkhmA4BIbQR/SHMFfUh7BnxHgwd6R40IeEeYCXdGpQp2RrQLdEbFC3NG2AtzRugLckb0C3JF/Apy&#10;Rf8KckX/CtxBAADNTgAAwlUAALZXAACsVgAApFMAAJ9PAACaTwUAlE8VAJBQIwCMUC8AiVA5AIZQ&#10;QgCET0oBgU9RAX9OVwJ+Tl0DfE1jBHpNagV5TXEGd014B3VMgQh0TIsKckyWC3FLowxvS7INbkvD&#10;DW1L1g1sSugNbEr0DGxK+wxsSv8LbEr/C9lGAADKUgAAvloAALJaAACoWgAAoFcAAJtTAACVVAEA&#10;j1QRAItUHwCHVSsAhFU2AIFUPwB+VEcBfFNOAXpTVAJ4UloDdlJhBHVSZwVzUW4GcVF2CHBRfwlu&#10;UIkLbFCUDGtQoQ1pT7AOaE/BD2dP1A9nT+cOZ07zDWdO+w1nTv8MZ07/DNVLAADHVgAAvF0AAK5d&#10;AACkXQAAnFsAAJdXAACQWAAAi1gNAIZZHACCWSgAf1kyAHxZPAB5WEQAd1hLAXVXUQJzV1gDcVZe&#10;BG9WZQVuVmwHbFZ0CGpVfQppVYcLZ1SSDWVUnw5kVK8PY1PAD2JT0xBiU+YPYlLzDmJS+w5iUv8N&#10;YlL/DdJPAADEWgAAuGAAAKtgAAChYAAAmF8AAJNbAACMXAAAhlwKAIFdGAB9XSUAel0vAHddOQB0&#10;XEEAclxIAXBbTwJtW1UCbFtcBGpaYwVpWmoHZ1pyCGVaewpkWYUMYlmRDWBYng9fWK0QXle/EF1X&#10;0hBdV+UQXVbyD11W+g5dVv8OXVb/Ds9TAADBXQAAtWMAAKhjAACdYwAAlWIAAI5eAACHYAAAgWAG&#10;AH1gFQB4YSEAdWEsAHJhNgBwYD4AbWBGAWtgTQFpX1MCZ19aA2ZfYQVkX2gGYl5wCGFeeQpfXYQM&#10;XV2PDVtcnA9aXKwQWVu+EFhb0RFYW+UQWFryD1ha+g9YWf4OWFn+DsxXAAC/YQAAsmUAAKVmAACa&#10;ZQAAkWUAAIpiAACDYwAAfWQCAHhlEQB0ZR4AcGUpAG1lMwBrZTwAaWVEAGdkSwFlZFICY2RYA2Fk&#10;XwVgY2cGXmNvCFxieApaYoIMWGGNDVZhmw9VYKoQVGC8EFNg0BBTX+QQU17xD1Ne+g9TXv4OU17+&#10;DshbAAC8ZQAArmgAAKFoAACWaAAAjWgAAIVmAAB+ZwAAeGgAAHNpDQBvaRsAa2kmAGlpMABmajkA&#10;ZGpBAGJqSQFgaVACX2lWA11pXQRbaGUGWWhtB1dndglVZ4ALU2aMDVFmmQ5PZakPTmW7EE1kzxBN&#10;ZOMPTmPxD05i+Q5OYv4OTmL+DsVfAAC5aQAAqmsAAJ1rAACTawAAiWsAAIFrAAB5bAAAc20AAG1t&#10;CQBpbhcAZm4jAGNvLQBhbzYAX28+AF1vRgBbb00BWm9UAlhuWwNWbmMFVG1rBlFtdAhPbH4KTWyK&#10;DEtrmA1Ka6cOSWq6D0hqzg9IaeMOSGjwDkho+Q5IZ/4NSGf+DcFkAAC2bQAApm4AAJluAACPbwAA&#10;hW8AAHxvAABzcAAAbXIAAGdzBABjdBIAYHQfAF10KQBbdTMAWXU7AFd1QwBWdUoBVHVRAVJ0WQJQ&#10;dGAETnRpBUxzcgdKc3wIR3KICkVxlgtEcaYMQnC4DUJwzA1Bb+INQm7wDUJu+QxCbf0MQm39DL1p&#10;AACxcQAAonEAAJVyAACKcgAAgXMAAHdzAABtdgAAZncAAGF5AABceg0AWXoaAFZ7JQBUey8AUns3&#10;AFB7PwBPe0cATXtOAUt7VgFKe14CSHpmA0V6bwVDenoGQXmGCD94lAk9eKMKPHe2Cjt3ywo7duEK&#10;O3XvCjt0+Ao7dP0KO3T9CrlvAACsdQAAnXUAAJB1AACGdgAAfHYAAHN4AABnewAAYH0AAFl/AABU&#10;gAcAUIEUAE6CIABMgioASoIzAEiCOwBHgkMARYJKAESCUgBCgloBQIJjAj6BbAM8gXcEOoGDBTiA&#10;kQY2gKEHNH+0BzN/yQczft8HM33uCDN8+Agze/0IM3v9CLR1AACmeAAAl3kAAIt5AACBegAAeHsA&#10;AG59AABjgAAAW4MAAFOGAABMiAAAR4kNAESJGQBCiiQAQIotAD+KNQA9ij0APIpFADqKTQA5ilUA&#10;N4pfADaKaQE0iXQBMomAAi+JjgMuiJ4DLIixBCuIxwQrh94DKoXuBCqE9wUqhPwFKoT8Ba98AACf&#10;fQAAkn0AAId9AAB9fgAAc4AAAGmDAABfhgAAVYoAAE2MAABEjwAAPZEEADmSEQA3khwANZIlADOS&#10;LgAykzYAMJM+AC+TRwAuk08ALJNZACuSYwApkm8AJ5J8ACWSigAjkpsBIpGuASGRxAEgkNwBII/s&#10;ASCO9wIgjfwCII38AqiBAACZgQAAjIEAAIKCAAB3hAAAbYcAAGOKAABajQAAUJEAAEaUAAA9lgAA&#10;NZkAAC2bBgAqmxIAKJwcACacJQAlnC4AI5w2ACKcPwAgnEgAH5xSAB2cXAAbnGgAGpx2ABichQAW&#10;nJYAFJypABKbvwARm9gAEpnrABOY9gATmPsAE5j7AKGGAACThgAAh4YAAHyIAABxiwAAZ44AAF2S&#10;AABTlQAASZkAAD+cAAA2nwAALaEAACWjAAAcpQUAGKYQABamGQAVpiIAE6YrABKmNAAQpz4ADqdI&#10;AAynVAALp2AACaduAAemfQAFpo4AAqagAACltQAApcwAAKThAAGk7QABpPMAAaTzAJmLAACNiwAA&#10;gYwAAHaPAABrkwAAYZcAAFabAABMnwAAQqIAADilAAAuqAAAJaoAABysAAAUrgAAC68EAAWwDQAB&#10;sRcAALEgAACxKQAAsTMAALE+AACySQAAslYAALJkAACxcwAAsYQAALGWAACxqgAAsb8AALDTAACw&#10;4wAAsOoAALDqAJSQAACHkQAAe5QAAHCYAABlnQAAWqEAAE+lAABEqQAAOqwAADCvAAAmsgAAHLQA&#10;ABK1AAAJtwAAArgAAAC5BgAAug4AALoWAAC7HwAAvCgAALwyAAC9PQAAvkoAAL9YAAC/ZwAAv3gA&#10;AL+KAAC/ngAAvrIAAL/FAAC/1AAAv94AAL/eAI2XAACAmgAAdZ4AAGmjAABeqAAAUqwAAEexAAA8&#10;tAAAMLYAACW4AAAaugAAELwAAAe+AAAAwAAAAMEAAADCAAAAwwMAAMQLAADFEwAAxxsAAMglAADJ&#10;LwAAyzsAAM1JAADOWQAAzmoAAM98AADPjwAA0KMAAM+1AADPxAAAz80AAM/NAIagAAB6pAAAb6oA&#10;AGOvAABXtAAASbcAADy6AAAvvAAAJL8AABnBAAANwwAAA8UAAADHAAAAyQAAAMoAAADMAAAAzQAA&#10;AM8AAADQBQAA0g0AANQXAADWIQAA2iwAAN06AADfSQAA4VsAAOJtAADjgAAA45IAAOSjAADksAAA&#10;5LgAAOS4AIGrAAB1sQAAaLYAAFq4AABLuwAAPb8AAC/CAAAixQAAF8cAAAvKAAAAzAAAAM4AAADQ&#10;AAAA0gAAANQAAADWAAAA2QAAANsAAADdAAAA4AAAAOIGAADkEAAA5xwAAOopAADuOAAA8EkAAPFc&#10;AADybwAA84EAAPSQAAD1nAAA9aMAAPWjAP8AEgD/AA0A/wASAP8AGwD/ACcA/wAzAPsAQAD5AEsA&#10;9gBWAPQAYADxAGgA8ABvAO4AdgDsAHsA6gCAAOgAhADnAIkA5gCNAOUAkgDkAJcA5ACdAOMApADi&#10;AKwA4AC1AN8AwADeAM0A3ADdANsA6gDaAPYA2gD+ANoA/wDaAP8A2gD/AP8ADAD/AAcA/wAOAP8A&#10;GAD/ACMA+AAvAPQAPADyAEgA8ABSAO0AXADqAGUA6ABsAOYAcgDkAHgA4gB9AOEAgQDgAIYA3wCK&#10;AN4AjwDdAJQA3ACaANoAoQDZAKgA2ACxANUAvADTAMkA0gDYANEA5gDQAPIA0AD7ANAA/wDQAP8A&#10;0AD/AP8ABwD/AAQA/wALAP8AFAD8AB4A8QAqAO0ANwDqAEMA6ABOAOUAWADiAGEA4ABoAN0AbgDb&#10;AHQA2QB5ANgAfgDWAIIA1QCHANQAjADTAJEA0QCXANAAnQDPAKUAzQCuAMsAuADJAMUAyADSAMcA&#10;4wDGAO8AxgD3AMYA/QDFAP8AxQD/AP8AAAD/AAAA/wAHAP8ADgD0ABgA6gAkAOUAMgDiAD4A3wBJ&#10;ANwAUwDZAFwA1QBkANIAagDQAHAAzwB1AM4AegDMAH8AywCDAMoAiADJAI0AyACTAMYAmgDFAKEA&#10;wwCqAMEAtQDAAMEAvgDPAL0A3wC8AOsAuwD0ALsA+wC7AP8AuwD/AP8AAAD/AAAA/wAAAP4ACADs&#10;ABAA4gAdAN0AKwDYADgA1ABDANAATgDNAFcAywBfAMkAZQDHAGwAxQBxAMQAdgDDAHsAwgB/AMAA&#10;hAC/AIoAvgCQALwAlgC6AJ4AuQCnALcAsQC2AL0AtADLALMA2wCyAOgAsQDyALAA+ACwAPwAsAD8&#10;AP8AAAD/AAAA9gEAAOsAAADhAAYA2gAVANQAIwDPADEAygA9AMcARwDEAFEAwQBZAL8AYAC9AGcA&#10;vABsALoAcgC5AHcAuAB7ALYAgQC1AIYAtACMALIAkwCxAJsArwCkAK0ArwCsALsAqgDJAKkA2gCo&#10;AOcApwDwAKYA9wCmAPwApgD8AP8DAADzCQAA5Q0AAN4OAADYCAAA0gALAMwAGgDHAigAwgQ1AL4F&#10;QQC7BksAuAdUALYHWwC0B2IAsgdoALEIbQCwCHIArgh3AK0IfQCsCIMAqgiJAKkIkACnCJkApgii&#10;AKQIrQCjCLoAoQjJAKAJ2gCeCukAnQv0AJwL+wCcC/8AnAv/APoMAADoFgAA3h4AANQgAADMHAAA&#10;yBUBAMUNEAC/ESAAuRMuALUVOgCyFUUArxZOAK0WVgCrFl0AqRZjAKcWaQCmFm4ApRZzAKQWeQCi&#10;Fn8AoRaGAJ8WjQCeF5YAnBegAJsXqwCZF7kAmBfJAJcX2gCVGOkAkxn1AJMZ/ACSGf8Akhn/AO0W&#10;AADhJAAA1SwAAMsuAADDKgAAviUAALsdCQC2HxoAsCAoAKwhNQCpIj8ApiJJAKMiUQChIlgAoCJe&#10;AJ4iZACdImoAmyJvAJoidQCZInsAlyKCAJYjigCUI5MAkyOdAJEjqQCQI7YAjyPGAI4j2ACMJOgA&#10;iyT0AIok/AGJJP8BiST/AegiAADbLwAAzjcAAMM4AAC6NQAAtTEAALIrAgCtKRQAqCsjAKQsLwCg&#10;LDoAnS1EAJstTACZLVMAly1aAJUtYACULWYAky1sAJEtcQCQLXgAji1/AI0thwCMLZAAii2aAIkt&#10;pgGHLbQBhi3EAYUt1QGDLeYBgi3zAoIt+wKBLf8CgS3/AuMsAADUOAAAyEAAALxAAACzPgAArToA&#10;AKk1AACmMw4AoDQdAJw1KgCYNTUAlTU/AJM1SACRNU8AjzVWAI01XACMNWIAijVoAIk1bgCINXQA&#10;hjV8AYU1hAGDNY0BgjWXAoA1owJ/NbECfjXCA3010wN7NeUDejTyA3o0+gN6NP8DejT/A940AADP&#10;QAAAw0YAALZGAACtRQAAp0EAAKI+AACeOwgAmTwYAJU8JgCSPTEAjj07AIw9QwCKPUsAiD1SAIY8&#10;WACFPF4AgzxkAII8awGAPHEBfzx5An08gQJ8PIoDejyVA3k7oQR3O68Edju/BXU70QV0O+QFczvx&#10;BXM6+QRzOv8Eczr/BNo6AADLRgAAvksAALFLAACoSgAAoUcAAJxEAACYQgQAk0IUAI9DIQCLQy0A&#10;iEM3AIVDQACDQ0cAgUNPAH9DVQB+QlsAfEJhAXtCaAF5Qm4CeEJ2AnZCfgN1QYgEc0GSBXJBnwVw&#10;Qa0Gb0G+Bm5B0AdtQOMGbUDwBm1A+QZsQP8FbED/BdVAAADHSwAAuk8AAK1QAACjTwAAnEwAAJdJ&#10;AACSSAAAjUcPAIlIHQCFSCkAgkgzAIBJPAB9SEQAe0hLAHlIUgB4SFgBdkdeAXVHZQJzR2wCckdz&#10;A3BHfARvR4UFbUaQBmxGnQdqRqsHaUa8CGhGzwhnReIIZ0XwB2dF+AdnRf8HZ0X/B9JFAADEUAAA&#10;tlMAAKlTAACfUwAAmFEAAJNNAACNTAAAiE0LAIRNGQCATSUAfU0wAHpNOQB4TUEAdk1IAHRNTwBy&#10;TFUBcExcAW9MYgJtTGkDbExxA2pMegRpS4MGZ0uPB2ZLmwhkS6oIY0q7CWJKzQliSuEJYUrvCGFJ&#10;+AhhSf4HYUn+B85JAADBVAAAslYAAKZWAACcVgAAlFQAAI9RAACJUQAAg1EHAH9RFgB7UiIAd1Is&#10;AHVRNgByUT4AcFFFAG5RTABsUVIAa1BZAWlQYAJoUGcDZ1BvBGVQeAVjUIIGYlCNB2BPmghfT6gJ&#10;Xk+5Cl1OzApcTuAKXE7uCVxN+AhcTf4IXE3+CMtOAAC/VwAAr1kAAKJZAACYWQAAkFgAAItUAACE&#10;VQAAf1UEAHpWEgB2Vh8Ac1YpAHBWMwBtVTsAa1VCAGlVSQBnVVAAZlVXAWRVXgJjVWUDYlVtBGBV&#10;dgVeVIAGXVSLCFtUmAlaU6cKWVO4ClhTywpXUuAKV1LuCVhR9wlYUf4IWFH+CMlRAAC8WgAArFsA&#10;AJ9cAACVXAAAjVsAAIdXAACAWQAAelkAAHVaDgBxWhsAblomAGtaMABoWjgAZlpAAGRaRwBjWk4A&#10;YVpVAWBZXAJeWWMDXVlrBFtZdAVaWX4GWFiKCFZYlwlVV6YKVFe3ClNXygtSVt8KU1buClNV9wlT&#10;Vf4JU1X+CcZVAAC4XQAAqV4AAJxfAACSXwAAiV4AAINbAAB7XQAAdV4AAHBeCwBsXhgAaV4jAGZe&#10;LQBjXjYAYV4+AGBeRQBeXkwAXV5TAVteWgFaXmECWF5qA1ZecwVVXX0GU12IB1FclQlQXKQKT1y2&#10;Ck5byQpNW94KTlrtCk5Z9wlOWf4JTln+CcNZAAC1YAAApWEAAJlhAACOYgAAhmEAAH5fAAB3YQAA&#10;cGIAAGtiBwBnYxUAZGMgAGFjKgBeYzMAXGM7AFtkQwBZZEoAWGRRAFZjWAFVY18CU2NoA1FjcQRP&#10;YnsGTWKGB0xhlAhKYaMJSWG0CkhgyApIYN0KSF/tCUhe9glJXf0JSV39CcBeAACxYwAAoWQAAJVk&#10;AACLZQAAgmUAAHlkAABxZQAAa2YAAGZnAwBhaBEAXmgcAFtoJwBZaTAAV2k4AFVpQABUaUcAUmlP&#10;AFFpVgFPaV0BTWlmAkxobwRKaHkFSGeFBkZnkgdFZqEIQ2azCUJmxwlCZdwJQmTsCEJj9ghDY/0I&#10;Q2P9CLxiAACsZgAAnWcAAJFoAACHaAAAfmgAAHRpAABsagAAZWsAAGBsAABbbQwAV24YAFVuIwBT&#10;bywAUW81AE9vPQBOb0QATG9MAEtvUwBJb1sBR29jAkZubAJEbncEQm6DBUBtkAY+bZ8HPWyxBzxs&#10;xQc8a9sHPGrrBzxp9gc8aP0HPGj9B7hoAACnagAAmWoAAI1rAACCawAAeWwAAHBtAABlcAAAX3EA&#10;AFlyAABUdAYAUHQTAE11HgBLdSgASXUxAEh1OQBGdkAARXZIAER2UABCdlgAQXVhAT91agE9dXQC&#10;O3WAAzl0jgQ3dJ0FNnOvBTVzxAU0ctoFNXHrBTVw9QY1b/0GNW/9BrNtAACibQAAlG4AAIhvAAB+&#10;bwAAdXAAAGtxAABgdQAAWXcAAFJ5AABMegAASHsNAEV8GQBDfCMAQXwsAD99NAA+fTwAPX1EADt9&#10;TAA6fVQAOH1dADd8ZwA1fHEBM3x9ATF8iwIve5sCLnutAy16wQMsetgDLHjqAyx39QQtdvwELXb8&#10;BK1xAACccQAAj3IAAINyAAB6cwAAcXQAAGd2AABcegAAVHwAAEx/AABFgQAAP4MGADuEEgA5hB0A&#10;N4QmADWELgA0hDYAM4U+ADGFRgAwhU8ALoVYAC2EYgArhG0AKYR6ACiEiAAmhJgBJIOqASODvwEi&#10;gtUBI4HoASOA9AIjf/wCI3/8AqZ1AACWdQAAiXYAAH92AAB1dwAAbHkAAGJ8AABYfwAAToMAAEaF&#10;AAA+iAAANooAADCMCQAtjBUAK40eACqNJwAojS8AJ404ACaNQAAkjUkAIo1SACGNXQAfjWgAHY11&#10;AByNgwAajJMAGIymABeMuwAVi9IAFornABeJ8wAXiPsAF4j7AJ96AACQegAAhHoAAHp7AABwfQAA&#10;ZoAAAFyDAABThgAASYoAAECNAAA3jwAAL5IAACeUAAAglQoAHZYVAByWHgAaliYAGZcvABiXOAAW&#10;l0EAFJdLABOXVQARl2EADpdvAAyWfgAKlo4ACJagAAeVtAAFlMoABpTgAAeT7QAIkvYACJL2AJd+&#10;AACKfgAAgH8AAHWBAABqhAAAYIcAAFaLAABMjgAAQpIAADiVAAAwlwAAJ5oAAB+cAAAXngAADqAI&#10;AAugEgAJoBwACKElAAehLgAFoTcAA6FCAAGhTQAAoVkAAKFnAACgdQAAoIYAAKCXAACfqwAAn8AA&#10;AJ7VAACe5QAAne8AAJ3vAJGDAACFgwAAeoUAAG+IAABkjAAAWpAAAE+UAABFmAAAO5sAADGeAAAn&#10;oQAAH6MAABalAAANpwAABakCAACpCwAAqhQAAKocAACrJQAAqy4AAKs4AACsQwAArE8AAKxdAACs&#10;bAAArHwAAKuOAACroAAAq7UAAKrKAACq2wAAqucAAKrnAIuJAAB/igAAc40AAGiRAABdlgAAUpoA&#10;AEieAAA9ogAAM6UAACioAAAfqgAAFa0AAAyvAAAEsQAAALIAAACzAwAAtAoAALUSAAC1GgAAtiMA&#10;ALctAAC3NwAAuUMAALlRAAC5YQAAuXEAALmDAAC5lgAAuakAALm9AAC5zQAAudwAALncAIWPAAB5&#10;kgAAbZcAAGKbAABWoAAAS6UAAD+pAAA0rQAAKrAAAB+zAAAVtQAACrcAAAG5AAAAugAAALwAAAC9&#10;AAAAvgAAAL8HAADADgAAwRcAAMMgAADEKgAAxjUAAMhDAADJUwAAyWQAAMl2AADKiQAAypwAAMqv&#10;AADKvgAAyswAAMrMAH6YAABznAAAZ6IAAFunAABPrAAAQ7EAADe1AAAruAAAH7oAABO8AAAIvgAA&#10;AMAAAADCAAAAxAAAAMUAAADHAAAAyAAAAMoAAADLAQAAzQkAAM8SAADRGwAA1CcAANg0AADbQwAA&#10;3FUAAN1nAADeegAA340AAN+fAADfrQAA37oAAN+6AHijAABtqAAAYa4AAFW0AABHuAAAObsAACu+&#10;AAAewAAAEcMAAAbFAAAAyAAAAMoAAADLAAAAzQAAAM8AAADRAAAA0wAAANUAAADYAAAA2gAAAN0D&#10;AADgDAAA4xcAAOYkAADqMgAA7UMAAO5WAADwaQAA8XwAAPKNAADymgAA8qUAAPKlAP8ADAD/AAcA&#10;/wANAP8AGAD/ACQA/QAxAPoAPQD4AEkA9gBTAPMAXQDvAGUA7QBsAOoAcgDpAHcA6AB8AOcAgQDm&#10;AIUA5QCKAOQAjgDjAJMA4gCZAOEAoADgAKgA3gCxANwAvADbAMkA2gDZANkA6ADZAPUA2AD/ANgA&#10;/wDYAP8A2AD/AP8ABgD/AAMA/wAKAP8AFAD7AB8A9gAsAPMAOQDwAEUA7gBPAOsAWQDnAGEA5ABo&#10;AOIAbgDhAHQA4AB5AN8AfQDeAIIA3ACGANsAiwDaAJAA2QCWANgAnADVAKQA0wCtANIAtwDQAMQA&#10;zwDTAM4A5ADOAPEAzQD7AM0A/wDNAP8AzQD/AP8AAAD/AAAA/wAGAP8ADgDzABsA7wAoAOsANADo&#10;AEAA5QBLAOEAVADeAF0A2wBkANkAawDYAHAA1QB1ANQAegDTAH4A0gCDANEAhwDPAIwAzgCSAMwA&#10;mADKAKAAyQCpAMgAswDGAMAAxQDOAMQA3wDDAO0AwgD3AMIA/gDBAP8AwQD/AP8AAAD/AAAA/wAB&#10;APcACADrABUA5gAiAOIALwDeADsA2gBFANYATwDTAFgA0ABfAM4AZgDNAGwAywBxAMoAdgDJAHoA&#10;xwB/AMYAhADFAIkAwwCOAMIAlQDAAJwAvwClAL0ArwC8ALsAugDJALkA2gC3AOgAtwDzALYA+gC2&#10;AP8AtgD/AP8AAAD/AAAA/QAAAOwAAQDjAA0A3QAbANgAKADSADUAzgBAAMsASgDJAFMAxgBaAMQA&#10;YQDCAGcAwABsAL8AcQC+AHYAvAB7ALsAfwC6AIUAuQCLALcAkQC2AJkAtAChALIArACxALcArwDF&#10;AK4A1QCtAOQArADvAKsA9wCrAP0AqwD+AP8AAAD5AAAA6QAAAOIAAADaAAUA0wATAM0AIQDIAC4A&#10;xAA5AMEARAC+AE0AvABVALkAXAC3AGIAtgBoALQAbQCzAHIAsgB2ALEAewCwAIEArgCHAK0AjgCr&#10;AJUAqgCeAKgAqACmALQApQDCAKMA0QCiAOIAoQDtAKEA9QCgAPkAoAD7APwAAADqAQAA4AgAANYH&#10;AADPAQAAygAKAMUAGADBACUAvAAyALgAPQC1AEcAsgBPALAAVwCuAF0ArABjAKsAaACqAG0AqABy&#10;AKcAdwCmAH0ApACDAKMAigCiAJIAoACbAJ4ApgCdALIAmwDAAJoA0ACYAOEAmAHsAJcB9ACWAvoA&#10;lgL8AO8FAADjEwAA2BoAAMwZAADEFQAAwA0AAL4EDQC4Bh0AswkrAK8KNgCsC0EAqQtJAKcMUQCl&#10;DFgAowxeAKIMZAChDGkAnwxuAJ4MdACdDHoAmwyAAJoNiACYDZAAlw2aAJUNpQCUDbIAkg3BAJEN&#10;0QCPDuMAjhDwAI0Q+QCNEP4AjBD/AOgUAADbIQAAzicAAMImAAC6IwAAtR8AALMXBACvFBUAqxck&#10;AKcYMACjGTsAoBlEAJ4ZTACcGVMAmhlZAJgZXwCXGWUAlhlqAJQacACTGnYAkhp9AJAahACPGo0A&#10;jRqXAIwaogCKGrAAiRu/AIga0ACGG+IAhRzwAIQc+QCEHP8AhBz/AOIgAADULAAAxjEAALoxAACy&#10;LgAArCsAAKklAACnIA4AoiIeAJ4jKgCaJDUAlyQ/AJUkRwCTJE4AkSRVAI8kWwCOJGEAjSRmAIsk&#10;bACKJHIAiSR5AIclgQCGJYoAhCWUAIMloACBJa0AgCW9AH8lzgB+JeEAfSbuAHwm+AB8Jf4AeyX/&#10;AN0qAADONgAAvzkAALM5AACrNwAApTQAAKEwAACeKwgAmisYAJYsJQCSLTAAjy46AI0tQgCLLUoA&#10;iS1RAIctVwCGLV0AhC1jAIMtaQCCLW8AgC12AH8ufgB+LocAfC6RAHsunQB5LqsAeC66AXcuzAF2&#10;Lt8BdS7tAXQu9wF0Lf4BdC3/AdgyAADJPQAAuj8AAK4/AAClPgAAnzsAAJo4AACXNAMAkzMTAI40&#10;IACLNSwAiDU1AIY1PgCDNUYAgjVNAIA1UwB+NVkAfTVfAHw1ZQB6NWwAeTVzAHc1ewB2NYUAdTWP&#10;AXM1mwFyNakBcTW5AnA1ygJvNd4CbjXtAm009wJtNP0CbTT/AtM5AADEQgAAtUQAAKlEAACfRAAA&#10;mUAAAJQ+AACROwAAjDoOAIg7HACEOycAgTwxAH88OgB9PEIAeztJAHk7TwB3O1YAdjtcAHU7YgBz&#10;O2kAcjtxAHE7eQFvO4IBbjuNAmw7mQJrO6cDaju3A2k7yQNoO90DZzvsA2c69gNnOv0DZzr/A88/&#10;AADARgAAsEgAAKRJAACbSAAAlEYAAI9DAACLQAAAhkAJAIJBFwB+QSMAe0EuAHlBNwB3QT4AdUFG&#10;AHNBTABxQVMAcEFZAG5BXwBtQWYAbEFuAWpBdwFpQYACZ0GLAmZBlwNlQaUDY0G1BGNAyARiQNwE&#10;YUDrBGE/9gRhP/wDYT/+A8tEAAC8SgAArUwAAKBMAACXTAAAkEoAAItHAACGRgAAgUYFAH1GFAB5&#10;RiAAdkYqAHNGMwBxRjsAb0ZCAG1GSQBrRVAAakZWAGhGXQBnRmQAZkZsAWRGdQFjRn4CYkaJA2BG&#10;lQRfRqQEXkW0BV1FxgVcRdsFXETqBVxE9QRcRPwEXEP+BMhIAAC4TQAAqU8AAJ1QAACTTwAAjE4A&#10;AIdLAACBSgAAfEoBAHhKEAB0SxwAcEsnAG5KMABrSjgAaUo/AGdKRgBlSk0AZEpTAGNKWgBiS2IA&#10;YEtqAV9LcwJeS3wCXEuHA1tKlARZSqIFWEqzBVdKxQVXSdoFV0nqBVdI9QVXSPwFV0j+BcZMAAC1&#10;UAAAplIAAJpSAACQUwAAiFEAAINOAAB9TgAAd08AAHNPDABvTxkAa08jAGhPLQBmTzUAZE48AGJO&#10;QwBgTkoAX09RAF5PWABcT2AAW09oAVpPcQJZT3sDV0+GA1ZPkgRUTqEFU06xBVJOxAZSTdkGUk3p&#10;BVJM9AVSTPsFUkz+BcNQAACyUwAAo1QAAJdVAACNVQAAhVUAAIBRAAB5UgAAc1MAAG5TCQBqUxUA&#10;ZlMgAGNTKgBhUzIAX1M6AF1TQQBbU0gAWlNPAFlUVgBYVF4AVlRmAVVUbwJUVHkDUlOEA1FTkQRP&#10;U6AFTlKwBk1SwwZNUtgGTVHpBU1Q9AVNUPsFTVD+BcBUAACuVgAAoFcAAJNYAACKWAAAgVgAAHtV&#10;AAB0VgAAblcAAGlYBQBlWBIAYVgdAF5YJwBcWDAAWlg4AFhYPwBWWEYAVVhNAFRZVABTWVwAUVlk&#10;AVBZbQFOWHcCTViDA0tYkARKV54FSVevBUhXwgZHVtYGSFXoBUhV9AVIVPsFSFT9Bb1XAACrWQAA&#10;nFoAAJBbAACGWwAAflsAAHZZAABvWgAAaVsAAGRcAQBfXA4AXF0aAFldJABXXS0AVV01AFNdPABR&#10;XUQAUF5LAE9eUgBNXloATF5iAUteawFJXXYCR12BA0ZdjgRFXJ0EQ1yuBUJcwQVCW9UFQlroBUJZ&#10;8wVDWfsFQ1n9BblaAACnXAAAmV0AAI1eAACDXgAAel4AAHFeAABqXwAAZGAAAF5hAABaYgoAVmIW&#10;AFNiIABRYyoAT2MyAE1jOgBMY0EASmNIAEljUABIY1gARmNgAEVjaQFDY3QBQmN/AkBijAM/YpsE&#10;PWGsBDxhvwQ8YdQEPGDnBDxf8wQ9XvoEPV79BLRdAACjXwAAlWAAAIlhAAB/YQAAdmIAAG1iAABk&#10;ZAAAXmUAAFhmAABTZwUAT2gSAExoHABKaSYASGkuAEZpNgBFaT4ARGlFAEJpTQBBaVUAQGleAD5p&#10;ZwA9aXEBO2l9ATloigI4aJkDN2iqAzZnvgM1Z9MDNWbmAzZl8gM2ZPoENmT9BK9hAACeYgAAkGQA&#10;AIVkAAB7ZQAAcmUAAGhnAABeaQAAV2sAAFFsAABMbQAASG8MAEVvGABCbyIAQXAqAD9wMgA9cDoA&#10;PHBCADtwSQA6cFIAOHBaADdwZAA1cG8AM3B6ADJviAEwb5cBL26oAi5uvAItbdECLmzlAi5r8gIu&#10;avoCLmr8A6llAACZZgAAi2cAAIBoAAB2aAAAbmkAAGRrAABabgAAU3AAAExyAABFdAAAQHUGADx2&#10;EgA6dxwAOHclADZ3LgA1dzUAM3c9ADJ3RQAxd00AL3dWAC53YAAsd2sAK3d3ACl3hQAndpQAJnam&#10;ACV1ugAkdc8AJHTkACVz8QElcvkBJXL8AaNpAACTagAAhmsAAHxsAABybAAAaW0AAGBwAABVcwAA&#10;TnUAAEZ4AAA/egAAN30AADJ+CwAvfhYALX8fACx/KAAqfzAAKX84ACh/QAAmf0gAJX9SACN/XAAi&#10;f2cAIH9zAB5/gQAcfpEAG36iABp9twAYfc0AGXzjABp78AAaevkAGnr7AJxuAACObgAAgW8AAHdw&#10;AABucQAAZHMAAFt1AABReQAASHwAAEB+AAA4gQAAMIMAACiGAgAjhw0AIYcXACCHIAAehygAHYgw&#10;ABuIOQAaiEIAGIhLABeIVgAViGIAE4huABGHfQAPh4wADYeeAAuGsgAKhsgACoXeAAuE7QAMg/YA&#10;DIP5AJVyAACIcwAAfXMAAHN0AABpdgAAX3kAAFV8AABMgAAAQoMAADqGAAAxiAAAKYsAACGNAAAZ&#10;jwMAE5ANABGRFgAQkR8ADpEoAAyRMAALkToACZFEAAiRTwAGkVsABJFoAAKRdgAAkIYAAJCXAACP&#10;qgAAjr8AAI7UAACN5QAAje4AAI3xAI53AACCdwAAeHgAAG16AABjfQAAWYAAAE+EAABFiAAAO4sA&#10;ADKOAAAqkAAAIZMAABmVAAARlwAACJkFAAKZDgAAmhcAAJogAACaKAAAmzEAAJs7AACbRgAAm1MA&#10;AJtgAACbbgAAmn4AAJqPAACaogAAmbYAAJjLAACY3gAAl+gAAJfsAIh8AAB+fAAAcn4AAGeBAABd&#10;hQAAUokAAEiNAAA+kAAANJQAACqXAAAhmgAAGJwAABCeAAAHoAAAAKIAAACiCAAAoxAAAKMYAACk&#10;IAAApSgAAKUyAACmPAAApkkAAKdWAACnZQAApnUAAKaGAAClmQAApa0AAKXCAACl0wAApOEAAKTl&#10;AIOBAAB3gwAAbIYAAGGKAABWjgAAS5MAAECXAAA2mwAAK54AACGhAAAXpAAADqYAAAWoAAAAqgAA&#10;AKsAAACsAAAArQcAAK4OAACvFgAAsB4AALEnAACyMQAAsz0AALRLAAC0WgAAtGoAALR8AAC0jgAA&#10;tKIAALS2AAC0xwAAs9UAALPbAH2IAABxiwAAZo8AAFqUAABPmQAAQ54AADiiAAAtpgAAIqkAABis&#10;AAANrgAAA7EAAACzAAAAtAAAALYAAAC3AAAAuAAAALkDAAC6CgAAuxIAAL0bAAC+JAAAwDAAAMM9&#10;AADDTQAAxF4AAMVwAADFggAAxZYAAMWpAADGuQAAxsYAAMbLAHeQAABrlQAAX5oAAFSgAABHpQAA&#10;O6oAADCuAAAksgAAGbUAAA24AAACugAAALwAAAC9AAAAvwAAAMAAAADCAAAAwwAAAMUAAADGAAAA&#10;yAQAAMoMAADMFgAAzyEAANIuAADVPQAA1k8AANhiAADZdQAA2ogAANqaAADbqgAA27YAANu7AHGb&#10;AABloAAAWaYAAE2sAABAsgAANLcAACe6AAAZvAAADL8AAADBAAAAwwAAAMUAAADHAAAAyAAAAMoA&#10;AADMAAAAzgAAANAAAADSAAAA1QAAANgAAADbBwAA3xIAAOMeAADnLAAA6j4AAOtRAADsZAAA7XgA&#10;AO6KAADumQAA7qQAAO6pAP8ABQD/AAAA/wAJAP8AFAD/ACEA/AAuAPoAOgD4AEYA8wBQAO8AWQDt&#10;AGEA6wBoAOkAbgDoAHQA5gB5AOUAfQDkAIEA4wCGAOMAiwDhAI8A4ACVAN4AmwDdAKMA2wCsANoA&#10;twDZAMUA2ADVANcA5gDWAPQA1QD/ANUA/wDVAP8A1QD/AP8AAAD/AAAA/wAFAP4AEAD5AB0A9QAq&#10;APIANgDuAEEA6wBLAOcAVQDlAF0A4wBkAOEAawDfAHAA3gB1ANwAegDbAH4A2gCCANgAhwDWAIwA&#10;1QCRANMAmADSAJ8A0ACoAM8AswDOAMAAzQDPAMsA4QDKAPAAygD7AMoA/wDKAP8AygD/AP8AAAD/&#10;AAAA/wAAAPYACwDxABgA7AAlAOgAMQDjADwA4QBHAN4AUADbAFkA2ABgANYAZgDUAGwA0gBxANAA&#10;dgDPAHoAzQB+AMwAgwDLAIgAygCOAMgAlADHAJsAxgCkAMQArwDDALsAwQDKAMAA2wC/AOoAvgD3&#10;AL4A/wC+AP8AvgD/AP8AAAD/AAAA+QAAAO4ABQDnABIA4gAfANwAKwDYADcA1QBCANIASwDPAFQA&#10;zABbAMoAYgDIAGcAxgBsAMUAcQDEAHYAwwB6AMEAfwDAAIQAvwCKAL0AkAC8AJcAuwCgALkAqgC3&#10;ALYAtgDFALQA1QCzAOUAswDyALIA+wCyAP8AsgD/AP8AAAD/AAAA7gAAAOUAAADdAAsA1QAYANAA&#10;JQDMADEAyQA8AMYARgDEAE4AwQBWAL8AXQC9AGMAuwBoALoAbQC5AHEAtwB2ALYAewC1AIAAtACF&#10;ALIAjACxAJMArwCcAK0ApgCsALIAqgDAAKkAzwCoAOEApwDuAKYA9gClAPwApQD/AP8AAADtAAAA&#10;5AAAANsAAADRAAQAywARAMYAHgDCACoAvgA2ALsAQAC5AEkAtgBRALQAWACyAF4AsQBjAK8AaACu&#10;AG0ArQBxAKsAdgCqAHwAqQCBAKcAiACmAJAApACZAKMAowChAK4AnwC8AJ4AywCcAN0AmwDpAJsA&#10;8wCaAPkAmgD8APEAAADlAAAA2gIAAM4BAADHAAAAwQAIAL0AFQC5ACIAtQAuALIAOQCvAEMArABL&#10;AKoAUgCoAFgApgBeAKUAYwCkAGgAogBtAKEAcgCgAHgAngB+AJ0AhQCcAIwAmgCVAJgAoACXAKsA&#10;lQC5AJMAyACSANoAkQDoAJEA8QCQAPYAkAD5AOoDAADdEAAAzhMAAMMSAAC8DgAAtwcAALQADACw&#10;ABoArAAnAKkAMgCmAj0AowJFAKECTQCfA1MAnQNZAJwDXwCaA2QAmQNpAJgDbgCWA3QAlQN6AJME&#10;ggCSBIoAkASTAI8EngCNBKoAjAS4AIoEyACJBdoAiAbnAIcG8gCHB/gAhwf8AOMSAADUHgAAxSAA&#10;ALogAACyHQAArRgAAKsRAQCpChEApAwfAKAOKwCdEDYAmxA/AJgQRwCWEU4AlBFUAJMRWgCREWAA&#10;kBFlAI8RawCNEXEAjBF3AIoRfwCJEocAhxKRAIYSnACEEqkAgxK4AIISyQCAEtwAfxPrAH4T9gB+&#10;E/wAfhP/AN0eAADMKAAAvSoAALIqAACqKAAApCUAAKEfAACgGAkAmxkYAJcaJQCUGzAAkhw6AI8c&#10;QgCNHEkAixxQAIocVgCIHFsAhxxhAIUcZwCEHG0Agxx0AIEdfACAHYQAfh2OAH0dmgB7HacAeh22&#10;AHkdxwB4HdoAdx7qAHYe9QB2HvwAdR7/ANYoAADFMAAAtjIAAKsyAACjMAAAnS4AAJkqAACXJAMA&#10;kyMTAI8kIACMJSsAiSU1AIcmPQCFJkUAgyZLAIElUgCAJVcAfiVdAH0lYwB8JmoAeiZxAHkmeQB3&#10;JoEAdiaMAHQnlwBzJ6QAcie0AHEnxQBwJtgAbyfoAG4n9ABuJvsAbib/ANExAADANgAAsTgAAKU4&#10;AACcNwAAljUAAJIyAACPLgAAjCwNAIgsGwCELSYAgi0wAH8tOQB9LkAAey1HAHotTgB4LVQAdy1a&#10;AHUtYAB0LWYAci5uAHEudgBwLn8Abi6JAG0vlQBsL6IAay+yAGkvwwBpLtYAaC7oAGcu8wBnLvoA&#10;Zy7/AMw3AAC7OwAArD0AAKA+AACXPQAAkTsAAIw4AACJNQAAhTMIAIEzFgB+NCIAezQsAHg0NQB2&#10;NDwAdDRDAHM0SgBxNFAAbzRWAG40XQBtNGMAazRrAGo1cwBpNX0AZzWHAGY1kwBlNaEAZDWwAWM1&#10;wgFiNdUBYTXnAWE08wFhNPoBYTT+Acg8AAC2PwAAp0EAAJxCAACTQgAAjT8AAIc9AACDOwAAfzoE&#10;AHs5EgB4Oh4AdDooAHI6MQBwOjkAbjpAAGw6RwBqOk0AaTpTAGc6WgBmOmEAZTppAGQ6cQBiO3sA&#10;YTuFAGA7kQFfO58BXTuvAVw7wQFcOtQBWzrmAVs68gFbOfoBWzn+AcRAAACyQwAApEUAAJhGAACP&#10;RgAAiEQAAINBAAB+PwAAej8AAHY/DQByPxoAbz8kAGw/LQBqPzUAaD89AGY/QwBkP0oAYz9QAGE/&#10;VwBgP14AXz9mAF5AbwBdQHkAW0CDAVpAkAFZQJ4BWECtAldAvwJWP9MCVj/lAlY+8gJWPvkCVj7+&#10;AsFDAACvRgAAoEgAAJRJAACLSQAAhEgAAH9FAAB6QwAAdUQAAHBECgBtRBYAaUQhAGZEKgBkQzIA&#10;YkM5AGBDQABeQ0cAXUNOAFtEVQBaRFwAWURkAFhFbQBXRXcAVkWCAVVFjgFTRZwCUkWsAlFEvgJR&#10;RNICUEPlAlBD8QJQQvkCUUL+Ar1GAACsSQAAnUsAAJFMAACITAAAgUsAAHxIAAB2RwAAcEgAAGtI&#10;BgBnSBMAZEgdAGFIJwBeSC8AXEg2AFpIPQBYR0QAV0hLAFZIUgBVSVoAVEliAFNJawBSSnUAUUqA&#10;AU9JjQFOSZsCTUmrAkxJvQJMSNECS0jkAkxH8QJMR/kCTEb9ArpJAACoTAAAmk4AAI5PAACFTwAA&#10;fU4AAHhLAABxSwAAa0wAAGZNAwBiTRAAX00aAFxNJABZTSwAV000AFVMOwBTTUIAUk1JAFFNUABQ&#10;TVgAT05gAE5OagBNTnQATE5/AUpOiwFJTpoCSE2qAkdNvAJGTdACRkzkAkdL8QJHS/gCR0r9ArZM&#10;AAClTwAAl1EAAItSAACCUgAAelEAAHROAABsUAAAZlEAAGFRAABdUQwAWVIXAFZSIQBUUioAUlIy&#10;AFBSOQBOUkAATVJHAExSTgBLU1YASlNeAElTaABHU3IARlN9AUVTigFEUpgCQ1KoAkJSuwJBUc8C&#10;QVHjAkFQ8AJCT/gCQk/9ArJQAAChUgAAk1MAAIhUAAB+VQAAdlUAAG9SAABnVAAAYVUAAFxWAABY&#10;VggAVFYUAFFXHgBOVycATFcvAEtXNgBJVz4ASFdFAEdYTABFWFQARFhcAENYZgBCWHAAQFh7AT9Y&#10;iAE+V5cBPVenAjxXugI7Vs4CO1XiAjxV8AI8VPgCPFP9Aq5TAACeVQAAkFYAAIRXAAB7WAAAclgA&#10;AGpXAABiWQAAXFoAAFdaAABSWwQATlwQAEtcGgBIXSMARl0sAEVdMwBDXTsAQl1CAEFdSgA/XlIA&#10;Pl5aAD1eYwA7Xm4AOl55ADldhgE4XZUBNl2lATZcuAE1XM0BNVviATVa7wI2WfgCNln8AqpWAACa&#10;WAAAjFoAAIFaAAB3WwAAblsAAGVcAABcXgAAVl8AAFBgAABLYQAAR2ILAERjFgBCYyAAQGMoAD5j&#10;MAA8YzcAO2M/ADpkRwA4ZE8AN2RXADZkYQA0ZGsAM2R3ADJjhAAwY5MAL2OkAC5itwEuYswBLmHh&#10;AS5g7wEuX/cBL178AaVaAACVXAAAiF0AAHxeAABzXgAAal8AAGBgAABXYwAAUWQAAEpmAABEZwAA&#10;QGgGADxpEQA6ahsAOGokADZqLAA0ajQAM2o7ADJqQwAwaksAL2pUAC5qXgAsamgAK2p0AClqggAo&#10;apEAJ2mhACZptQAlaMoAJWfgACZm7gAmZvcAJmX8AZ9eAACQYAAAg2EAAHhhAABvYgAAZmMAAF1k&#10;AABTZwAATGkAAEVrAAA/bQAAOG8AADNwCwAwcRYALnEfAC1xJwArcS8AKnI3AChyPgAnckcAJnJQ&#10;ACRyWgAjcmUAIXJxACBxfgAecY4AHXGfABtwsgAacMgAGm/eABtu7QAcbfYAHWz7AJliAACLZAAA&#10;fmQAAHRlAABrZgAAYmcAAFlpAABPbQAAR28AAEBxAAA5cwAAMXYAACp4BAAmeQ4AJHkYACJ5IQAg&#10;eSkAH3oxAB56OQAcekEAG3pLABl6VQAYemEAFnptABR6ewASeYoAEXmbAA94rwAOeMUADXfbAA52&#10;7AAQdfUAEHT7AJNnAACFaAAAeWgAAHBpAABnagAAXWwAAFRvAABKcgAAQnUAADp4AAAyegAAK3wA&#10;ACN/AAAbgQYAF4IQABWCGQAUgiEAEoIqABGCMgAPgjsADYJEAAyCTwAKglsACIJoAAaCdQAEgoUA&#10;AoGVAAGAqAAAgL0AAH/SAAB+5AABfu0AAX7zAIxsAAB/bAAAdWwAAGxtAABibwAAWHIAAE51AABF&#10;eQAAO3wAADN/AAArgQAAI4QAABuGAAATiAAAC4oIAAaLEQAEixoAA4siAAGLKwAAizQAAIs9AACL&#10;SAAAi1QAAIthAACLbwAAi38AAIqPAACKoQAAibYAAIjLAACI3gAAh+kAAIfvAIZwAAB6cAAAcXEA&#10;AGZzAABcdgAAUnkAAEh9AAA+gQAANYQAACyHAAAjigAAG4wAABOOAAAKkAAAA5IEAACTDAAAkxQA&#10;AJMbAACUIwAAlCwAAJU1AACVQAAAlUwAAJVZAACVZwAAlXcAAJWIAACUmgAAlK4AAJPDAACS1gAA&#10;kuQAAJLrAIB1AAB2dQAAa3cAAGB6AABWfgAAS4IAAEGGAAA3igAALY0AACOQAAAakwAAEpUAAAmX&#10;AAABmQAAAJsAAACbBQAAnAwAAJ0UAACeGwAAniMAAJ8sAACgNgAAoUIAAKFPAAChXgAAoW4AAKF/&#10;AAChkQAAoKYAAKC6AACfzQAAn90AAJ7lAHt6AABwfAAAZX8AAFqDAABPhwAARIwAADmQAAAulAAA&#10;JJcAABqaAAARnQAAB58AAAChAAAAowAAAKQAAAClAAAApgMAAKcKAACpEQAAqhkAAKshAACsKwAA&#10;rTYAAK5EAACuUwAAr2MAAK91AACviAAAr5sAAK6wAACuwgAArtAAAK7bAHWBAABqhAAAXogAAFON&#10;AABHkgAAO5cAADCbAAAlnwAAGqIAABClAAAFqAAAAKoAAACsAAAArgAAAK8AAACwAAAAsgAAALMA&#10;AAC0BgAAtg0AALcVAAC5HwAAuyoAAL02AAC+RgAAv1cAAL9pAADAfAAAwI8AAL+kAAC/tgAAwMMA&#10;AMDNAG+JAABjjgAAWJMAAEuZAABAngAAM6MAACinAAAcqwAAEa4AAAWxAAAAtAAAALYAAAC4AAAA&#10;uQAAALsAAAC8AAAAvgAAAL8AAADBAAAAwwAAAMQIAADHEQAAyRwAAMwoAADPNwAA0EkAANJbAADT&#10;bgAA1IIAANSVAADVpgAA1bMAANW9AGmTAABdmQAAUZ8AAEWlAAA4qgAALK8AAB+0AAATtwAAB7sA&#10;AAC9AAAAvwAAAMEAAADCAAAAxAAAAMYAAADHAAAAyQAAAMsAAADNAAAA0AAAANIAAADWAgAA2gwA&#10;AN4YAADiJwAA5TgAAOZMAADnYAAA6XMAAOqGAADqlgAA66IAAOuqAP8AAAD/AAAA/wAFAP8AEQD/&#10;AB4A/AArAPcANgD1AEEA8gBMAO8AVQDtAF4A6wBlAOgAawDmAHAA5QB1AOMAeQDiAH0A4QCCAOAA&#10;hgDeAIsA3QCRANwAlwDbAJ8A2QCoANgAswDWAMEA1QDRANMA5ADTAPMA0gD/ANIA/wDSAP8A0gD/&#10;AP8AAAD/AAAA/wABAPwADQD3ABoA8gAmAO4AMgDsAD0A6gBIAOYAUQDjAFkA4ABgAN4AZwDcAGwA&#10;2gBxANkAdQDYAHoA1gB+ANQAgwDTAIcA0gCNANAAlADPAJsAzQCkAMwArwDLALwAyQDLAMgA3gDH&#10;AO4AxwD7AMcA/wDHAP8AxwD/AP8AAAD/AAAA+gAAAPMACADtABUA5wAhAOMALQDhADgA3gBDANsA&#10;TADXAFUA1ABcANIAYgDQAGgAzgBtAM0AcQDLAHYAygB6AMkAfwDIAIMAxwCJAMUAjwDEAJcAwgCf&#10;AMAAqgC/ALYAvQDFALwA2AC7AOkAuwD2ALoA/wC6AP8AuQD/AP8AAAD/AAAA8QAAAOoAAgDhAA4A&#10;3AAbANYAJwDTADMAzwA9AM4ARwDLAFAAyABXAMYAXgDEAGMAwgBoAMEAbQDAAHEAvgB2AL0AegC8&#10;AH8AugCFALkAiwC3AJIAtgCbALQApQCzALEAsQC/ALAA0ACvAOMArQDxAKwA+wCsAP8ArAD/AP8A&#10;AAD0AAAA6AAAAN8AAADVAAgAzgAVAMkAIQDGAC0AwwA4AMEAQgC/AEoAvABSALoAWAC4AF4AtgBj&#10;ALUAaAC0AG0AsgBxALEAdgCwAHsArwCAAK0AhwCsAI4AqgCXAKkAoQCnAK0ApQC6AKQAygCiAN0A&#10;oQDsAKEA9gCgAP0AoAD/APQAAADpAAAA3QAAANIAAADJAAEAwwAOAL4AGwC6ACcAtwAxALUAOwCz&#10;AEQAsQBMAK8AUwCtAFkAqwBeAKoAYwCoAGgApwBsAKYAcQClAHYAowB8AKIAgwCgAIoAnwCTAJ0A&#10;nQCbAKkAmgC2AJgAxgCXANgAlgDnAJYA8gCVAPgAlQD9AOwAAADfAAAA0AAAAMYAAAC/AAAAuQAG&#10;ALQAEwCxAB8ArgAqAKsANQCoAD4ApgBGAKQATgCiAFQAoQBZAJ8AXgCeAGMAnABoAJsAbQCaAHIA&#10;mAB4AJcAfwCVAIcAlACPAJIAmgCRAKUAjwCzAI4AwgCNANMAjADjAIsA7wCLAPYAigD6AOUBAADU&#10;CgAAxgwAALsMAACzCAAArwIAAKwACwCoABcApQAjAKIALgCfADgAnQBAAJsASACZAE8AlwBUAJUA&#10;WgCUAF8AkwBkAJEAaQCQAG8AjwB1AI0AfACMAIQAigCNAIkAlwCHAKMAhgCwAIQAwACDANAAggDi&#10;AIEA7ACBAPMAgQD4AN0QAADLFwAAvBkAALEZAACpFwAApBMAAKILAAChAw0AnQMbAJkFJwCWBjEA&#10;lAc6AJIHQgCQCEkAjghPAI0IVQCLCFoAighgAIgIZQCHCGsAhghyAIQJeQCDCYEAgQmLAIAJlQB+&#10;CaIAfQmwAHsJwAB6CdEAeQriAHgK7wB4C/YAeAv8ANUcAADDIQAAtCMAAKkjAAChIgAAnB8AAJga&#10;AACXEwQAlRATAJERIACOEisAixM1AIkUPQCHFEQAhhRLAIQUUQCCFFYAgRRcAIAUYgB+FGgAfRRv&#10;AHsVdgB6FX8AeBWIAHcVlAB1FaAAdBavAHMWwAByFdIAcBbkAHAW8QBvFvkAbxb/AM4kAAC8KQAA&#10;rSsAAKIsAACaKgAAlCkAAJAlAACOIAAAjRsNAIkcGgCFHSYAgx0vAIEdOAB/Hj8AfR5GAHseTAB6&#10;HlIAeB5YAHceXgB1HmQAdB5rAHIecwBxH3wAcB+GAG4fkQBtH54Aax+tAGofvgBpH9EAaB/jAGgf&#10;8ABoH/kAZx/+AMgrAAC2LwAAqDEAAJwyAACUMQAAji8AAIotAACHKQAAhSUHAIEkFQB+JSEAeyUr&#10;AHkmMwB3JjsAdSZCAHMmSAByJk4AcCZUAG8mWgBtJmEAbCZoAGsncABpJ3kAaCeDAGYnjwBlKJwA&#10;ZCirAGMovABiJ88AYSfiAGEn7wBhJ/gAYSf+AMMwAACxNAAAozYAAJc3AACPNwAAiTUAAIQzAACA&#10;MAAAfi0CAHosEAB3LBwAdCwmAHItLwBvLTcAbi0+AGwtRABqLUsAaS1RAGctVwBmLV4AZS1lAGMu&#10;bgBiLncAYS6BAF8ujQBeL5oAXS+qAFwvuwBbLs4AWy7hAFou7wBaLvgAWi3+AL41AACtOAAAnzsA&#10;AJM8AACLPAAAhDoAAH84AAB7NQAAeDMAAHQyDABxMhgAbjMiAGszKwBpMzMAZzM6AGUzQQBjM0cA&#10;YjNOAGAzVABfM1sAXjNjAF00awBbNHUAWjR/AFk1iwBYNZkAVzWoAFY1ugBVNM0AVTTgAFQ07gBU&#10;M/cAVDP9ALo5AACpPAAAmz4AAI9AAACHQAAAgD4AAHs8AAB2OgAAcjgAAG44CABrOBQAaDgeAGU4&#10;KABjODAAYDg3AF84PgBdOEQAWzhLAFo4UQBZOFkAWDlhAFc5aQBVOXMAVDp+AFM6igBSOpcAUTqn&#10;AFA6uABPOswATzngAE857gBPOPcATzj9ALc8AAClPwAAl0IAAIxDAACDQwAAfEIAAHc/AAByPQAA&#10;bT0AAGk9BABlPRAAYj0bAF89JABdPSwAWj00AFg8OgBXPEEAVT1IAFQ9TwBTPVYAUj5eAFE+ZwBQ&#10;P3EATz98AE4/iABMP5YASz+mAEs/twBKPssASj7fAEo97QBKPfYASjz9ALM/AACiQgAAlEUAAIlG&#10;AACARgAAeUUAAHRCAABuQQAAaUIAAGRCAABgQgwAXEIXAFlCIQBXQSkAVUExAFJBNwBQQT4AT0FF&#10;AE5CTQBNQlQATENdAEtDZgBKQ3AASUR7AEhEhwBHRJUARkOkAEVDtgBFQ8oARELeAEVC7QFFQfYB&#10;RUD8AbBCAACfRQAAkUcAAIZJAAB9SQAAdUgAAG9GAABqRQAAZEYAAF9GAABbRgkAV0YUAFRGHgBR&#10;RiYAT0YuAE1GNQBLRjwASkZDAElHSgBIR1IAR0hbAEZIZABFSG4AREh5AENIhQBCSJMAQUijAEBI&#10;tQA/R8kAP0feAD9G7AFARfYBQEX8AaxFAACcSAAAjkoAAINLAAB6TAAAcksAAGtKAABlSQAAX0oA&#10;AFpLAABVSwYAUksRAE9LGwBMSyQASksrAEhLMwBGTDoARUxBAERMSABDTFAAQk1ZAEFNYgA/TWwA&#10;Pk13AD1NhAA8TZIAO02iADpMtAA6TMgAOkvdADpL7AA6SvYBO0n8AalJAACYSwAAi00AAIBOAAB2&#10;TgAAbk4AAGdOAABgTgAAWk8AAFRPAABQUAIATFANAElRGABGUSEARFEpAEJRMABBUTcAP1E/AD5S&#10;RgA9Uk4APFJWADtSYAA5UmoAOFJ1ADdSggA2UpEANVKhADRRswA0UccAM1DcADRP6wA0T/UANU78&#10;AKVMAACVTgAAh1AAAHxRAABzUQAAa1IAAGNRAABaUgAAVFMAAE9UAABKVQAARlYJAEJWFABAVx0A&#10;PlclADxXLQA7VzUAOVc8ADhXQwA3WEsANVhUADRYXQAzWGgAMlhzADBYgAAvWI8ALlefAC5XsQAt&#10;VsYALVbbAC1V6wAuVPUALlP7AKBPAACQUgAAg1MAAHhUAABvVQAAZ1UAAF9VAABUWAAATlkAAEha&#10;AABDWwAAP1wFADtdEAA5XRkAN10iADVdKgAzXjEAMl45ADFeQAAvXkgALl5RAC1eWwArXmUAKl5x&#10;AClefgAoXo0AJl2dACZdsAAlXMQAJFzaACVb6gAmWvQAJ1n7AJtTAACMVQAAf1cAAHRXAABrWAAA&#10;Y1gAAFtZAABQXAAASl0AAERfAAA+YQAAOGIAADRjCwAxZBUAL2QdAC1kJgArZC0AKmU1AChlPQAn&#10;ZUUAJmVOACRlWAAjZWIAIWVuACBlewAfZIoAHWSbABxkrQAbY8IAG2LYABxh6QAdYPQAHmD7AJZX&#10;AACHWQAAe1oAAHBbAABnWwAAX1wAAFddAABNYAAARmIAAD9kAAA4ZgAAMmgAACtqBQAnaw8AJWwY&#10;ACNsIAAibCgAIGwwAB9sOAAdbEAAHGxJABpsVAAZbF8AF2xrABZseAAUbIcAE2yYABFrqwAQasAA&#10;EGrWABFp6AASaPMAE2f6AJBcAACCXQAAdl4AAGxeAABjXwAAW2AAAFJiAABJZQAAQWgAADpqAAAz&#10;bAAALG8AACRxAAAdcwgAGnQSABh0GgAWdCIAFXQqABN0MgASdDsAEHREAA50TgANdFoAC3RmAAl0&#10;dAAIdIMABnOTAARzpgADcroAA3HPAARx4gAFcO0ABW/1AIpgAAB9YQAAcWIAAGhiAABfYwAAVmUA&#10;AE1oAABEawAAO24AADRxAAAscwAAJXUAAB14AAAVegAADnwJAAp8EwAJfBsAB3wkAAZ8LAAEfDUA&#10;A3w+AAF8SAAAfFQAAHxgAAB8bgAAfH0AAHyNAAB7oAAAerQAAHrJAAB53QAAeOgAAHjwAINlAAB3&#10;ZQAAbWYAAGRmAABaaAAAUWsAAEhvAAA/cgAANXUAAC14AAAlewAAHX0AABV/AAANgQAABYMGAACE&#10;DgAAhBYAAIUeAACFJQAAhS4AAIU3AACFQgAAhU0AAIVaAACFaAAAhXcAAIWHAACEmgAAhK4AAIPD&#10;AACC1gAAguUAAIHtAH1qAAByagAAaWoAAF9sAABVbwAAS3MAAEF2AAA4egAALn0AACaAAAAdgwAA&#10;FYUAAAyHAAAFiQAAAIsCAACMCQAAjBEAAI0XAACOHwAAjicAAI8vAACPOQAAj0UAAJBSAACPYAAA&#10;j28AAI+AAACPkwAAjqcAAI68AACN0AAAjeAAAIzqAHhuAABubgAAY3AAAFlzAABOdwAARHsAADp/&#10;AAAwgwAAJoYAAB2KAAAUjAAAC44AAAKQAAAAkgAAAJQAAACVAwAAlgkAAJcQAACXFgAAmB4AAJkm&#10;AACaMAAAmzsAAJtIAACbVwAAm2cAAJt4AACbiwAAm54AAJqzAACayAAAmdgAAJnkAHRzAABodQAA&#10;XXgAAFJ8AABHgQAAPIUAADGKAAAnjQAAHZAAABOTAAAJlgAAAJkAAACbAAAAnAAAAJ4AAACfAAAA&#10;oAAAAKEGAACiDAAApBQAAKUcAACmJQAAqDAAAKk9AACpTAAAqlwAAKpuAACqgQAAqpQAAKqoAACo&#10;vQAAqM0AAKjbAG16AABifQAAV4EAAEuGAAA/iwAANJAAACmUAAAdmAAAE5wAAAifAAAAoQAAAKQA&#10;AAClAAAApwAAAKkAAACqAAAArAAAAK0AAACvAQAAsAgAALIQAAC0GQAAtiMAALgwAAC5PwAAuVAA&#10;ALpiAAC6dQAAuokAALudAAC7sAAAusAAALrMAGeCAABbhwAAUIwAAESRAAA3lwAAK5wAACCgAAAU&#10;pAAACKgAAACrAAAArQAAAK8AAACxAAAAswAAALUAAAC2AAAAuAAAALoAAAC7AAAAvQAAAL8DAADB&#10;DAAAxBYAAMciAADKMQAAy0IAAMxVAADOaAAAznwAAM+QAADPogAAz7EAAM+9AGGMAABVkgAASZgA&#10;AD2eAAAwpAAAI6kAABetAAAKsQAAALQAAAC3AAAAugAAALwAAAC+AAAAvwAAAMEAAADDAAAAxQAA&#10;AMcAAADJAAAAywAAAM0AAADQAAAA0wcAANgUAADdIgAA4DIAAOJGAADjWgAA5W4AAOaBAADnkgAA&#10;56AAAOerAP8AAAD/AAAA/wACAP8ADgD9ABoA+QAmAPYAMgD0AD0A8QBIAO0AUQDrAFkA6QBgAOcA&#10;ZwDlAGwA5ABxAOIAdQDhAHkA4AB+AN8AggDeAIcA3ACNANsAkwDZAJsA1gCkANUArgDTAL0A0QDN&#10;ANAA4QDQAPIA0AD/ANAA/wDQAP8A0AD/AP8AAAD/AAAA/wAAAPoACgDzABYA7wAiAOwALgDpADkA&#10;5wBDAOQATQDhAFUA3gBcANwAYgDaAGgA2QBtANYAcQDVAHYA0wB6ANIAfgDRAIMAzwCJAM0AjwDM&#10;AJcAygCfAMkAqgDHALcAxgDHAMUA2gDEAOwAwwD7AMMA/wDCAP8AwgD/AP8AAAD/AAAA+AAAAO8A&#10;BADpABEA5AAdAN8AKQDcADQA2gA+ANgASADUAFAA0QBYAM8AXgDNAGMAywBoAMkAbQDIAHEAxwB2&#10;AMUAegDEAH8AwwCFAMEAiwDAAJIAvgCbALwApQC7ALEAuQDBALgA0gC3AOYAtQD1ALQA/wC0AP8A&#10;tAD/AP8AAAD3AAAA7gAAAOQAAADcAAsA1QAYANAAIwDNAC8AywA5AMkAQgDGAEsAxABSAMEAWQDA&#10;AF8AvgBkAL0AaAC7AG0AugBxALkAdgC4AHoAtgCAALUAhgCzAI0AsgCWALAAoACuAKwArAC7AKsA&#10;zACpAOAAqADvAKgA+wCoAP8AqAD/APsAAADtAAAA4gAAANYAAADOAAUAyAASAMMAHgDAACkAvQAz&#10;ALsAPQC5AEUAtwBNALUAVACzAFoAsgBfALAAYwCvAGgArgBsAKwAcQCrAHYAqQB7AKcAggCmAIkA&#10;pACSAKMAmwChAKcAoAC1AJ8AxgCdANkAnADpAJwA9gCcAP4AnAD/AO8AAADjAAAA1AAAAMoAAADB&#10;AAAAuwALALcAFwCzACMAsQAtAK4ANwCtAD8AqwBHAKkATgCnAFQApgBaAKQAXgCiAGMAoQBoAKAA&#10;bACfAHEAnQB3AJwAfgCaAIUAmQCNAJcAlwCWAKMAlACwAJMAwACSANIAkQDkAJAA8QCQAPkAjwD+&#10;AOcAAADWAAAAyAAAAL0AAAC3AAAAsQAEAKwAEACpABwApgAmAKQAMAChADkAnwBBAJ0ASQCcAE8A&#10;mgBUAJkAWQCYAF4AlgBjAJUAaACUAG0AkgBzAJEAegCQAIEAjgCKAIwAlACLAJ8AiQCtAIgAvACH&#10;AM0AhgDgAIUA7ACFAPQAhQD6AN0AAADLAgAAvQYAALIFAACrAgAApwAAAKMACACgABQAnQAfAJoA&#10;KgCXADMAlQA8AJQAQwCSAEkAkQBPAI8AVQCOAFoAjABfAIsAZACKAGkAiABvAIcAdgCFAH4AhACH&#10;AIIAkQCBAJwAgACqAH4AuQB9AMoAfADcAHwA6QB7APIAewD3ANMKAADCEAAAtBMAAKkTAAChEgAA&#10;nA0AAJoHAACYAAwAlQAXAJIAIgCPAC0AjQA2AIsAPQCJAEQAhwBKAIYAUACFAFUAgwBaAIIAYACA&#10;AGYAfwFsAH4BcwB8AXsAewGEAHkBjwB4AZsAdgGoAHUBuAB0AckAcwLbAHIC6AByAvAAcgL2AMsV&#10;AAC6GgAAqx0AAKEdAACZHQAAkxoAAJAWAACPDgIAjggPAIoIGwCHCSYAhQowAIILOACBCz8AfwtF&#10;AH4MSwB8DFEAewxXAHkMXAB4DGIAdgxpAHUMcQBzDXkAcg2DAHANjgBvDZoAbQ2oAGwNuQBrDcsA&#10;ag3dAGkO6wBpDvQAaQ76AMQeAACzIgAApSUAAJomAACSJQAAjCMAAIggAACGGwAAhRQIAIIUFQB/&#10;FCAAfBUqAHoVMgB4FjoAdxZBAHUWRwB0Fk0AchZTAHEWWQBvFl8AbhdmAGwXbgBrF3YAaRiAAGgY&#10;iwBmGJgAZRinAGQYtwBjGMoAYhjdAGEY7ABhGPYAYRf8AL4kAACtKQAAnysAAJQsAACMLAAAhioA&#10;AIEoAAB+JAAAfR8CAHsdEAB3HRsAdB4lAHIeLgBwHjUAbh48AG0fQwBrH0kAah9PAGgfVQBnH1wA&#10;ZR9jAGQfawBiIHQAYSB+AGAgiQBeIZYAXSGlAFwhtgBbIMgAWiDcAFog6wBaIPUAWiD8ALkqAACo&#10;LgAAmjAAAI8yAACGMgAAgDAAAHwuAAB4KwAAdicAAHMlCgBwJRYAbSUhAGslKQBpJTEAZyY4AGUm&#10;PwBkJkUAYiZLAGEmUgBfJlgAXiZgAFwnaABbJ3EAWid8AFgohwBXKJQAViijAFUotABUJ8cAUyfb&#10;AFMn6gBTJ/UAUyb7ALQuAACkMgAAljUAAIs2AACCNgAAfDUAAHcyAABzMAAAcC0AAG0sBgBqKxIA&#10;ZyscAGQrJQBiLC0AYCw1AF4sOwBcLEIAWyxIAFksTwBYLFYAVy1dAFUtZgBULW8AUy56AFIuhgBR&#10;LpMATy6iAE4uswBOLsYATS3aAE0t6gBNLfQATSz7ALAyAACgNgAAkjgAAIc6AAB+OgAAdzkAAHM2&#10;AABuNAAAazIAAGcyAgBkMQ4AYDEYAF4xIgBbMSoAWTExAFcxOABWMT4AVDFFAFMxTABRMlMAUDJb&#10;AE8zZABOM20ATTN4AEw0hABLNJEASTShAEk0sgBIM8UARzPZAEcy6QBIMvQASDL6AK01AACcOQAA&#10;jzwAAIQ9AAB7PQAAdDwAAG46AABqOAAAZjcAAGE3AABeNgoAWzYVAFg2HgBVNiYAUzYuAFE2NABP&#10;NjsATjZCAEw2SQBLN1EASjdZAEk4YgBIOGsARzh2AEY5ggBFOZAARDmfAEM5sQBCOMQAQjjYAEI3&#10;6QBCN/MAQjb6AKk5AACZPAAAjD8AAIFAAAB4QAAAcEAAAGo+AABmOwAAYTsAAFw7AABYOwYAVTsS&#10;AFI7GwBPOyMATTsrAEs7MQBIOjgASDs/AEc7RwBGPE4ARTxXAEQ9YABDPWoAQT11AEA+gQA/Po8A&#10;Pj2eAD49rwA9PcMAPDzYAD086AA9O/MAPTv6AKY8AACWPwAAiUEAAH5CAAB1QwAAbUMAAGdBAABi&#10;PwAAXD8AAFdAAABTQAMAT0AOAExAGABKQCAAR0AoAEVALwBDQDYAQkA9AEFBRQBAQUwAP0FVAD5C&#10;XgA9QmgAPEJzADtCgAA6Qo0AOUKdADhCrgA3QcIAN0HWADdA6AA4QPMAOD/6AKM/AACTQgAAhUQA&#10;AHtFAABxRgAAakYAAGNFAABdQwAAV0QAAFJEAABORQAASkULAEdFFQBERR0AQkUlAEBFLQA+RTQA&#10;PUY7ADxGQgA6RkoAOUdTADhHXAA3R2YANkdxADVHfgA0R4wAM0ecADJHrQAxRsEAMUbVADJF5wAy&#10;RPIAM0T5AJ9CAACPRQAAgkcAAHdIAABuSAAAZkgAAF9IAABYRwAAUkgAAE1JAABISQAAREoHAEFK&#10;EQA+SxoAPEsiADpLKgA4SzEAN0s5ADZMQAA0TEgAM0xQADJMWgAxTGQAME1wAC9MfAAuTIoALUya&#10;ACxMrAArS8AAKkvUACtK5wAsSfIALUn5AJtFAACMSAAAf0oAAHRLAABrSwAAY0sAAFtLAABUTAAA&#10;TE0AAEdOAABCTwAAPlADADpQDQA3URcANVEfADRRJwAyUS4AMFE2AC9SPQAuUkUALVJOACtSVwAq&#10;UmIAKVJtAChSegAmUokAJVKYACVRqgAkUb4AI1DTACRP5gAlT/IAJk75AJdJAACISwAAe00AAHBO&#10;AABnTgAAX08AAFhPAABPUAAAR1IAAEFTAAA8VQAAN1YAADNXCQAwVxMALlgbACxYIwArWCsAKVgy&#10;AChYOgAmWEIAJVhLACNZVAAiWV8AIVlrACBZeAAeWIYAHViXABxXqQAbV70AG1bSABxV5QAdVfEA&#10;HVT4AJJNAACDTwAAd1AAAGxRAABjUQAAW1IAAFRSAABMVAAAQ1YAAD1YAAA3WgAAMVsAACxdBAAo&#10;Xg4AJV8XACRfHwAiXycAIF8uAB9fNgAeXz4AHF9HABtfUQAZYFwAGGBoABZfdQAVX4QAFF+UABNe&#10;pgASXrsAEV3QABJc5AATW/AAFFv4AI1RAAB/UwAAc1QAAGhUAABgVQAAWFUAAFBWAABIWAAAP1sA&#10;ADldAAAyXwAALGEAACVkAAAfZQgAG2YSABpmGgAYZyIAFmcqABVnMQATZzoAEmdDABBnTQAOZ1gA&#10;DWdkAAtncQAJZoAACGaQAAdlogAGZbYABWTLAAZj3wAHY+wACGL0AIdVAAB6VwAAblcAAGRYAABc&#10;WAAAVFkAAExbAABDXgAAO2EAADRjAAAtZQAAJmgAAB9qAAAXbAEAEW4KAA1vFAAMbxwACm8kAAlv&#10;LAAHbzUABm8+AARuSAACblMAAG5fAABubAAAbnsAAG6LAABtnQAAbbEAAGzGAABr2gAAaucAAGrv&#10;AIFaAAB0WwAAaVsAAGFbAABYXAAAT14AAEdhAAA+ZAAANmcAAC5qAAAmbAAAH28AABhxAAAQcwAA&#10;CHUHAAJ2DwAAdhcAAHYfAAB3JgAAdy8AAHc4AAB3QgAAd00AAHZZAAB2/+L/4klDQ19QUk9GSUxF&#10;AAQJZwAAdnUAAHaFAAB1lwAAdasAAHTBAAB01QAAc+QAAHPsAHteAABvXwAAZV8AAF1gAABTYgAA&#10;SmQAAEFoAAA4awAAL24AACdxAAAfdAAAF3YAABB5AAAIewAAAHwEAAB9CwAAfhIAAH4ZAAB/IQAA&#10;fygAAIAxAACAOwAAgEYAAIBTAACAYAAAf28AAH9/AAB/kQAAfqUAAH67AAB9zwAAfOEAAHzqAHVj&#10;AABrYwAAYmMAAFhlAABOaAAARGwAADpwAAAxcwAAKHcAAB96AAAXfAAADn8AAAaBAAAAgwAAAIQA&#10;AACFBwAAhg0AAIcTAACHGgAAiCEAAIkqAACKMwAAij4AAIpLAACKWQAAimgAAIl5AACKigAAiZ8A&#10;AIm1AACIyQAAh9wAAIfmAHBnAABnZwAAXGkAAFJtAABHcQAAPXUAADN5AAApfQAAIIAAABaDAAAN&#10;hgAABIgAAACKAAAAjAAAAI0AAACOAAAAjwYAAJAMAACREgAAkxkAAJQhAACVKgAAljQAAJZBAACW&#10;TwAAll8AAJZwAACWggAAlpcAAJWsAACVwQAAlNMAAJThAGxsAABhbgAAVnEAAEt2AABAegAANX8A&#10;ACqDAAAghwAAFooAAAyNAAACkAAAAJIAAACUAAAAlgAAAJcAAACZAAAAmgAAAJsDAACcCQAAnhAA&#10;AJ8XAAChIAAAoyoAAKQ2AACkRQAApFUAAKRnAACkegAAo48AAKSjAACktwAAo8kAAKPWAGZzAABa&#10;dgAAT3sAAEOAAAA4hQAALIoAACGOAAAWkgAAC5UAAACYAAAAmwAAAJ4AAACfAAAAoQAAAKMAAACk&#10;AAAApgAAAKcAAACpAAAAqwMAAKwLAACvFAAAsR4AALMpAAC0OAAAtUkAALVbAAC1bwAAtYMAALaX&#10;AAC2qgAAtrsAALXIAF97AABUgAAASIUAADyLAAAwkAAAI5UAABeaAAALngAAAKEAAACkAAAApwAA&#10;AKkAAACrAAAArQAAAK8AAACxAAAAswAAALQAAAC2AAAAuAAAALoAAAC9BgAAvxEAAMMcAADGKgAA&#10;xjwAAMdPAADIYgAAyXYAAMmKAADKnQAAyq0AAMq5AFmFAABNiwAAQZEAADSXAAAonQAAG6IAAA6n&#10;AAACqgAAAK4AAACxAAAAswAAALYAAAC3AAAAuQAAALsAAAC9AAAAvwAAAMEAAADDAAAAxgAAAMgA&#10;AADLAAAAzgIAANIOAADXHAAA2ywAAN1AAADfVAAA4GgAAOF8AADijwAA4p4AAOKpAP8AAAD/AAAA&#10;/wAAAP8ACgD8ABYA+AAiAPUALgDzADkA8QBDAO0ATQDqAFUA6ABcAOUAYgDkAGcA4gBsAOEAcQDg&#10;AHUA3gB6AN0AfgDcAIMA2gCJANkAjwDWAJcA1QCgANMAqwDRALgAzwDJAM4A3wDNAPAAzAD/AMsA&#10;/wDLAP8AygD/AP8AAAD/AAAA/wAAAPcABQDyABIA7AAeAOkAKQDnADQA5gA/AOIASADeAFAA3ABX&#10;ANkAXgDXAGMA1QBoANMAbQDSAHEA0QB2ANAAegDOAH8AzQCFAMsAiwDKAJIAyACbAMYApgDEALMA&#10;wgDCAMEA2AC/AOoAvgD6AL0A/wC9AP8AvQD/AP8AAAD9AAAA8wAAAOwAAQDlAA0A3wAZANwAJQDZ&#10;AC8A1gA6ANMAQwDQAEsAzQBTAMsAWQDJAF8AxwBkAMYAaADFAG0AxABxAMIAdgDAAHsAvwCAAL0A&#10;hgC7AI4AuQCWALcAoAC1AK0AtAC8ALMAzwCxAOQAsQD0ALAA/wCwAP8AsAD/AP0AAADzAAAA6AAA&#10;AN8AAADWAAcA0AAUAMsAHwDIACoAxgA0AMUAPgDCAEYAvwBOAL0AVAC6AFoAuQBfALcAYwC2AGgA&#10;tABsALMAcQCyAHYAsQB7AK8AgQCuAIkArACRAKoAmwCpAKcApwC1AKYAyAClAN0ApADuAKQA+wCj&#10;AP8AowD/APQAAADnAAAA2wAAAM8AAADHAAIAwQANAL0AGQC6ACQAtwAvALUAOACzAEAAsABIAK4A&#10;TgCtAFQAqwBZAKoAXgCpAGMAqABnAKcAbAClAHEApAB3AKMAfQChAIQAnwCNAJ4AlgCcAKIAmgCw&#10;AJkAwQCYANQAlwDoAJYA9QCWAP4AlgD/AOoAAADaAAAAzAAAAMIAAAC6AAAAtAAIALAAEwCsAB4A&#10;qgApAKcAMgCmADoApABCAKIASQChAE8AnwBUAJ4AWQCdAF4AnABjAJoAZwCZAGwAmAByAJYAeACU&#10;AIAAkwCIAJEAkgCQAJ0AjgCrAI0AuwCMAM4AiwDhAIsA7wCLAPoAigD/AN4AAADNAAAAvwAAALUA&#10;AACuAAAAqAACAKQADQChABgAngAiAJwALACaADUAmQA8AJcAQwCVAEkAlABPAJIAVACRAFkAkABe&#10;AI8AYwCOAGgAjABuAIsAdACJAHwAiACEAIYAjgCFAJkAhACnAIIAtgCBAMgAgQDbAIAA6wCAAPUA&#10;fwD7ANQAAADCAAAAtAAAAKoAAACjAAAAngAAAJoABgCXABEAlQAbAJIAJQCQAC8AjgA3AI0APgCL&#10;AEQAigBKAIgATwCHAFQAhgBZAIUAXgCEAGQAggBqAIEAcAB/AHgAfgCBAHwAiwB7AJYAeQCkAHgA&#10;swB3AMQAdgDXAHYA5gB1APAAdQD3AMoEAAC5CQAAqwwAAKANAACYDAAAkwkAAJEDAACPAAkAjQAU&#10;AIoAHgCHACgAhQAxAIMAOACCAD8AgABFAH8ASgB+AFAAfQBVAHsAWgB6AGAAeABmAHcAbQB1AHUA&#10;dAB+AHMAiABxAJQAcAChAG8AsQBuAMIAbQDTAGwA5ABsAO4AawD0AMEOAACwFAAAoxcAAJgZAACQ&#10;GAAAixUAAIcRAACGCgAAhQMMAIMAFwCAASIAfQIrAHsCMwB5AzoAeANAAHYERgB1BEsAdARRAHIE&#10;VwBxBV0AcAVjAG4FagBtBXMAawZ8AGoGhwBoBpMAZwagAGYGsABlBsEAZAXTAGMG4wBjBu0AYgb0&#10;ALoXAACqHAAAnB8AAJEhAACJIAAAgx4AAIAbAAB9FwAAfREEAHsLEAB4DBsAdg0lAHMNLQByDTUA&#10;cA07AG8OQgBtDkgAbA5NAGoOUwBpD1oAZw9hAGYQaABkEHEAYxB7AGERhgBgEZIAXhGhAF0RsQBc&#10;EcMAWxDWAFoR5wBaEfEAWhD4ALQeAACkIgAAliYAAIsnAACDJwAAfSUAAHkjAAB2HwAAdBsAAHMW&#10;CgBxFhYAbhYgAGsWKABpFzAAaBc3AGYXPQBlF0MAYxdKAGIYUABgGFYAXxhdAF0YZQBcGW4AWhl4&#10;AFkZhABXGpAAVhqfAFUarwBUGcIAUxnVAFMZ5gBTGfIAUxn5AK8jAACfKAAAkSsAAIYsAAB+LAAA&#10;eCsAAHMpAABwJgAAbSMAAGwfBQBpHREAZh4bAGQeJABiHiwAYB4zAF4eOQBdH0AAWx9GAFofTABY&#10;H1MAVx9aAFUgYwBUIGwAUyF2AFEhggBQIY8ATyGdAE4hrgBNIcAATCDTAEwg5QBMIPEATCD5AKso&#10;AACaLAAAjS8AAIIwAAB6MQAAczAAAG4uAABrKwAAaCgAAGUmAABiJQwAYCQXAF0kIABbJSgAWSUv&#10;AFclNgBVJTwAVCVCAFIlSQBRJVAAUCZYAE4mYABNJ2oATCd0AEongABJKI0ASCicAEcorABGJ78A&#10;RSfSAEUn5QBGJvEARib4AKcsAACXMAAAiTMAAH80AAB2NAAAbzQAAGoyAABmLwAAYy0AAF8rAABc&#10;KwgAWSoTAFYqHABUKiQAUiorAFAqMgBOKjkATSo/AEsrRgBKK00ASSxVAEgsXgBGLWgARS1yAEQt&#10;fgBDLYsAQi2aAEEtqwBALb4APyzSAD8s5ABALPAAQCv4AKMvAACTMwAAhjYAAHs3AAByOAAAazcA&#10;AGY2AABiMwAAXjEAAFowAABWMAQAUzAPAFAwGABOLyAASy8oAEkvLwBHLzUARi88AEUwQwBEMEsA&#10;QzFTAEExXABAMmYAPzJxAD4zfQA9M4oAPDOZADsyqgA6Mr0AOjLRADox5AA6MfAAOzD4AKAyAACQ&#10;NgAAgzkAAHg6AABvOgAAaDoAAGI5AABdNwAAWTUAAFU1AABRNQEATTULAEo1FQBHNB0ARTQlAEM0&#10;LABBNDIAQDU5AD81QQA+NkkAPTZRADw3WgA7N2QAOTdvADg3ewA3OIkANjeYADU3qQA1N7wANDbQ&#10;ADQ24wA1NfAANTX3AJ02AACNOQAAgDsAAHU9AABsPQAAZT0AAF48AABZOwAAVTkAAE85AABLOgAA&#10;RzoIAEQ6EgBCOhoAPzkiAD05KQA7OjAAOjo3ADk6PwA4O0YANztPADY8WAA1PGIANDxtADM8egAy&#10;PIcAMTyXADA8qAAvPLsALjvPAC864gAvOu8AMDn3AJk5AACKPAAAfT4AAHI/AABpQAAAYkAAAFs/&#10;AABVPgAATz0AAEo+AABGPgAAQj8FAD4/DgA8PxcAOT8fADg/JwA2Py4AND81ADNAPAAyQEQAMUFN&#10;ADBBVgAvQWAALkFsAC1BeAArQYYAK0GVACpBpwApQboAKEDOACk/4gAqP+8AKj73AJU8AACGPwAA&#10;ekEAAG9CAABmQgAAXkIAAFdCAABRQgAASkIAAEVDAABAQwAAPEQBADlECwA2RRQAM0UcADJFJAAw&#10;RSsALkUyAC1GOgAsRkIAK0ZKAClGVAAoR14AJ0dqACZHdgAlR4QAJEeUACNGpQAiRrkAIUXNACJE&#10;4QAjRO4AJEP2AJI/AACDQgAAdkQAAGxFAABjRQAAW0UAAFRFAABNRQAAREcAAD9IAAA6SQAANkkA&#10;ADJKBwAvSxEALUsZACtLIQApSygAKEwwACZMNwAlTD8AI0xIACJMUQAhTVwAIE1nAB5NdAAdTYIA&#10;HEySABtMpAAaS7cAGkvMABpK4AAcSe4AHEn2AI1DAAB/RQAAc0cAAGhIAABfSAAAV0gAAFBIAABK&#10;SQAAQEsAADtMAAA2TQAAME8AACtQAwAnUQwAJVIVACNSHQAhUiUAIFIsAB5SNAAdUzwAHFNFABpT&#10;TgAZU1kAF1NlABZTcgAVU4AAFFOQABNSogASUrYAEVHLABFQ4AATT+0AFE/2AIlHAAB7SQAAb0oA&#10;AGRLAABcSwAAVEsAAE1LAABGTAAAPk8AADdRAAAxUgAAK1QAACVWAAAgWAcAHFkRABpZGQAYWiAA&#10;F1ooABVaMAAUWjgAElpBABFaSwAPWlYADVpiAAxabwAKWn0ACVmMAAhZngAHWLIABljHAAdX2wAI&#10;VukACVXyAIRLAAB2TQAAak4AAGBOAABYTgAAUU4AAElPAABCUQAAOlMAADNWAAAsWAAAJloAACBc&#10;AAAZXwIAE2ELABBhEwAOYRsADGEjAAthKwAJYTQAB2E9AAZhRwAEYVEAAmFdAAFhagAAYXgAAGCI&#10;AABgmQAAX60AAF/CAABe1gAAXeUAAF3tAH5PAABxUAAAZlEAAF1RAABVUgAATVIAAEVUAAA9VgAA&#10;NVkAAC5cAAAnXgAAIGEAABljAAASZQAACmcHAAVoDwACaRcAAGkfAABpJwAAaS8AAGk4AABpQQAA&#10;aEwAAGhYAABoZQAAaHMAAGiDAABnlAAAZ6gAAGa9AABm0QAAZeIAAGTrAHhTAABsVAAAYlUAAFlV&#10;AABRVQAASVcAAEBaAAA4XQAAMGAAAChjAAAgZQAAGWgAABJqAAAKbAAAA24FAABvDAAAcBMAAHAa&#10;AABxIQAAcSkAAHEyAABxOwAAcUYAAHFSAABxXwAAcW4AAHB+AABwjwAAb6MAAG+4AABuzQAAbeAA&#10;AG3pAHJYAABnWQAAXlgAAFZZAABMWwAAQ10AADthAAAyZAAAKWcAACFqAAAZbQAAEXAAAAlyAAAC&#10;dAAAAHYCAAB2CQAAdw8AAHgVAAB5HAAAeSMAAHorAAB6NQAAekAAAHpMAAB6WQAAemgAAHp4AAB6&#10;iQAAeZ0AAHizAAB4yAAAd9wAAHfnAG1cAABjXAAAWlwAAFBeAABHYgAAPWUAADRpAAArbAAAInAA&#10;ABlzAAARdgAACHgAAAB6AAAAfAAAAH4AAAB/BAAAgAkAAIEPAACCFQAAgxwAAIQkAACFLQAAhTcA&#10;AIVEAACFUQAAhWAAAIVxAACEgwAAhJYAAISsAACDwgAAgtYAAILkAGhhAABfYQAAVWMAAEpmAABA&#10;agAANm4AACxyAAAjdgAAGXkAABB8AAAGfwAAAIIAAACEAAAAhQAAAIcAAACIAAAAiQMAAIoIAACM&#10;DgAAjRUAAI4cAACQJAAAkS4AAJE7AACSSAAAkVgAAJFpAACRewAAkY8AAJCkAACQugAAj88AAI/e&#10;AGRlAABZZwAATmsAAERvAAA5dAAALngAACN8AAAZgAAADoQAAASHAAAAiQAAAIwAAACOAAAAkAAA&#10;AJEAAACTAAAAlAAAAJYAAACXBAAAmQoAAJoSAACcGgAAniMAAKAvAACgPQAAoE0AAKBfAACgcQAA&#10;oIUAAJ+bAACesQAAnsQAAJ7TAF5sAABTcAAAR3QAADx5AAAwfwAAJYMAABmIAAAOiwAAA48AAACS&#10;AAAAlQAAAJcAAACZAAAAmwAAAJ0AAACeAAAAoAAAAKIAAACjAAAApQAAAKcHAACpDgAArBgAAK4k&#10;AACwMgAAsEIAALBUAACwZwAAsHwAAK+SAACvpwAAr7gAALDGAFh1AABMeQAAQH8AADSFAAAoigAA&#10;G48AABCUAAADmAAAAJsAAACeAAAAoQAAAKMAAAClAAAApwAAAKkAAACsAAAArQAAAK8AAACxAAAA&#10;swAAALYAAAC4AQAAuwsAAL8WAADCJAAAwzQAAMRHAADEXAAAxHEAAMSFAADFmQAAxqkAAMa2AFF/&#10;AABFhAAAOYsAACyRAAAflwAAEpwAAAWgAAAApQAAAKgAAACrAAAArgAAALAAAACyAAAAtAAAALYA&#10;AAC5AAAAuwAAAL0AAAC/AAAAwgAAAMQAAADHAAAAygAAAM4IAADSFgAA1iYAANg6AADZTgAA22MA&#10;ANx4AADdiwAA3ZsAAN6nAP8AAAD/AAAA/wAAAP8ABgD6ABIA9wAeAPUAKgDyADUA8QA/AO0ASADq&#10;AFAA5wBXAOUAXgDjAGMA4QBoAN8AbADdAHEA2wB1ANoAegDYAH8A1QCEANMAiwDSAJIA0ACcAM4A&#10;pwDMALQAywDGAMkA2wDIAPAAxwD/AMYA/wDGAP8AxwD/AP8AAAD/AAAA/AAAAPUAAQDvAA4A6wAa&#10;AOcAJQDlADAA5AA6AOEAQwDdAEwA2ABTANQAWQDSAF4A0ABjAM4AaADNAGwAzABxAMoAdQDJAHoA&#10;yACAAMYAhgDEAI4AwwCXAMEAoQC/AK4AvgC/ALwA0wC7AOoAugD7ALkA/wC5AP8AuQD/AP8AAAD6&#10;AAAA8QAAAOcAAADhAAkA3AAVANgAIADUACsA0gA1AM8APgDKAEYAyABOAMUAVADDAFoAwgBfAMAA&#10;YwC/AGgAvgBsALwAcQC7AHYAugB7ALgAggC3AIkAtQCSALQAnACyAKgAsAC4AK8AywCuAOMArQD1&#10;AKwA/wCsAP8ArAD/APoAAADuAAAA4wAAANkAAADQAAMAygAQAMYAGwDCACUAwAAvAL4AOQC8AEEA&#10;uQBIALcATwC1AFUAtABaALIAXgCxAGMArwBnAK4AbACtAHEAqwB2AKoAfQCoAIQApgCMAKUAlwCj&#10;AKMAogCyAKAAwwCfANsAngDuAJ4A/ACeAP8AngD/AO8AAADhAAAA0gAAAMgAAADAAAAAuwAKALYA&#10;FQCyACAAsAAqAK8AMwCuADsAqwBDAKkASQCnAE8ApQBUAKQAWQCiAF4AoQBiAKAAZwCfAGwAngBy&#10;AJ0AeACbAH8AmgCIAJgAkgCXAJ0AlQCrAJQAvACTANIAkgDnAJIA9gCRAP8AkQD/AOIAAADSAAAA&#10;xAAAALoAAACyAAAArAAEAKgADwClABoAowAkAKEALQCfADUAngA9AJwARACaAEoAmQBPAJcAVACW&#10;AFkAlQBdAJQAYgCTAGcAkgBtAJEAcwCPAHsAjQCDAIwAjQCKAJgAiQCmAIcAtgCHAMoAhgDfAIUA&#10;7wCFAPoAhQD/ANYAAADFAAAAtwAAAK0AAACmAAAAoAAAAJwACQCZABQAlgAeAJUAJwCTADAAkgA3&#10;AJEAPgCPAEQAjQBKAIwATwCLAFQAigBYAIgAXQCHAGMAhgBoAIUAbwCDAHcAggB/AIAAiQB/AJQA&#10;fgChAHwAsQB7AMQAewDYAHoA6QB6APUAegD8AMoAAAC6AAAArAAAAKEAAACaAAAAlgAAAJIAAwCP&#10;AA0AjQAYAIsAIQCJACoAhwAxAIYAOACEAD8AgwBEAIEASgCAAE8AfwBUAH4AWQB9AF4AfABkAHoA&#10;awB5AHMAdwB7AHYAhQB0AJAAcwCeAHIArQBxAL8AcADSAHAA5ABwAPAAbwD3AMEAAACwBAAAoggA&#10;AJgJAACQCAAAiwUAAIgAAACGAAcAhAARAIIAGgCAACQAfgAsAHwAMwB7ADoAeQA/AHgARQB3AEoA&#10;dgBPAHQAVQBzAFoAcgBhAHAAZwBvAG8AbQB4AGwAggBqAI4AaQCbAGgAqgBnALsAZgDNAGYA4ABm&#10;AOwAZQD0ALgIAACoDgAAmhIAAI8UAACIEwAAghEAAH8NAAB9BwAAfAAKAHoAFAB4AB0AdgAmAHQA&#10;LgByADQAcAA7AG8AQABuAEYAbABLAGsAUQBqAFcAaQBdAGcAZABmAG0AZAB2AGMAgABhAIwAYACZ&#10;AF8AqABeALkAXQDLAF0A3gBcAOoAXADxALERAACgFwAAkxoAAIgcAACAHAAAexoAAHcXAAB1EwAA&#10;dAwCAHQGDABxBBcAbgUgAGwFKABqBi8AaAY2AGcGPABmB0IAZAdHAGMHTQBiB1QAYAhaAF8IYgBd&#10;CGsAXAl0AFoJfwBZCYsAVwmZAFYJqABVCboAVAjMAFQJ3gBTCeoAUwnyAKsYAACaHQAAjSEAAIMi&#10;AAB6IgAAdCEAAHAeAABtGwAAbBcAAGsRBQBqDhAAZw4aAGUOIwBjDyoAYQ8xAF8QOABeED4AXBBE&#10;AFsQSgBaEVEAWBFYAFYRYABVEmkAUxJzAFITfgBQE4sATxOZAE4TqQBNE7sATBLOAEsS4QBMEu4A&#10;TBL2AKYdAACWIgAAiCUAAH4nAAB1JwAAbyYAAGokAABnIQAAZR4AAGMaAABiFwsAXxcVAF0XHgBb&#10;FyYAWRctAFcXNABWFzoAVBhAAFMYRwBRGE4AUBlVAE4ZXQBNGWYASxpxAEoafABJG4kARxuXAEYb&#10;pwBFGroARBrNAEQZ4ABEGe4ARRn2AKEiAACRJwAAhCoAAHorAABxLAAAaisAAGUpAABiJgAAXyQA&#10;AF0hAABbHwYAWB0RAFYdGgBTHiIAUR4pAFAeMABOHjYATR49AEseQwBKH0sASB9SAEcgWwBGIGQA&#10;RCFvAEMhegBCIYcAQCGWAD8hpgA+IbgAPiDMAD0g3wA+IO0APh/2AJ0mAACOKgAAgS0AAHYvAABt&#10;LwAAZy8AAGEtAABdKwAAWigAAFcmAABUJQIAUiQMAE8jFgBMIx4ASiMlAEkjLABHJDMARSQ6AEQk&#10;QABDJUgAQSVQAEAmWAA/JmIAPidtADwneQA7J4YAOieUADknpQA4J7cANybLADcm3wA4JewAOCX2&#10;AJoqAACKLgAAfTAAAHMyAABqMgAAYzIAAF0xAABZLwAAViwAAFIqAABOKgAASykJAEkpEgBGKRsA&#10;RCkiAEIpKQBAKTAAPik2AD0qPgA8KkUAOytNADorVgA4LGAANyxrADYsdwA1LYQANC2TADMspAAy&#10;LLYAMSvKADEr3gAyK+wAMyr1AJYtAACHMQAAejMAAHA0AABnNQAAYDUAAFo0AABVMgAAUTAAAE0v&#10;AABJLwAARS8FAEIuDgBALhcAPS4fADsuJgA5LiwAOC40ADcvOwA2L0MANTBLADQwVAAyMV4AMTFp&#10;ADAydQAvMoMALjKSAC0xogAsMbUALDDJACsw3QAsL+wALS/1AJMwAACEMwAAdzYAAG03AABkNwAA&#10;XTcAAFY3AABRNgAATDQAAEgzAABDMwAAQDMCADwzCwA6MxQANzMcADUzIwAzMyoAMjQxADE0OQAw&#10;NUAALzVJAC02UgAsNlwAKzZoACo3dAApN4EAKDaRACc2oQAmNrQAJjXIACU13QAnNOsAJzP1AJAz&#10;AACBNgAAdDgAAGo6AABhOgAAWToAAFM5AABNOQAASDgAAEI4AAA+OAAAOjgAADc4CAA0OREAMTkZ&#10;AC85IQAtOSgALDkvACs6NgApOj4AKDtHACc7UAAmO1oAJTxmACQ8cgAjPIAAIjyPACE7oAAgO7MA&#10;HzrHAB863AAgOesAITj0AIw2AAB+OQAAcTsAAGc8AABePQAAVjwAAFA8AABKPAAARDsAAD08AAA4&#10;PQAAND0AADE+BQAtPw0AKz8WACk/HgAnPyUAJkAsACRANAAjQDwAIkBEACBBTgAfQVgAHkFkAB1B&#10;cAAcQX4AG0GOABpBnwAZQLIAGEDGABg/2wAZPuoAGj70AIg5AAB6PAAAbj4AAGM/AABbPwAAUz8A&#10;AEw/AABGPwAAQD8AADdBAAAzQgAALkMAACpEAQAnRQoAJEUTACJGGwAgRiIAH0YpAB1GMQAcRjkA&#10;GkdCABlHSwAYR1YAFkdhABVHbgAUR3wAE0eMABJGnQARRrAAEEXFABBF2gASROkAE0PzAIQ9AAB2&#10;PwAAakEAAGBCAABXQgAAUEIAAElCAABDQgAAPEMAADRFAAAvRgAAKkgAACVKAAAgSwYAHEwOABpN&#10;FwAYTR4AF00mABVNLgAUTTYAEk0/ABFNSAAPTlMADU1eAAxNawAKTXkACU2IAAhMmQAHTKwABkvA&#10;AAdL1AAISuUACUnwAIBBAAByQwAAZkQAAFxFAABURQAATEUAAEZFAAA/RQAAOEcAADFJAAArSwAA&#10;Jk0AACBPAAAZUQEAFFMKABFUEgAOVBoADVQiAAtUKgAKVDIACFQ7AAdURAAFVE8AA1RaAAJUZwAA&#10;VHUAAFOEAABTlQAAUqgAAFK8AABR0AAAUOIAAFDrAHtFAABuRgAAYkcAAFlIAABQSAAASUgAAENI&#10;AAA7SgAANEwAAC1OAAAmUQAAIFMAABpVAAAUVwAADFoHAAdbDgAEWxYAAlseAAFbJgAAWy4AAFs2&#10;AABbQAAAW0oAAFtWAABbYwAAW3EAAFqAAABakQAAWaQAAFm4AABYzQAAWN8AAFfqAHVJAABpSgAA&#10;XksAAFVLAABNSwAARksAAD5NAAA3TwAAMFIAAChUAAAhVwAAGloAABRcAAAMXgAABWAFAABhDAAA&#10;YhMAAGIaAABjIQAAYykAAGMxAABjOwAAY0YAAGNRAABjXgAAY2wAAGJ7AABijAAAYaAAAGC0AABg&#10;ygAAX90AAF/oAHBNAABkTgAAWk4AAFJOAABKTgAAQlAAADpTAAAyVQAAKlgAACJcAAAbXgAAFGEA&#10;AAxjAAAFZQAAAGcDAABoCQAAaRAAAGoWAABqHAAAayQAAGwsAABsNQAAbEAAAGxMAABrWAAAa2cA&#10;AGt2AABrhwAAapsAAGmwAABoxgAAaNoAAGfnAGpSAABfUgAAVlIAAE5SAABFVAAAPVcAADRaAAAs&#10;XQAAI2AAABtjAAATZwAAC2kAAARrAAAAbQAAAG8AAABwBgAAcQsAAHIRAABzFwAAdB4AAHUmAAB1&#10;LwAAdTkAAHVFAAB1UgAAdWEAAHVwAAB0ggAAdJUAAHOrAABywQAAcdYAAHHlAGRWAABbVgAAU1YA&#10;AElYAABAWwAANl4AAC1iAAAkZgAAG2kAABNsAAAKbwAAAnIAAAB0AAAAdgAAAHcAAAB5AQAAegYA&#10;AHsLAAB8EQAAfRgAAH4fAACAJwAAgTEAAIE9AACBSgAAgFkAAIBpAAB/ewAAf44AAH+kAAB+ugAA&#10;fdAAAHzhAGBaAABYWgAATVwAAENfAAA5YwAAL2cAACVrAAAcbwAAEnMAAAh2AAAAeQAAAHsAAAB9&#10;AAAAfwAAAIEAAACCAAAAhAAAAIUEAACGCgAAiBAAAIkXAACLHwAAjCgAAI00AACNQQAAjVEAAI1h&#10;AACMdAAAjIcAAIucAACLsgAAisgAAInaAF1eAABSYAAAR2QAADxoAAAxbQAAJnIAABx2AAASegAA&#10;B34AAACBAAAAhAAAAIYAAACIAAAAigAAAIwAAACNAAAAjwAAAJAAAACSAAAAkwYAAJUNAACXFQAA&#10;mR4AAJwpAACcNwAAnEYAAJxXAACbagAAm34AAJqUAACaqAAAmb4AAJnPAFdlAABLaQAAQG4AADRz&#10;AAApeAAAHX0AABKBAAAGhgAAAIkAAACMAAAAjwAAAJEAAACTAAAAlgAAAJgAAACaAAAAmwAAAJ0A&#10;AACfAAAAoQAAAKMBAAClCQAAqBIAAKsdAACtKgAArToAAK1MAACtXwAArXQAAKyJAACsngAAqrMA&#10;AKrEAFBuAABEcwAAOXgAACx+AAAghAAAE4kAAAeOAAAAkgAAAJYAAACZAAAAnAAAAJ0AAACfAAAA&#10;ogAAAKQAAACmAAAAqAAAAKoAAACsAAAArgAAALEAAAC0AAAAtwYAALoRAAC+HgAAwC4AAMBAAADA&#10;VAAAwGkAAL9/AAC+lQAAvakAAL63AEl4AAA9fgAAMYQAACSLAAAXkAAACZYAAACaAAAAnwAAAKIA&#10;AACmAAAAqQAAAKoAAACsAAAArwAAALIAAAC0AAAAtwAAALkAAAC7AAAAvgAAAMEAAADEAAAAxwAA&#10;AMsDAADQEAAA1B8AANUzAADVRwAA1V0AANZzAADXhwAA2JgAANimAP8AAAD/AAAA/wAAAP8AAgD6&#10;AA0A9gAaAPQAJQDyADAA7wA6AOoAQwDnAEwA5ABTAOIAWQDfAF4A3gBjANwAaADbAGwA2QBxANcA&#10;dQDVAHoA0wCAANEAhgDPAI4AzQCXAMsAogDJALEAxwDCAMYA2QDFAPAAxAD/AMQA/wDEAP8AxAD/&#10;AP8AAAD/AAAA+gAAAPMAAADtAAkA6QAVAOUAIQDhACsA4AA1AN0APgDZAEcA1QBOANIAVADPAFoA&#10;zQBfAMsAYwDJAGcAxwBsAMYAcQDEAHYAwgB7AMEAgQC/AIkAvQCSALwAnQC6AKoAuAC7ALcAzwC2&#10;AOkAtQD7ALUA/wC1AP8AtQD/AP8AAAD3AAAA7QAAAOQAAADdAAQA1wARANEAHADOACYAzQAwAMwA&#10;OQDHAEEAwwBJAMAATwC+AFUAvABaALsAXgC5AGMAuABnALcAbAC1AHEAtAB2ALIAfQCxAIQArwCN&#10;AK4AlwCsAKQAqwC0AKkAxwCoAOEApwD0AKcA/wCnAP8ApwD/APUAAADpAAAA3gAAANIAAADLAAAA&#10;wwALAL8AFgC9ACEAugAqALgANAC2ADwAswBDALEASgCvAE8ArgBUAKwAWQCrAF4AqgBiAKkAZwCn&#10;AGwApgByAKUAeACjAH8AoQCIAKAAkgCeAJ4AnQCtAJsAvwCaANgAmgDtAJoA/gCZAP8AmQD/AOgA&#10;AADZAAAAzAAAAMEAAAC4AAAAswAFAK8AEQCrABsAqQAlAKgALgCnADYApQA+AKMARAChAEoAnwBP&#10;AJ4AVACcAFgAmwBdAJoAYgCZAGcAlwBsAJYAcwCVAHoAkwCCAJIAjQCQAJgAjwCnAI4AuACNAM4A&#10;jADlAIwA9wCMAP8AjAD/ANsAAADKAAAAvAAAALIAAACqAAAApAAAAKAACwCdABYAmwAfAJoAKACZ&#10;ADAAlwA4AJUAPgCUAEQAkgBKAJEATgCQAFMAjwBYAI4AXQCMAGIAiwBnAIoAbgCJAHUAhwB+AIYA&#10;iACEAJMAgwChAIIAsQCBAMYAgADeAIAA8ACAAP0AgAD/AM0AAAC8AAAArwAAAKQAAACdAAAAlwAA&#10;AJQABgCRABAAjwAaAI0AIgCMACsAiwAyAIoAOQCIAD8AhwBEAIYASQCEAE4AgwBTAIIAWACBAF0A&#10;fwBjAH4AaQB9AHEAewB5AHoAgwB4AI8AdwCcAHYArAB1AL8AdQDVAHQA6QB0APYAdAD+AMIAAACx&#10;AAAAowAAAJkAAACRAAAAjQAAAIkAAACGAAoAhAAUAIMAHQCBACUAgAAsAH8AMwB9ADkAfAA/AHoA&#10;RAB5AEkAeABOAHcAUwB2AFkAdQBfAHMAZQByAG0AcQB2AG8AgABuAIsAbQCYAGwAqABrALoAagDO&#10;AGoA4wBpAPAAaQD5ALcAAACmAAAAmQMAAI8EAACIAwAAggEAAIAAAAB+AAQAewANAHoAFwB4AB8A&#10;dgAnAHUALgB0ADQAcgA6AHEAPwBwAEQAbgBKAG0ATwBsAFQAawBbAGkAYgBoAGkAZgByAGUAfABk&#10;AIgAYwCVAGEApABhALYAYADJAGAA3QBfAOsAXwD0AK8DAACeCQAAkQ0AAIcOAAB/DgAAegwAAHYI&#10;AAB1AwAAcwAHAHEAEABvABkAbgAhAGwAKABrAC8AaQA1AGgAOwBmAEAAZQBFAGQASwBiAFEAYQBX&#10;AGAAXgBfAGYAXQBwAFwAegBaAIYAWQCTAFgAogBXALMAVwDFAFYA2QBWAOcAVgDwAKcMAACXEgAA&#10;ihUAAIAXAAB4FwAAchYAAG4TAABsDgAAawkAAGoDCQBoABMAZgAbAGQAIwBiACoAYQAwAF8ANgBe&#10;ADwAXQBBAFsARwBaAE0AWQFUAFcBXABWAmQAVAJuAFMCeABSA4QAUAORAE8CoQBOArEATQHEAE0B&#10;1QBNAOUATQHuAKETAACRGAAAhRsAAHodAAByHQAAbBwAAGgaAABlFwAAYxMAAGIOAgBiCAsAXwcV&#10;AF0HHgBbByUAWQgsAFcIMgBWCDgAVQg+AFMJRABSCUsAUApSAE8KWgBOC2MATAttAEsLeABJDIQA&#10;SAySAEcMoQBGC7IARQvFAEQK2ABECuUARArvAJwYAACNHQAAgCEAAHUiAABtIgAAZyIAAGIgAABe&#10;HQAAXBoAAFoWAABaEgUAWA8QAFYQGABUECAAUhAoAFAQLgBPEDQATRE7AEwRQQBKEUgASRJQAEcS&#10;WABGE2EARBNrAEMUdwBBFIMAQBSRAD8UoQA+FLMAPRPGADwT2gA8E+kAPRLyAJgdAACIIQAAfCUA&#10;AHEmAABpJgAAYiYAAF0kAABZIgAAVh8AAFQcAABSGQAAURcLAE4XFABMFxwAShckAEgXKgBHFzEA&#10;RRc3AEQYPgBCGEUAQRlNAD8ZVQA+Gl8APRppADsbdQA6G4IAORuQADgboAA2G7IANhrFADUZ2QA1&#10;GegANhnzAJQhAACFJQAAeCgAAG0pAABlKgAAXikAAFgoAABUJgAAUSQAAE8hAABMHgAASh4HAEcd&#10;EABFHRgAQx0gAEEdJwA/HS0APh00ADweOwA7HkIAOh9KADgfUwA3IF0ANiBnADQhcwAzIYAAMiGO&#10;ADEhngAwIbAALyDEAC4f2AAvH+gAMB/yAJAkAACBKAAAdSsAAGosAABiLQAAWywAAFUrAABQKgAA&#10;TCgAAEolAABGJAAAQyMDAEEjDAA+IhUAPCIcADoiIwA4IioANiMxADUjOAA0JD8AMyRIADIlUQAw&#10;JVoALyZlAC4mcQAtJn4ALCaNACsmnQAqJq8AKSXDACgl1gApJOcAKiTyAI0oAAB+KwAAci0AAGcv&#10;AABeLwAAVy8AAFEuAABMLQAASCwAAEQpAABBKAAAPSgAADooCQA4KBEANSgZADMnIAAxJyYAMCgu&#10;AC8pNQAtKT0ALCpFACsqTgAqK1gAKStkACgscAAnLH0AJSyMACQrnAAjK64AIyrCACIq1gAjKecA&#10;JCnxAIoqAAB7LgAAbzAAAGQxAABcMgAAVDIAAE4xAABIMAAARC8AAEAuAAA7LQAAOC0AADQtBQAx&#10;LQ4ALy0WAC0tHQArLSQAKS4rACguMwAnLzsAJi9DACUwTAAkMFYAIzBiACExbgAgMXsAHzGKAB4w&#10;mwAdMK0AHC/BABwv1QAdLuYAHi7xAIctAAB4MQAAbDMAAGE0AABZNAAAUTQAAEszAABFMwAAQDIA&#10;ADsyAAA2MgAAMjIAAC8yAgArMwsAKTMTACczGgAlMyIAIzQpACI0MAAhNDgAIDVBAB41SgAdNVQA&#10;HDZgABs2bAAZNnoAGDaJABc2mQAWNawAFjXAABU01AAWM+UAFzPwAIMwAAB1NAAAaTUAAF42AABW&#10;NwAATjYAAEg2AABCNQAAPTUAADc1AAAwNwAALDcAACk4AAAlOAcAIjkQACA5GAAeOh8AHTomABs6&#10;LgAaOjYAGTs+ABc7SAAWO1IAFTteABM7agASO3gAETuHABA7mAAPOqsADjq+AA050gAOOOUAEDjw&#10;AH80AABxNgAAZTgAAFs5AABSOQAASzkAAEQ5AAA/OAAAOTgAADM5AAAsOwAAKDwAACM9AAAfPwQA&#10;Gz8MABlAFAAXQBwAFUAjABRAKwATQTMAEUE8ABBBRQAOQVAADEFbAAtBZwAKQXUACEGEAAdBlAAG&#10;QKYABj+6AAU/zgAGPuAABz3rAHs3AABuOgAAYjsAAFg8AABPPAAASDwAAEI7AAA8OwAANjsAADA9&#10;AAApPwAAJEAAAB9CAAAaRAAAFEYIABFHEQAORxgADUcgAAtHJwAKRzAACEc4AAZHQQAFR0wAA0dX&#10;AAJHYwABR3EAAEeAAABGkQAARqMAAEW3AABFygAARN0AAEPoAHc7AABpPQAAXj4AAFQ+AABMPgAA&#10;RT4AAD8+AAA5PgAAMj8AACxBAAAlRAAAIEUAABpHAAAUSgAADkwGAAhODQAFThUAA04cAAFOJAAA&#10;TiwAAE40AABOPgAATkgAAE5TAABOYAAATm0AAE18AABNjQAATJ8AAEyzAABLyAAAStsAAErnAHI/&#10;AABlQAAAWkEAAFBBAABJQQAAQkEAADxBAAA1QgAALkQAAChHAAAhSQAAG0wAABVOAAAOUAAAB1IF&#10;AAFUCwAAVBIAAFUZAABVIAAAVSgAAFUwAABVOQAAVUQAAFVPAABVWwAAVWkAAFV4AABUiQAAU5wA&#10;AFKwAABSxQAAUdkAAFHmAG1DAABgRAAAVkUAAE1EAABGRAAAP0QAADhGAAAxSAAAKUoAACJNAAAb&#10;UAAAFVIAAA5VAAAHVwAAAVkEAABaCQAAWxAAAFwVAABdHAAAXSMAAF0rAABdNAAAXT8AAF1KAABd&#10;VwAAXWUAAF10AABchQAAXJgAAFusAABawgAAWdcAAFnlAGdHAABbSAAAUkgAAEpHAABDRwAAO0kA&#10;ADNMAAArTgAAJFEAABxUAAAVVwAADVoAAAdcAAAAXgAAAGABAABhBwAAYgwAAGMSAABkGAAAZR4A&#10;AGYmAABmLwAAZjkAAGZFAABmUgAAZmAAAGZvAABlgAAAZJMAAGSoAABjvwAAYtQAAGHkAGFLAABX&#10;SwAAT0sAAEdLAAA+TQAANk8AAC1TAAAlVgAAHVkAABVdAAANYAAABWIAAABkAAAAZwAAAGgAAABp&#10;AwAAawgAAGwNAABtEwAAbhkAAG8gAABxKAAAcTIAAHE+AABxSwAAcFkAAHBpAABwegAAb40AAG6j&#10;AABtuQAAbM8AAGviAFxQAABTTwAATE8AAEJRAAA5VAAAMFcAACdbAAAeXwAAFWIAAAxmAAAEaQAA&#10;AGsAAABtAAAAbwAAAHEAAAByAAAAdAMAAHUHAAB2DQAAeBMAAHkaAAB7IgAAfCsAAHw3AAB8RAAA&#10;fFIAAHtjAAB7dAAAeocAAHmcAAB5swAAeMoAAHfdAFhTAABQUwAARlUAADxYAAAyXAAAKGEAAB9l&#10;AAAVaQAAC20AAAJwAAAAcwAAAHUAAAB3AAAAeQAAAHsAAAB9AAAAfgAAAIAAAACBBQAAgwoAAIUR&#10;AACGGQAAiCIAAIotAACKOgAAiUkAAIlaAACJawAAiH8AAIeUAACGqgAAhsAAAIXUAFVYAABLWgAA&#10;QF0AADViAAAqZwAAIGsAABVwAAAKdAAAAHgAAAB7AAAAfgAAAIAAAACCAAAAhAAAAIYAAACIAAAA&#10;iQAAAIsAAACNAAAAjwIAAJAIAACTEAAAlRkAAJgjAACYMAAAmEAAAJhRAACXYwAAlngAAJaMAACW&#10;oQAAlLcAAJTKAE9fAABEYgAAOWcAAC1sAAAhcgAAFncAAAp8AAAAgAAAAIQAAACHAAAAigAAAIwA&#10;AACOAAAAkAAAAJIAAACVAAAAlgAAAJgAAACaAAAAnAAAAJ4AAAChBAAApA0AAKcYAACqJAAAqjQA&#10;AKpFAACqWAAAqWwAAKiCAACmmAAApqwAAKa9AEhoAAA9bAAAMXIAACR4AAAYfgAAC4MAAACIAAAA&#10;jAAAAJAAAACTAAAAlQAAAJgAAACbAAAAnQAAAKAAAACiAAAApAAAAKYAAACpAAAAqwAAAK4AAACx&#10;AAAAtAAAALgKAAC8FwAAviYAAL84AAC+TAAAvmEAAL13AAC8jAAAvJ8AALuxAEFyAAA1eAAAKH4A&#10;AByFAAAOiwAAAZAAAACVAAAAmQAAAJ0AAACgAAAAogAAAKUAAACnAAAAqgAAAK0AAACwAAAAsgAA&#10;ALQAAAC3AAAAugAAAL0AAADAAAAAxAAAAMgAAADNCgAA0xkAANQsAADUQAAA1FYAANNsAADSgQAA&#10;0ZUAANCmAP8AAAD/AAAA/wAAAP4AAAD6AAkA9AAVAPEAIQDwACsA7wA1AOkAPwDkAEcA4QBOAN4A&#10;VADcAFoA2gBfANgAYwDWAGgA1ABsANIAcQDRAHYAzwB8AM0AggDMAIoAygCTAMgAngDGAKwAxAC+&#10;AMIA1wDBAO8AwAD/AL8A/wC/AP8AugD/AP8AAAD/AAAA+QAAAPEAAADqAAUA5AARAOEAHADeACcA&#10;2wAwANgAOgDUAEIA0ABJAM0ATwDLAFUAyQBaAMgAXwDGAGMAxABnAMMAbADBAHEAvwB3AL0AfQC7&#10;AIUAuQCNALcAmAC1AKYAswC2ALIAzQCxAOcAsQD8ALEA/wCxAP8ArwD/AP8AAADzAAAA6QAAAOEA&#10;AADWAAAA0QALAMwAFwDJACEAxwArAMcANADDAD0AvwBEALwASgC5AFAAtwBVALUAWQC0AF4AsgBi&#10;ALEAZwCwAGwArgByAK0AeACrAIAAqgCIAKgAkgCmAKAApQCvAKMAxACiAN8AoQD1AKEA/wChAP8A&#10;oQD/APIAAADkAAAA2AAAAMsAAADDAAAAvQAGALkAEgC2ABwAtQAmALMALwCwADcArgA+AKsARQCp&#10;AEoAqABPAKYAVAClAFkApABdAKMAYgChAGcAoABsAJ8AcwCdAHoAnACDAJoAjQCYAJkAlwCoAJYA&#10;uwCVANQAlADtAJQA/wCTAP8AkwD/AOIAAADSAAAAxQAAALkAAACxAAAAqwABAKgADAClABcAowAg&#10;AKIAKQChADEAnwA4AJ0APwCbAEUAmgBKAJgATwCXAFMAlgBYAJQAXACTAGIAkQBnAJAAbgCOAHUA&#10;jQB+AIsAiACKAJMAiQCiAIcAswCHAMoAhgDlAIYA+ACGAP8AhgD/ANIAAADCAAAAswAAAKkAAACh&#10;AAAAnAAAAJgABwCWABEAlAAbAJMAIwCSACsAkQAzAI8AOQCNAD8AjABEAIoASQCJAE4AiABTAIcA&#10;VwCGAFwAhQBiAIMAaQCCAHAAgQB5AH8AgwB+AI4AfACcAHsArQB6AMIAegDcAHkA8AB5AP8AeQD/&#10;AMUAAACzAAAApgAAAJsAAACVAAAAjwAAAIsAAgCJAAwAiAAVAIYAHgCFACYAhAAtAIMAMwCCADkA&#10;gAA/AH8ARAB+AEkAfQBNAHsAUgB6AFgAeQBdAHcAZAB2AGwAdQB0AHMAfgByAIkAcQCXAHAApwBv&#10;ALoAbgDSAG4A6ABuAPkAbgD/ALkAAACnAAAAmgAAAJAAAACJAAAAhAAAAIEAAAB+AAYAfAAQAHsA&#10;GAB6ACAAeQAnAHgALgB3ADQAdQA6AHQAPwByAEQAcQBIAHAATgBvAFMAbgBZAGwAYABrAGcAagBw&#10;AGgAegBnAIUAZgCTAGUAogBkALUAYwDKAGMA4gBjAPIAYwD8AK4AAACdAAAAkAAAAIYBAAB/AAAA&#10;egAAAHcAAAB1AAEAcwAKAHEAEwBwABoAbgAiAG0AKQBsAC8AawA0AGoAOgBoAD8AZwBEAGYASQBl&#10;AE8AYwBVAGIAXABhAGQAXwBsAF4AdwBdAIIAWwCPAFoAngBaALAAWQDEAFkA2wBYAOwAWAD2AKUA&#10;AACVBQAAiAkAAH4KAAB2CgAAcQgAAG4FAABsAAAAagAFAGgADQBnABUAZQAcAGQAIwBjACoAYgAw&#10;AGAANQBfADoAXQBAAFwARQBbAEsAWgBRAFgAWABXAGAAVgBpAFQAdABTAH8AUgCMAFEAmwBQAKwA&#10;TwDAAE8A1ABPAOYATwDxAJ4HAACODAAAgREAAHcSAABvEgAAaREAAGUOAABjCgAAYgYAAGEABwBf&#10;AA8AXQAXAFwAHgBaACUAWQArAFcAMQBWADYAVQA7AFMAQQBSAEcAUQBOAE8AVQBOAF4ATQBnAEsA&#10;cQBKAH0ASQCKAEgAmQBHAKoARgC8AEYAzwBGAOIARgDsAJgOAACJEwAAfBYAAHEYAABpGAAAYxgA&#10;AF8WAABcEwAAWg4AAFkKAQBYBQkAVwIRAFUAGQBTASAAUQEmAE8BLABOATIATQI4AEsCPgBKAkQA&#10;SANLAEcDUwBGBFsARARlAEMFcABCBXwAQAWKAD8FmQA+BKkAPQO7AD0CzQA9Ad8APQHqAJMUAACE&#10;GAAAdxsAAG0dAABkHQAAXh0AAFkbAABVGQAAUxYAAFESAABQDgMAUAoLAE4IFABLCBsASgkiAEgJ&#10;KABGCS8ARQk1AEMKOwBCCkIAQQpJAD8LUQA+DFoAPAxlADsNcAA5DX0AOA2LADcNmgA2DasANQy9&#10;ADQLzwA0C+AANAvqAI4YAAB/HQAAcx8AAGkhAABgIQAAWSEAAFQgAABQHgAATRsAAEsYAABJFQAA&#10;SBIFAEcQDgBFEBcAQxAeAEEQJQA/ECsAPhEyADwROAA7ET8AORJHADgTUAA2E1kANRRjADMUbwAy&#10;FHwAMRWKAC8UmQAuFKsALRS+ACwT0QAsEuMALRLtAIscAAB8IAAAbyMAAGUkAABcJAAAVSQAAFAj&#10;AABLIQAARyAAAEUdAABDGgAAQhgBAD8XCgA9FhMAOxYaADkWIQA3FigANhcuADQXNQAzGDwAMhhE&#10;ADAZTQAvGVcALhphACwabQArG3oAKhuIACgbmAAnGqoAJhq9ACUZ0AAmGOIAJhjuAIcfAAB5IwAA&#10;bCYAAGInAABZJwAAUicAAEwmAABHJQAAQyMAAEAhAAA+HgAAOx0AADgdBgA2HA4ANBwWADIcHQAw&#10;HCQALhwrAC0dMgAsHToAKx5CACkfSwAoH1UAJyBgACYgbAAkIHkAIyCHACIglwAhIKgAIB+8AB8e&#10;zwAfHuEAIB3uAIQiAAB2JgAAaSgAAF8pAABWKgAATyoAAEkpAABDKAAAPyYAADslAAA4IwAANSIA&#10;ADIiAwAwIgsALSETACshGgAoISEAJyIoACYiLwAlIzcAJCRAACMkSQAiJVMAICVeAB8magAeJncA&#10;HSaGABsllgAaJacAGSW7ABkkzgAZI+EAGiLtAIElAAByKQAAZisAAFwsAABTLAAATCwAAEUrAABA&#10;KgAAOykAADcoAAAzJwAAMCcAACwnAAApJwgAJycQACQnFwAiJx4AISglACAoLQAfKTUAHSk9ABwq&#10;RgAbKlEAGitcABgraAAXK3YAFiuEABUrlAAUKqYAEyq6ABIpzQASKOAAEyjtAH0oAABvKwAAYy0A&#10;AFkuAABQLgAASS4AAEIuAAA9LQAAOCwAADQrAAAvKwAAKiwAACcsAAAjLAUAIC0MAB4tFAAcLhwA&#10;Gy4jABkuKgAYLzIAFy87ABUvRAAUME4AEzBaABEwZgAQMHQADjCDAA0wkwAML6QACy+3AAsuywAL&#10;Ld0ADC3qAHorAABsLgAAYDAAAFYxAABNMQAARjEAAEAwAAA6LwAANS8AADAuAAArLwAAJDEAACEy&#10;AAAdMgEAGjMJABc0EQAVNBkAFDQgABI0KAARNTAAEDU4AA41QgAMNUwACzZXAAk2YwAINnAABzZ/&#10;AAY1jwAFNaEABDS0AAMzxwAEM9oABTLmAHYuAABpMQAAXTIAAFMzAABKMwAAQzMAAD0yAAA3MgAA&#10;MjEAAC0xAAAoMgAAIjUAAB02AAAZNwAAFDkGABA6DgANOhYADDodAAo6JQAJOi0ABzs1AAY7PgAE&#10;O0gAAztTAAE7YAAAO20AADt8AAA7jAAAOp4AADmxAAA5xQAAONcAADflAHIxAABlNAAAWTUAAE82&#10;AABHNgAAQDUAADo1AAA1NAAAMDQAACo1AAAkNwAAHjkAABk6AAAUPAAADj4EAAhBCwAFQRMAA0Ea&#10;AAJBIgAAQSkAAEExAABBOwAAQUQAAEFQAABBXAAAQWoAAEF4AABBiQAAQJsAAD+uAAA+wgAAPtUA&#10;AD3kAG41AABhNwAAVjgAAEw4AABEOAAAPTgAADg3AAAyNwAALDgAACY6AAAgPAAAGj4AABVAAAAP&#10;QgAACUQEAANGCgAARxEAAEcXAABIHgAASCYAAEguAABINwAASEEAAEhMAABIWAAASGYAAEh1AABH&#10;hQAARpgAAEarAABFwAAARNQAAEPkAGk5AABcOwAAUjsAAEg7AABBOwAAOzoAADU6AAAuOwAAKD0A&#10;ACI/AAAbQgAAFUQAAA9GAAAJSAAAA0sDAABMCQAATQ4AAE4UAABPGwAATyIAAE8qAABPMwAATz0A&#10;AFBIAABQVAAAT2IAAE9xAABOggAATpQAAE2pAABMvgAAS9MAAErkAGQ9AABYPgAATj4AAEU+AAA/&#10;PQAAOD0AADE/AAAqQAAAI0MAAB1GAAAWSAAAD0sAAAlNAAACTwAAAFICAABTBwAAVAwAAFURAABW&#10;FwAAVx0AAFglAABYLgAAWDgAAFhDAABYUAAAWF0AAFdtAABXfgAAVpEAAFWlAABUvAAAU9IAAFLk&#10;AF5BAABTQgAASkEAAENBAAA8QAAANEIAACxEAAAlRwAAHkoAABZNAAAPUAAACFMAAAFVAAAAVwAA&#10;AFkAAABaBAAAXAkAAF0NAABeEwAAYBkAAGEgAABhKQAAYTMAAGE+AABhSwAAYVgAAGFoAABgeQAA&#10;X4wAAF6hAABduAAAXM8AAFviAFlFAABPRQAAR0QAAEBEAAA3RgAAL0gAACdMAAAfTwAAF1IAAA5W&#10;AAAHWQAAAFsAAABeAAAAYAAAAGIAAABjAAAAZQQAAGYJAABnDgAAaRQAAGoaAABsIgAAbCwAAGw3&#10;AABsRAAAbFIAAGtiAABrcwAAaoYAAGmbAABoswAAZ8oAAGbfAFRJAABMSAAAREgAADtKAAAyTQAA&#10;KVAAACBUAAAXWAAADlwAAAZfAAAAYgAAAGUAAABnAAAAaQAAAGsAAABsAAAAbgAAAG8EAABxCQAA&#10;cw4AAHQVAAB2HAAAeCUAAHgwAAB4PQAAd0wAAHZcAAB3bQAAdoAAAHWVAAB0qwAAc8MAAHLZAFBN&#10;AABJTAAAP04AADVRAAArVQAAIVoAABheAAAOYwAABGYAAABqAAAAbQAAAG8AAABxAAAAcwAAAHUA&#10;AAB3AAAAeQAAAHsAAAB8AQAAfgYAAIAMAACCFAAAhBwAAIYnAACGNAAAhkIAAIVTAACFZQAAg3kA&#10;AIONAACCowAAgboAAIDPAE5RAABDUwAAOVYAAC5bAAAjYAAAGGUAAA1pAAADbgAAAHIAAAB1AAAA&#10;eAAAAHoAAAB9AAAAfwAAAIEAAACDAAAAhQAAAIcAAACJAAAAiwAAAI0DAACPCgAAkhMAAJUdAACW&#10;KQAAljgAAJVJAACVWwAAlG8AAJODAACRmgAAka8AAJDEAEhYAAA8XAAAMWAAACZmAAAaawAADnEA&#10;AAJ2AAAAegAAAH4AAACCAAAAhAAAAIYAAACJAAAAiwAAAI4AAACQAAAAkgAAAJQAAACWAAAAmAAA&#10;AJoAAACdAAAAoAgAAKMSAACnHgAApy0AAKc+AACmUQAApWYAAKN8AACjkQAAo6QAAKK4AEFhAAA1&#10;ZgAAKWwAAB1yAAAQeAAAA34AAACDAAAAhwAAAIoAAACOAAAAkQAAAJMAAACWAAAAmQAAAJsAAACe&#10;AAAAoAAAAKIAAAClAAAApwAAAKoAAACtAAAAsQAAALUGAAC5EgAAvSAAALwyAAC8RQAAu1oAALpw&#10;AAC5hQAAt5oAALWtADpsAAAtcgAAIXgAABN/AAAGhQAAAIsAAACQAAAAlQAAAJgAAACbAAAAnQAA&#10;AKAAAACkAAAApwAAAKoAAACtAAAArwAAALIAAAC1AAAAuAAAALsAAAC+AAAAwgAAAMcAAADMBAAA&#10;0hIAANQkAADUOAAA004AANJkAADReQAA0I0AAM+eAP8AAAD/AAAA/wAAAP4AAAD3AAQA9AARAO4A&#10;HADtACcA7AAxAOkAOgDjAEIA3gBJANsAUADYAFUA1QBaANMAXwDRAGMA0ABoAM4AbQDNAHIAywB3&#10;AMkAfgDHAIUAxQCPAMMAmgDBAKgAvwC6AL0A1AC7AO4AuwD/ALoA/wC0AP8AsAD/AP8AAAD9AAAA&#10;9wAAAOwAAADnAAAA3wAMAN0AFwDbACIA2AAsANMANQDPAD0AzABEAMkASwDHAFAAxQBVAMMAWgDB&#10;AF4AwABjAL4AZwC9AG0AuwByALkAeQC3AIAAtQCJALMAlQCxAKIArwCzAK4AywCtAOYArAD+AKsA&#10;/wCpAP8ApQD/APoAAADxAAAA5gAAANoAAADQAAAAygAHAMcAEgDDABwAwQAmAMEALwC+ADcAuwA/&#10;ALgARQC1AEsAswBQALEAVQCvAFkArQBeAKwAYgCqAGcAqQBtAKcAdAClAHsApACEAKIAjgCgAJsA&#10;nwCrAJ0AwQCcAN0AnAD2AJwA/wCdAP8AmgD/AO0AAADfAAAAzwAAAMUAAAC8AAAAtwACALIADACw&#10;ABcArgAhAK0AKgCsADIAqAA5AKYAQACkAEUAogBKAKEATwCfAFQAngBYAJ0AXQCbAGIAmgBoAJkA&#10;bgCXAHYAlgB+AJQAiACSAJUAkQCkAJAAuACOANEAjgDtAI0A/wCNAP8AjQD/ANwAAADLAAAAvAAA&#10;ALAAAACqAAAAowAAAKAABwCeABIAnAAbAJsAJACaACwAmQAzAJcAOgCVAEAAlABFAJIASgCRAE4A&#10;kABTAI4AWACNAF0AjABiAIoAaQCJAHAAhwB5AIYAgwCEAI8AgwCdAIIAsACBAMcAgADkAIAA+gCA&#10;AP8AgAD/AMoAAAC4AAAAqwAAAKEAAACZAAAAlAAAAJEAAwCOAAwAjQAWAIwAHgCMACYAiwAtAIkA&#10;NACHADoAhQA/AIQARACDAEkAggBNAIEAUgCAAFcAfgBdAH0AZAB8AGsAegB0AHkAfgB3AIkAdgCX&#10;AHUAqQB0AL4AcwDbAHMA8gBzAP8AcwD/ALsAAACrAAAAnQAAAJMAAACMAAAAhwAAAIMAAACBAAcA&#10;gAARAH8AGQB+ACAAfQAoAH0ALgB7ADQAegA5AHgAPgB3AEMAdgBIAHUATQB0AFIAcgBYAHEAXwBv&#10;AGYAbgBvAG0AeQBrAIQAagCSAGkAowBoALcAZwDQAGcA6QBnAPsAZwD/AK8AAACeAAAAkQAAAIcA&#10;AACAAAAAewAAAHgAAAB2AAMAdAALAHMAEwByABsAcgAiAHEAKQBwAC8AbgA0AG0AOQBrAD4AagBD&#10;AGkASABoAE4AZwBTAGUAWgBkAGIAYgBrAGEAdQBgAIAAXgCOAF0AngBcALAAXADHAFwA4gBcAPQA&#10;XAD/AKUAAACVAAAAhwAAAH0AAAB2AAAAcQAAAG4AAABsAAAAagAGAGkADgBoABYAZgAdAGYAIwBl&#10;ACkAZAAvAGIANABhADkAYAA+AF8AQwBdAEkAXABPAFsAVgBZAF4AWABnAFcAcQBVAHwAVACKAFMA&#10;mQBSAKsAUgDAAFIA2QBSAO0AUgD6AJsAAACMAQAAgAQAAHUGAABtBgAAaAQAAGQCAABjAAAAYQAC&#10;AF8ACQBeABEAXQAYAFwAHgBbACQAWgAqAFkALwBXADUAVgA6AFUAPwBTAEUAUgBLAFEAUgBPAFoA&#10;TgBjAE0AbgBLAHkASgCGAEkAlQBIAKcASAC7AEgA0QBIAOcASAD0AJUDAACFCAAAeQwAAG8NAABm&#10;DQAAYQwAAFwKAABaBwAAWAMAAFcABABWAAsAVQATAFMAGQBSACAAUQAlAE8AKwBOADAATQA2AEsA&#10;OwBKAEEASQBIAEcATwBGAFcARQBhAEMAawBCAHcAQQCEAEAAkwA/AKQAPwC3AD8AzAA/AOAAPwDu&#10;AI8JAACADgAAcxIAAGkTAABhFAAAWhMAAFYRAABSDgAAUAsAAE8HAABOAgYATQANAEsAFABKABsA&#10;SQAhAEcAJwBGACwARAAyAEMAOABCAD4AQABFAD8ATAA+AFUAPABeADsAaQA6AHUAOQCCADgAkQA3&#10;AKEANgC0ADYAyAA2ANsANgDpAIkOAAB7EwAAbhYAAGQYAABcGAAAVRgAAFAWAABMFAAASRIAAEcO&#10;AABHCgEARgYIAEUDDwBDAhYAQQIdAD8CIwA+AikAPAMuADsDNAA6AzsAOARCADcESgA2BVMANAZd&#10;ADMGaAAyBnQAMQaCAC8GkQAuBqEALgWzAC0ExQAtAtgALQHlAIUTAAB3GAAAahoAAGAcAABXHAAA&#10;URwAAEsbAABHGQAAQxcAAEEUAABAEQAAPw4DAD4KCgA8CRIAOgkZADgJHwA3CSUANQkrADQKMgAy&#10;CjkAMQtAADAMSQAuDFIALQ1dACsNaQAqDnUAKA6DACcOkwAmDaMAJQ21ACQMxwAkC9gAJArlAIEX&#10;AABzGwAAZx0AAFwfAABUHwAATR8AAEceAABCHQAAPhsAADsZAAA5FgAAOBMAADcRBQA1EAwAMxAU&#10;ADEQGwAwECIALhAoACwRLwArETcAKhI/ACgTRwAnE1EAJRRcACQUaAAiFXQAIRWCACAVkgAeFKMA&#10;HRS2ABwTyQAcEtwAHBLoAH4aAABwHgAAYyAAAFkhAABQIgAASSIAAEMhAAA+IAAAOh4AADcdAAA0&#10;GwAAMhgAADAXAQAuFgkALBYRACoWFwAoFh4AJhYlACUXLAAkFzQAIhg8ACEYRQAgGU8AHhpaAB0a&#10;ZgAcGnMAGhqBABkakQAYGqIAFxm1ABYYyAAVGNsAFhfpAHsdAABtIQAAYSMAAFYkAABNJAAARiQA&#10;AEAjAAA7IgAANiEAADMgAAAvHgAALR0AACocAAAnHAUAJRsNACIbFAAgGxsAHxwiAB4cKgAdHTEA&#10;Gx46ABoeQwAZH00AGB9YABYgZAAVIHEAEyCAABIgjwARH6EAEB+0AA4exwAOHdoAEBzoAHggAABq&#10;IwAAXiUAAFMmAABLJwAAQyYAAD0mAAA4JQAAMyQAAC8jAAArIgAAKCEAACQhAAAhIQIAHiEJABwh&#10;EQAaIRgAGCIfABciJwAWIy8AFSM3ABMkQQASJEsAESVWAA8lYgANJW8ADCV9AAsljQAKJZ4ACSSw&#10;AAgjwwAIItUACCLkAHQjAABnJgAAWygAAFAoAABIKQAAQCgAADooAAA1JwAAMCYAACwlAAAoJQAA&#10;JCUAAB8mAAAbJgAAGScGABUnDgATKBYAEigdABAoJAAOKSwADSk1AAwpPgAKKkgACSpSAAgqXgAG&#10;K2wABSp6AAQqiQADKpsAAimtAAEowAABJ9IAAifiAHEmAABjKQAAWCoAAE0rAABFKwAAPisAADcq&#10;AAAyKQAALSgAACkoAAAlJwAAICgAABsqAAAXKwAAEywEAA8tCwAMLhMACi4aAAkuIgAHLikABi8x&#10;AAQvOgADL0QAATBPAAAwWwAAMGgAADB3AAAvhwAAL5gAAC6rAAAtvgAALNEAACzhAG0pAABgKwAA&#10;VC0AAEotAABCLQAAOy0AADUsAAAwKwAAKyoAACcqAAAiKwAAHSwAABguAAATLwAADjEDAAkzCQAF&#10;NBEAAjQYAAE0HwAANCYAADQuAAA1NwAANUEAADVMAAA1WAAANWUAADV0AAA1hAAANJUAADOpAAAy&#10;vQAAMtAAADHhAGosAABcLgAAUS8AAEcwAAA/MAAAOC8AADIuAAAuLQAAKS0AACQuAAAfLwAAGTEA&#10;ABQzAAAPNAAACjYDAAQ4CQAAOQ4AADoVAAA6HAAAOyMAADsrAAA7NAAAOz0AADtIAAA7VQAAO2IA&#10;ADtxAAA7gQAAOpMAADmnAAA4vAAAN9AAADfhAGUvAABYMQAATTIAAEQyAAA8MgAANjEAADAwAAAr&#10;MAAAJjEAACAyAAAbNAAAFTYAABA4AAAKOgAABTwDAAA+CAAAPw0AAEATAABBGQAAQiAAAEIoAABC&#10;MAAAQjoAAEJFAABCUQAAQl8AAEJuAABBfgAAQZEAAEClAAA/ugAAPc8AAD3iAGAzAABUNQAASTUA&#10;AEA1AAA5NAAANDMAAC4zAAAoNAAAIjYAABw4AAAWOgAAEDwAAAo/AAAEQQAAAEMBAABFBgAARgoA&#10;AEcQAABIFQAAShwAAEokAABKLAAASjYAAEpBAABKTQAASlsAAEpqAABJewAASI0AAEeiAABGuAAA&#10;Rc4AAETjAFs3AABPOAAARTgAAD03AAA3NgAAMTYAACo3AAAkOQAAHTwAABc+AAAQQQAACUQAAARG&#10;AAAASAAAAEoAAABMBAAATQgAAE8MAABQEgAAUhgAAFMfAABTKAAAUzEAAFM9AABTSQAAU1YAAFJm&#10;AABRdwAAUYoAAE+fAABOtgAATc0AAEziAFY7AABLOwAAQjsAADs6AAA1OQAALTsAACY9AAAfQAAA&#10;F0MAABBGAAAJSQAAAkwAAABOAAAAUAAAAFIAAABUAQAAVQUAAFcJAABZDgAAWhQAAFwaAABdIgAA&#10;XSwAAF03AABdQwAAXVEAAFxhAABbcgAAWoUAAFmaAABYsQAAV8oAAFbgAFE/AABHPwAAPz4AADk9&#10;AAAxPwAAKEEAACBEAAAYSAAAEUsAAAhPAAABUgAAAFQAAABXAAAAWQAAAFsAAABdAAAAXwAAAGAF&#10;AABiCQAAZA4AAGYVAABnHAAAaCYAAGgxAABoPQAAZ0wAAGdbAABnbAAAZX8AAGSVAABjrAAAYsUA&#10;AGDdAExDAABEQgAAPUEAADRDAAArRgAAIkkAABlNAAARUQAACFUAAABZAAAAXAAAAF4AAABhAAAA&#10;YwAAAGUAAABnAAAAaQAAAGoAAABsBAAAbgkAAHAOAAByFgAAdB4AAHQpAAB0NgAAdEQAAHRUAABz&#10;ZQAAcnkAAHGNAABwpAAAbr0AAG3VAElGAABCRQAAOEcAAC5KAAAkTwAAGlMAABFYAAAHXAAAAGAA&#10;AABkAAAAZgAAAGkAAABrAAAAbgAAAHAAAAByAAAAdAAAAHYAAAB3AAAAeQIAAHwHAAB+DgAAgRYA&#10;AIMhAACDLQAAgjwAAIJMAACAXgAAgHIAAICFAAB+nQAAfLUAAHvLAEZKAAA8TAAAMVAAACdUAAAc&#10;WQAAEV4AAAZkAAAAaAAAAGwAAABvAAAAcgAAAHUAAAB4AAAAegAAAHwAAAB/AAAAgQAAAIMAAACF&#10;AAAAhwAAAIkAAACMBQAAjwwAAJIWAACUIgAAkzEAAJNBAACSVAAAkWcAAI99AACOkwAAjagAAIy/&#10;AEBRAAA1VQAAKloAAB5gAAATZQAABmsAAABwAAAAdQAAAHkAAAB8AAAAfgAAAIEAAACEAAAAhwAA&#10;AIkAAACMAAAAjgAAAJAAAACSAAAAlAAAAJcAAACaAAAAnQMAAKEMAAClGAAApiYAAKY3AAClSQAA&#10;pF4AAKJzAACihwAAoJ0AAJ6yADlaAAAuYAAAIWYAABVsAAAIcgAAAHgAAAB9AAAAgQAAAIYAAACJ&#10;AAAAjAAAAI4AAACSAAAAlQAAAJcAAACaAAAAnAAAAJ8AAAChAAAApAAAAKcAAACqAAAArgAAALIB&#10;AAC3DAAAuxoAALsrAAC6PgAAuVMAALhpAAC1fwAAs5UAALSmADJlAAAlbAAAGHMAAAt5AAAAfwAA&#10;AIYAAACLAAAAjwAAAJMAAACWAAAAmQAAAJwAAACgAAAAowAAAKYAAACpAAAArAAAAK8AAACyAAAA&#10;tQAAALgAAAC8AAAAwAAAAMUAAADLAAAA0Q0AANQeAADUMQAA00cAANFdAADPcwAAzocAAMuaAP8A&#10;AAD9AAAA+wAAAPsAAAD0AAAA8QAMAOwAFwDqACIA6QAsAOYANQDiAD4A3QBFANgASwDUAFEA0QBW&#10;AM8AWwDNAF8AzABkAMoAaADIAG0AxgBzAMQAegDCAIIAwACLAL4AlwC8AKUAugC4ALgA0gC2AO4A&#10;tQD/ALMA/wCsAP8AqAD/APsAAAD2AAAA8gAAAOkAAADiAAAA2wAHANYAEgDVAB0A0wAnANAAMADL&#10;ADgAxwA/AMQARgDCAEsAwABRAL4AVQC8AFoAuwBeALkAYwC4AGgAtgBuALQAdQCyAHwAsACGAK4A&#10;kQCsAJ4AqgCwAKkAyACnAOYApgD/AKYA/wCgAP8AnAD/APIAAADsAAAA4AAAANIAAADKAAAAxAAC&#10;AMEADQC9ABcAuwAhALsAKgC5ADMAtgA6ALMAQACxAEYArgBLAKwAUACrAFQAqQBZAKcAXgClAGMA&#10;pABpAKIAbwCgAHcAngCAAJ0AiwCbAJgAmQCoAJgAvwCXANwAlwD4AJcA/wCUAP8AkQD/AOgAAADW&#10;AAAAxwAAAL0AAAC0AAAArwAAAKoACACpABIAqAAcAKcAJACmAC0AowA0AKAAOgCeAEAAnABFAJsA&#10;SgCaAE8AmABTAJcAWACWAF0AlABjAJMAagCRAHEAkAB6AI4AhACNAJEAiwCgAIoAtQCJANAAiADv&#10;AIcA/wCIAP8AhgD/ANQAAADCAAAAswAAAKgAAAChAAAAnAAAAJkAAwCXAAwAlQAWAJQAHwCUACcA&#10;kwAuAJEANQCPADoAjgBAAI0ARACLAEkAigBOAIkAUwCHAFgAhgBeAIQAZACDAGwAgQB0AIAAfwB+&#10;AIsAfQCaAHwArAB7AMUAegDlAHoA/AB6AP8AeQD/AMAAAACvAAAAogAAAJgAAACRAAAAjAAAAIkA&#10;AACHAAcAhgARAIUAGQCFACEAhQAoAIMALwCBADUAfwA6AH4APwB9AEMAfABIAHoATQB5AFIAeABY&#10;AHcAXwB1AGYAdABvAHIAeQBxAIUAbwCUAG4ApQBtALwAbQDaAG0A9ABtAP8AbQD/ALIAAAChAAAA&#10;lAAAAIoAAACDAAAAfwAAAHsAAAB5AAMAeAALAHcAFAB2ABsAdgAiAHYAKQB1AC8AcwA0AHIAOQBx&#10;AD4AbwBDAG4ASABtAE0AbABTAGoAWgBpAGEAZwBqAGYAdABkAIAAYwCOAGIAnwBhALQAYQDPAGAA&#10;6wBgAP8AYQD/AKUAAACVAAAAiQAAAH4AAAB3AAAAcgAAAG8AAABtAAAAbAAHAGsADgBqABYAagAd&#10;AGoAIwBpACkAZwAvAGYANABkADkAYwA+AGIAQwBhAEgAYABOAF4AVQBdAF0AWwBmAFoAcABYAHsA&#10;VwCJAFYAmQBVAK0AVQDGAFUA4gBVAPcAVQD/AJsAAACLAAAAfwAAAHUAAABtAAAAaAAAAGUAAABj&#10;AAAAYQADAGAACgBfABEAXgAYAF4AHgBeACQAXAApAFsALwBaADQAWQA5AFcAPgBWAEMAVQBKAFMA&#10;UQBSAFkAUABiAE8AbABOAHcATQCFAEwAlQBLAKcASgC+AEoA2gBKAO8ASwD/AJIAAACDAAAAdwAA&#10;AG0CAABlAQAAXwAAAFsAAABZAAAAWAAAAFYABgBVAAwAVAATAFQAGQBTAB8AUgAkAFEAKgBPAC8A&#10;TgA0AE0AOQBMAD8ASgBFAEkATQBHAFUARgBeAEUAaABEAHQAQwCBAEIAkQBBAKMAQQC4AEEA0ABB&#10;AOkAQQD4AIsAAAB8BAAAcAcAAGYJAABeCQAAWAgAAFMGAABQBAAATwAAAE0AAgBMAAgASwAOAEoA&#10;FABJABoASQAgAEcAJQBGACoARQAwAEMANQBCADsAQQBCAD8ASQA+AFEAPQBbADwAZQA6AHEAOQB+&#10;ADgAjQA4AJ8AOACzADcAygA3AOEAOADyAIYFAAB3CQAAagwAAGAOAABYDgAAUQ4AAEwMAABJCgAA&#10;RggAAEUEAABEAAQAQwAKAEIAEABBABYAQAAbAD8AIQA9ACYAPAAsADsAMQA5ADcAOAA+ADcARgA2&#10;AE4ANABYADMAYwAyAG8AMQB8ADAAiwAvAJwALwCvAC8AxAAvANsALwDrAIEKAAByDgAAZhEAAFsT&#10;AABTEwAATBMAAEcSAABDEAAAQA0AAD4LAAA8CAAAPAQGADsBCwA5ABIAOAAXADcAHQA1ACMANAAo&#10;ADMALgAxADQAMAA7AC8AQwAuAEwALABWACsAYQAqAG0AKQB6ACgAiQAnAJoAJwCsACYAwAAmANQA&#10;JwDlAHwOAABuEwAAYhUAAFcWAABPFwAASBcAAEIWAAA+FAAAOhIAADcQAAA1DQAANAsCADQHBwAz&#10;BQ0AMQQTAC8DGQAuAx8ALAMlACsDKwAqBDIAKQQ5ACcFQQAmBkoAJQZVACMHYAAiB20AIQd6ACAH&#10;iQAfB5kAHgWrAB4EvQAeA9AAHgHhAHgSAABqFgAAXhgAAFQZAABLGgAARBoAAD4ZAAA5FwAANRYA&#10;ADIUAAAwEgAALhAAAC0NAwAsCwgAKgkPACgJFgAnCRwAJQkiACQKKAAjCjAAIQs3ACAMQAAfDEoA&#10;HQ1VABsOYQAaDm4AGA58ABcOjAAWDpwAFQ2tABQMvwAUC9AAFArfAHUVAABnGQAAWxsAAFAcAABI&#10;HAAAQRwAADsbAAA2GgAAMRkAAC4YAAArFgAAKBUAACYTAQAlEQQAIxAKACIPEgAgEBgAHhAfAB0Q&#10;JwAbES4AGhI2ABkSPwAXE0kAFhRUABQUYAATFW0AERV7ABAViwAOFJsADRStAAwTvwALEtEACxHh&#10;AHIYAABkGwAAWB0AAE0eAABFHwAAPR8AADceAAAyHQAALhwAACoaAAAmGQAAIxgAACEXAAAfFgEA&#10;HBUHABoVDgAYFRUAFhYcABUWJAAUFywAExg0ABIYPQAQGUcADhlSAA0aXgALGmoAChp4AAkahwAH&#10;GpcABhmpAAUYvAAEF84ABRbfAG8bAABhHgAAVSAAAEohAABCIQAAOyEAADUgAAAvHwAAKx4AACcd&#10;AAAjHAAAIBsAAB0aAAAZGgAAFhsEABQbCwARGxIAEBwaAA4cIQANHSgACx0xAAoeOQAJHkMABx9O&#10;AAYfWgAEIGYAAyB0AAIfhAABH5UAAB6nAAAdugAAHMwAABzdAGwdAABeIAAAUiIAAEgjAAA/IwAA&#10;OCMAADIiAAAtIQAAKCAAACQfAAAgHgAAHR4AABkeAAAVHgAAESACAA0hCQAKIRAACCEXAAciHgAF&#10;IiUABCMtAAMjNgABJD8AACRKAAAkVgAAJWQAACVyAAAkgQAAJJIAACOlAAAiuAAAIcsAACDdAGgg&#10;AABbIwAATyQAAEUlAAA8JQAANSUAAC8kAAAqIwAAJiIAACIhAAAeIAAAGiAAABYhAAASIgAADSQD&#10;AAkmCAAFJw4AAicVAAAnGwAAKCIAACgqAAApMwAAKTwAAClHAAAqUwAAKmEAACpvAAApfwAAKZEA&#10;ACikAAAnuAAAJssAACXdAGQjAABXJgAATCcAAEInAAA5JwAAMycAAC0mAAAoJQAAJCQAACAjAAAc&#10;IwAAFyQAABMlAAAOJwAACikDAAUrBwAALAwAAC0SAAAuGQAALiAAAC4nAAAvMAAALzkAAC9EAAAv&#10;UAAAL14AAC9tAAAvfQAALo8AAC2iAAAstwAAK8wAACreAGEmAABTKQAASCkAAD8qAAA3KQAAMCkA&#10;ACsoAAAmJwAAIiYAAB0mAAAZJwAAFCkAAA8qAAAKLAAABS4CAAAwBgAAMgsAADMQAAA0FgAANR0A&#10;ADUkAAA1LQAANTYAADZBAAA2TQAANlsAADVqAAA1egAANI0AADOgAAAytgAAMcsAADDgAFwqAABP&#10;KwAARSwAADssAAA0LAAALisAACkpAAAkKQAAHykAABorAAAVLAAAEC4AAAowAAAFMgAAADQBAAA2&#10;BQAAOAkAADkNAAA7EwAAPBkAADwhAAA8KgAAPTMAAD0+AAA9SgAAPVcAADxnAAA8eAAAO4oAADqf&#10;AAA4tQAAN8wAADbhAFctAABLLwAAQS8AADgvAAAyLgAALC0AACcsAAAhLQAAGy4AABYwAAAQMgAA&#10;CjUAAAU3AAAAOQAAADsAAAA9AwAAPwcAAEELAABCEAAARBYAAEUdAABFJgAARS8AAEU6AABFRgAA&#10;RVQAAERjAABEdAAAQ4cAAEGcAABAswAAP8sAAD3iAFIxAABHMgAAPTIAADYxAAAwMAAAKi8AACQw&#10;AAAdMgAAFzQAABE3AAAKOQAABDwAAAA+AAAAQQAAAEMAAABFAQAARwQAAEgIAABKDAAATBIAAE4Z&#10;AABOIQAATisAAE42AABOQgAATk8AAE1fAABMcAAAS4MAAEqYAABJsAAASMkAAEbhAE01AABDNQAA&#10;OjQAADQzAAAuMgAAJjQAAB82AAAYOQAAETsAAAo/AAADQgAAAEQAAABHAAAASQAAAEsAAABNAAAA&#10;TwEAAFEFAABTCQAAVQ4AAFcUAABZHAAAWSUAAFkwAABYPAAAWEoAAFdaAABXawAAVn4AAFSTAABT&#10;qwAAUcYAAFDfAEg5AAA/OAAAODcAADI2AAAqOAAAIjoAABo9AAASQQAACkQAAAJIAAAASwAAAE0A&#10;AABQAAAAUgAAAFUAAABXAAAAWQAAAFsAAABdBAAAXwkAAGEPAABjFgAAZB8AAGQqAABkNwAAY0UA&#10;AGNUAABiZQAAYXkAAGCOAABepQAAXb8AAFvaAEQ8AAA8OwAANjoAAC08AAAkPwAAG0IAABNGAAAK&#10;SgAAAU4AAABSAAAAVQAAAFcAAABaAAAAXQAAAF8AAABhAAAAYwAAAGUAAABnAAAAaQQAAGwJAABu&#10;EAAAcRgAAHIiAABxLwAAcT0AAHBMAABvXgAAbnIAAG2HAABsngAAarcAAGjRAEE/AAA6PgAAMUAA&#10;ACdDAAAdSAAAE0wAAAlRAAAAVQAAAFoAAABdAAAAYAAAAGMAAABmAAAAaAAAAGsAAABtAAAAbwAA&#10;AHEAAABzAAAAdQAAAHgCAAB6CQAAfREAAIAaAACAJwAAfzUAAH5FAAB9WAAAfWoAAHx/AAB6lQAA&#10;ea0AAHjFAD9DAAA1RQAAKkkAACBNAAAVUwAACVgAAABdAAAAYgAAAGYAAABpAAAAbQAAAG8AAABy&#10;AAAAdQAAAHgAAAB6AAAAfAAAAH4AAACBAAAAgwAAAIYAAACIAAAAjAcAAI8RAACSHAAAkSoAAJA7&#10;AACPTQAAjmEAAIx3AACLjAAAiaMAAIi6ADlKAAAuTgAAI1MAABdZAAALXwAAAGUAAABqAAAAbwAA&#10;AHMAAAB2AAAAeQAAAHwAAACAAAAAgwAAAIUAAACIAAAAigAAAI0AAACPAAAAkgAAAJUAAACYAAAA&#10;mwAAAKAGAACkEQAAph8AAKUvAACkQgAAolYAAKFrAACfgQAAnJgAAJysADJUAAAmWQAAGl8AAA1m&#10;AAAAbQAAAHMAAAB4AAAAfQAAAIEAAACEAAAAhwAAAIoAAACOAAAAkQAAAJQAAACWAAAAmQAAAJsA&#10;AACeAAAAoQAAAKQAAACnAAAAqwAAALAAAAC2BgAAvBMAALwkAAC7NgAAuksAALhgAAC2dgAAtYoA&#10;ALOdACpfAAAeZgAAEWwAAAJzAAAAegAAAIEAAACGAAAAiwAAAI8AAACSAAAAlQAAAJkAAACcAAAA&#10;oAAAAKMAAACmAAAAqQAAAKwAAACvAAAAsgAAALYAAAC6AAAAvgAAAMQAAADKAAAA0QcAANUYAADV&#10;KwAA00AAANFWAADPbAAAzIEAAMmVAPsAAAD2AAAA9AAAAPQAAADwAAAA7QAHAOoAEgDmAB0A5gAn&#10;AOQAMQDfADkA2wBAANYARwDSAEwAzwBRAMwAVgDKAFsAyABfAMYAZADEAGkAwgBvAMAAdgC+AH8A&#10;vACIALoAkwC3AKIAtQC2ALMA0ACyAPAAsgD/AKsA/wCjAP8AnwD/APMAAADuAAAA6wAAAOUAAADc&#10;AAAA1gACANAADQDPABgAzwAiAM0AKwDHADMAwwA7AMAAQQC+AEcAvABMALoAUQC4AFYAtgBaALUA&#10;XwCzAGQAsQBqAK8AcQCtAHkAqwCCAKkAjQCnAJsApQCuAKQAxwCiAOYAoQD/AJ0A/wCXAP8AlAD/&#10;AOkAAADjAAAA2AAAAMsAAADEAAAAvQAAALoACAC3ABMAtgAcALUAJQC0AC4AsQA1AK4AOwCsAEEA&#10;qgBGAKgASwCmAFAApABVAKIAWQChAF8AnwBlAJ0AawCbAHMAmgB8AJgAhwCWAJQAlAClAJQAvQCT&#10;ANwAkgD6AJEA/wCMAP8AiAD/AN0AAADNAAAAwAAAALUAAACsAAAAqAAAAKMAAwCiAA0AogAXAKEA&#10;HwChACcAngAvAJsANQCZADsAlwBBAJYARQCUAEoAkwBPAJIAUwCQAFkAjwBfAI0AZQCMAG0AigB2&#10;AIkAgQCHAI4AhQCdAIQAswCDAM8AggDwAIIA/wCAAP8AfQD/AMoAAAC4AAAAqgAAAKAAAACZAAAA&#10;lAAAAJIAAACQAAgAjgARAI4AGQCOACIAjgApAIwALwCKADUAiAA7AIcAPwCGAEQAhABJAIMATgCB&#10;AFMAgABZAH8AYAB9AGcAewBwAHoAewB4AIcAdwCWAHYAqgB1AMQAdADlAHQA/wBzAP8AcQD/ALcA&#10;AACmAAAAmQAAAI8AAACJAAAAhAAAAIEAAAB/AAMAfgALAH4AFAB+ABwAfgAjAH0AKQB7AC8AeQA1&#10;AHgAOgB3AD4AdgBDAHQASABzAE0AcgBTAHAAWgBvAGIAbQBrAGwAdQBqAIEAaQCQAGcAogBnALoA&#10;ZgDaAGYA9wBnAP8AZgD/AKkAAACYAAAAiwAAAIIAAAB6AAAAdgAAAHMAAABxAAAAcAAHAG8ADgBv&#10;ABYAbwAdAG8AIwBuACkAbQAvAGsANABqADkAaQA9AGgAQwBmAEgAZQBOAGMAVQBiAF0AYABmAF8A&#10;cABeAHwAXACLAFsAmwBaALIAWQDOAFkA7gBaAP8AWgD/AJsAAACMAAAAgAAAAHYAAABvAAAAaQAA&#10;AGYAAABkAAAAYwACAGMACQBjABEAYgAXAGIAHgBiACQAYAApAF8ALgBdADMAXAA4AFsAPQBaAEMA&#10;WABJAFcAUABWAFgAVABhAFMAbABRAHcAUACGAE8AlgBOAKsATgDGAE4A5ABOAPwATgD/AJIAAACC&#10;AAAAdgAAAGwAAABkAAAAXwAAAFsAAABZAAAAWAAAAFcABQBWAAwAVgASAFYAGABWAB4AVQAkAFQA&#10;KQBSAC4AUQAzAFAAOABPAD4ATQBEAEwASwBKAFMASQBdAEgAZwBGAHMARQCBAEQAkQBDAKUAQwC9&#10;AEMA2wBDAPQARAD/AIkAAAB6AAAAbgAAAGQAAABcAAAAVgAAAFIAAABPAAAATgAAAE0AAgBMAAgA&#10;SwANAEsAFABLABkASwAfAEkAJABIACkARgAuAEUANABEADkAQwBAAEEARwBAAE8APgBZAD0AYwA8&#10;AG8AOwB9ADoAjQA5AJ8AOQC2ADkA0gA5AOwAOgD+AIIAAABzAAAAZwIAAF0EAABVBAAATgQAAEoD&#10;AABGAAAARQAAAEMAAABCAAQAQgAKAEEADwBBABUAQQAaAEAAHwA+ACUAPQAqADsALwA6ADUAOQA8&#10;ADgAQwA2AEwANQBVADQAYAAzAGwAMgB6ADEAiQAwAJsAMACwADAAygAwAOUAMQD3AHwAAABuBQAA&#10;YQgAAFcJAABPCgAASAkAAEMIAAA/BwAAPQQAADsBAAA6AAEAOQAGADgACwA4ABEANwAWADYAGwA1&#10;ACAAMwAmADIAKwAxADEAMAA4AC4AQAAtAEgALABSACsAXQAqAGkAKQB3ACgAhgAoAJcAKACsACgA&#10;wwAoAN0AKADxAHgFAABpCQAAXQwAAFIOAABKDgAAQw4AAD4NAAA5CwAANgkAADQHAAAyBQAAMQID&#10;ADAACAAvAAwALwASAC4AFwAsABwAKwAiACoAKAApAC4AJwA1ACYAPQAlAEUAJABPACMAWgAiAGcA&#10;IQB0ACAAhAAgAJUAHwCoAB8AvQAgANUAIADpAHMJAABlDQAAWRAAAE4RAABGEgAAPxIAADkRAAA0&#10;EAAAMQ4AAC4MAAArCgAAKggBACkFBQAoAwkAJwEOACYAEwAlABkAIwAeACIAJAAhACsAIAAyAB8A&#10;OgAeAEMAHQBNABwAWQAbAWUAGQFzABkAggAYAJIAFwClABcAuQAXAM8AGADkAG8NAABhEQAAVRMA&#10;AEsUAABCFQAAOxQAADUUAAAwEgAALBEAACgQAAAmDgAAIwwAACIKAwAhCAYAIAYKAB8FEAAdBRUA&#10;HAUbABsFIQAaBSgAGQUvABgFOAAXBkEAFgdMABQHWAATCGQAEghyABAIgQAQB5EADgajAA4EtgAO&#10;AsoADwDdAGwQAABeFAAAUhYAAEgXAAA/FwAAOBcAADIWAAAtFQAAKBQAACQTAAAhEQAAHhAAABwO&#10;AgAaDQUAGQsHABgKDAAWChIAFQoYABQKHwATCiYAEgsuABEMNwAPDUIADQ5NAAsOWAAKD2QACRBy&#10;AAgPgQAHDpEABg6jAAUNtQAFDMcABQrYAGkTAABbFgAATxgAAEUZAAA8GQAANRkAAC8YAAApFwAA&#10;JRYAACEVAAAeFAAAGhMAABgSAgAVEQQAExAGABEPCQAODg4ADRAWAAwQHQALESQAChIsAAkTNAAH&#10;Ez4ABhRIAAUUVAADFWEAAhVvAAEVfgAAFI8AABOhAAAStAAAEccAABDYAGYWAABYGQAATBoAAEIb&#10;AAA5GwAAMhsAACwaAAAnGQAAIhgAAB4XAAAbFgAAGBUAABUUAwASEwUAEBMGAAwUCAAJFQ0ACBUT&#10;AAYWGQAFFiEABBcoAAMYMQABGDsAABlFAAAZUQAAGl4AABptAAAZfAAAGY0AABifAAAXswAAFscA&#10;ABXZAGMYAABVGwAASR0AAD8dAAA2HQAALx0AACkcAAAkGwAAIBoAABwZAAAYGAAAFhcBABMWAwAQ&#10;FgQADBcFAAgZBwAFGgsAAhsRAAEbFwAAHB4AABwmAAAdLgAAHTgAAB5DAAAeTwAAH1wAAB9rAAAe&#10;egAAHowAAB2fAAAbswAAGsgAABnbAF8bAABSHQAARh8AADwfAAA0HwAALR8AACceAAAiHQAAHhwA&#10;ABoaAAAXGQAAFBkBABEZAQANGgIACRsEAAUdBwABHwoAACAPAAAhFQAAIRwAACIjAAAiKwAAIzUA&#10;ACNAAAAkTAAAJFoAACRpAAAjeQAAI4oAACKeAAAgswAAH8gAAB7dAFweAABOIAAAQyEAADkiAAAx&#10;IQAAKiEAACUgAAAgHgAAHB0AABkcAAAVHAAAERwAAA0dAAAJHwEABSACAAEiBQAAJAkAACYNAAAo&#10;EwAAKBkAACghAAApKQAAKTIAACk9AAApSQAAKlcAAClmAAApdwAAKIkAACecAAAmsgAAJckAACPe&#10;AFghAABLIwAAPyQAADYkAAAuIwAAKCIAACMhAAAfIAAAGx8AABcfAAASHwAADiEAAAoiAAAFJAAA&#10;ASYBAAAoBAAAKgcAACwLAAAuEAAALxcAAC8eAAAvJgAAMC8AADA6AAAwRgAAMFQAADBjAAAvdAAA&#10;LocAAC2bAAAssgAAKsoAACngAFMkAABHJgAAPCYAADMmAAAsJQAAJiQAACIjAAAeIgAAGCIAABQj&#10;AAAOJAAACiYAAAUoAAAAKgAAACwAAAAvAgAAMQUAADMJAAA1DQAANxQAADcbAAA3IwAANywAADc3&#10;AAA3QwAAN1AAADdgAAA2cQAANYQAADSZAAAzsAAAMckAADDiAE8oAABDKQAAOCkAADAoAAAqJwAA&#10;JSYAACAlAAAbJQAAFScAABAoAAAKKgAABS0AAAAvAAAAMQAAADQAAAA2AAAAOAIAADoGAAA9CgAA&#10;PxAAAEAXAABAHwAAQCgAAEAzAABAPwAAQEwAAD9cAAA+bQAAPYAAADyWAAA6rgAAOcgAADjiAEor&#10;AAA+LAAANSsAAC4qAAAoKQAAIygAAB0pAAAXKwAAES0AAAovAAAFMgAAADQAAAA3AAAAOQAAADwA&#10;AAA+AAAAQAAAAEIDAABFBwAARwwAAEkTAABKGwAASiQAAEkvAABJOgAASUgAAEhXAABIaQAARnwA&#10;AEWSAABDqgAAQsYAAEDhAEQvAAA6LwAAMi4AACwsAAAnKwAAIC0AABkvAAASMQAACzQAAAQ3AAAA&#10;OgAAAD0AAAA/AAAAQgAAAEUAAABHAAAASQAAAEsAAABOBAAAUAgAAFIOAABVFQAAVR8AAFUpAABU&#10;NQAAU0MAAFNSAABSZAAAUXcAAE+NAABNpgAATMEAAEreAEAyAAA3MgAAMDAAACsvAAAjMAAAGzMA&#10;ABM2AAALOgAABD0AAABAAAAARAAAAEYAAABJAAAATAAAAE4AAABRAAAAUwAAAFUAAABXAAAAWgQA&#10;AFwJAABfEQAAYRkAAGAkAABgMAAAXz4AAF9NAABeXgAAXXEAAFyHAABanwAAWLkAAFbWADw2AAA1&#10;NAAALzMAACY1AAAdOAAAFTsAAAw/AAADQwAAAEgAAABLAAAATgAAAFEAAABUAAAAVwAAAFoAAABc&#10;AAAAXgAAAGEAAABjAAAAZQAAAGgDAABrCQAAbhIAAG8cAABuKAAAbjYAAG1GAABsWAAAa2oAAGmA&#10;AABolwAAZrEAAGTNADk5AAAzNwAAKjkAACA8AAAWQQAADEUAAANKAAAATwAAAFMAAABXAAAAWgAA&#10;AF0AAABgAAAAYwAAAGYAAABoAAAAagAAAG0AAABvAAAAcQAAAHQAAAB3AwAAegoAAH4UAAB+IAAA&#10;fS4AAHw+AAB8TwAAe2IAAHl4AAB4jgAAdaYAAHTAADc8AAAtPgAAI0IAABhHAAANTAAAAlIAAABX&#10;AAAAXAAAAGAAAABkAAAAZwAAAGoAAABuAAAAcQAAAHMAAAB2AAAAeAAAAHsAAAB9AAAAfwAAAIIA&#10;AACFAAAAiQIAAI0KAACQFgAAkCQAAI80AACNRgAAi1sAAIpwAACJhAAAhpwAAIW0ADFDAAAnRwAA&#10;G00AABBTAAADWQAAAF8AAABlAAAAagAAAG4AAABxAAAAdQAAAHgAAAB8AAAAfwAAAIIAAACFAAAA&#10;hwAAAIoAAACMAAAAjwAAAJIAAACWAAAAmQAAAJ4AAACjCwAApRgAAKQpAACjOwAAoU8AAJ9lAACc&#10;fAAAmpEAAJqlACpNAAAfUwAAElkAAAVgAAAAZwAAAG0AAABzAAAAeAAAAHsAAAB/AAAAggAAAIYA&#10;AACKAAAAjgAAAJEAAACUAAAAlwAAAJkAAACcAAAAnwAAAKMAAACnAAAAqwAAALAAAAC3AAAAvQwA&#10;AL4cAAC9LwAAu0MAALhZAAC2bwAAs4QAALCaACJZAAAWXwAACGcAAABuAAAAdQAAAHwAAACBAAAA&#10;hwAAAIoAAACOAAAAkQAAAJUAAACZAAAAnQAAAKEAAACkAAAApwAAAKoAAACtAAAAsAAAALQAAAC5&#10;AAAAvgAAAMQAAADLAAAA0wEAANsQAADaIwAA2DcAANVNAADTYwAA0HgAAM6L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gZGhscHR4fICEiIyQlJicoKSorKywtLi8wMTIzNDU2Nzg5Ojs8PT4/QEFCQ0RFRkdISUpL&#10;TE1OT1BQUVJTVFVWV1hZWltcXV5fYGFiY2RlZmdoaWprbG1ub3BxcnN0dXZ3eHl6e3x9fn+AgYKD&#10;hIaHiImKi4yNjo+QkZKTlJWWl5iZmpucnZ6foKGio6SlpqeoqaqrrK2ur7CxsrO0tre4ubq7vL2+&#10;v8DBwsPExcbHyMnKy8zNzs/Q0dLT1NbX2Nna29zd3t/g4eLj5OXm5+jp6uvs7e7v8P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X2xEA1N87EtPiRjrS4k1r1t5Gosq7aeG+tZv5vbei&#10;+r25p/u9uar8vLqr/Ly6rP28uq39vLqt/ru5rf67ua3/u7mt/7u5rf+7ua3/u7mt/7u5rf+7ua3/&#10;u7mt/7u5rf+7ua3/u7mt/7u5rf+7ua3/u7mt/7u5rf+7ua3/u7mt/7u5rf/X2xIA1OA7EtLiRjrS&#10;401s1d5Go8m6auK+tZv5vbei+r25p/u9uan8vLqr/Ly6rP28uq39vLqt/ru5rf67ua3/u7mt/7u5&#10;rf+7ua3/u7mt/7u5rf+7ua3/u7mt/7u5rf+7ua3/u7mt/7u5rf+7ua3/u7mt/7u5rf+7ua3/u7mt&#10;/7u5rf/W3BMA0+A7E9LjRjvR401t1N9GpMm6a+O+tZv5vbei+r25pvu9uqn8vLqr/Ly6rP28uq39&#10;u7qt/ru5rf67ua3+u7mt/7u5rf+7ua3/u7mt/7u5rf+7ua3/u7mt/7u5rf+7ua3/u7mt/7u5rf+7&#10;ua3/u7mt/7u5rf+7ua3/u7mt/7u5rf/W3BQA0+E7E9LjRjzR401u1N9Gpci5bOW+tZr5vbii+r25&#10;pvu9uqn8vLqr/Ly6rP28uq39u7qt/ru5rf67ua3+u7mt/7u5rf+7ua3/u7mt/7u5rf+7ua3/u7mt&#10;/7u5rf+7ua3/u7mt/7u5rf+7ua3/u7mt/7u5rf+7ua3/u7mt/7u5rf/V3RUA0+E8FNHkRj3Q5E1v&#10;0+BGp8e5bea+tZr5vbih+r25pvu9uqn8vLqr/Ly6rP28uq39u7qt/ru6rf67ua3+u7mt/ru5rf67&#10;ua3+u7mt/ru5rf67ua3+u7mt/ru5rf67ua3+u7mt/ru5rf67ua3+u7mt/ru5rf67ua3+u7mt/ru5&#10;rf7V3RYA0uI8FdHkRj7Q5U1x0uBGqMe4bui+tZr5vbih+r25pvu9uqn8vLqr/Ly6rP27uq39u7qt&#10;/ru6rf67ua3+u7mt/ru5rf67ua3+u7mt/ru5rf67ua3+u7mt/ru5rf67ua3+u7mt/ru5rf67ua3+&#10;u7mt/ru5rf67ua3+u7mt/ru5rf7U3hgA0uI8FtDlRz/P5U5y0eFGqsa4b+q+tZn5vbih+r25pfu9&#10;uqj8vLqr/Ly6rP27uqz9u7qt/ru6rf67ua3+u7mt/ru5rf67ua3+u7mt/ru5rf67ua3+u7mt/ru5&#10;rf67ua3+u7mt/ru5rf67ua3+u7mt/ru5rf67ua3+u7mt/ru5rf7U3xkA0eM9F9DmR0HO5k500OJH&#10;q8W3cOu+tpj6vbig+r26pPu8u6j8vLqr/Lu6rP27uqz9u7qt/bu6rf67uq3+u7mt/ru5rf67ua3+&#10;u7mt/ru5rf67ua3+u7mt/ru5rf67ua3+u7mt/ru5rf67ua3+u7mt/ru5rf67ua3+u7mt/ru5rf7T&#10;4BsB0OQ9GM/nSELO5052z+NHrsS3ce2+tpf6vbie+726o/u8u6n8u7qr/Lu6rP27uqz9u7qt/bu6&#10;rf67uq3+u7qt/ru6rf67uq3+u7qt/ru6rf67uq3+u7qt/ru6rf67uq3+u7qt/ru6rf67uq3+u7qt&#10;/ru6rf67uq3+u7qt/ru6rf7S4R0B0OU+Gc7oSEXM6E95zeJIsMO2cfC+tpT6vbmZ+7y7o/u7u6n8&#10;u7qr/Lu6rP27uqz9u7qt/bu6rf27uq3+u7qt/ru6rf67uq3+u7qt/ru6rf67uq3+u7qt/ru6rf67&#10;uq3+u7qt/ru6rf67uq3+u7qt/ru6rf67uq3+u7qt/ru6rf7R4iABz+Y/G8zpSUjL6VB8y+BJs8K1&#10;cfK+toj6vbuM+7u7pPu7u6n8u7qr/Lu6rP27uqz9u7qt/bu6rf27uq39u7qt/ru6rf67uq3+u7qt&#10;/ru6rf67uq3+u7qt/ru6rf67uq3+u7qt/ru6rf67uq3+u7qt/ru6rf67uq3+u7qt/ru6rf7P5CMC&#10;zehAHsvrSkzJ61GAyd5Lt8LIWuK9tkD6uruX+7q7pvu6u6r8urqr/Lu6rP27uqz9u7qt/bu6rf27&#10;uq39u7qt/bu6rf27uq39u7qt/bu6rf27uq39u7qt/bu6rf27uq39u7qt/bu6rf27uq39u7qt/bu6&#10;rf27uq39u7qt/bu6rf3N5icEy+tBIsntTFHG7lOFw+FUsrzSZs+4x4Lkt8CV8re8nvm6u6r8urqr&#10;/Lq6rPy6uqz9urqt/bq6rf26uq39urqt/bq6rf26uq39urqt/bq6rf26uq39urqt/bq6rf26uq39&#10;urqt/bq6rf26uq39urqt/bq6rf26uq39urqt/bq6rf3L6SsGye1CJ8bwTlbD8FeIvehgpLjcaLuz&#10;03nMrc2B16fKhN6iyIbjncaJ5ZrFi+eXxY3olcSP6ZPEkeqRxJPqkMOV65DDleuQw5XrkMOV65DD&#10;leuQw5XrkMOV65DDleuQw5XrkMOV65DDleuQw5XrkMOV65DDleuQw5XrkMOV65DDlevJ7C8Ix/FD&#10;LMPyUVy99lx8uPBnlbDmZ6im32e2n9ptwJfWc8eS03jMjdF8z4nQgNGHz4PThc+G1IPOidWBzozW&#10;f82P13/Nj9d/zY/Xf82P13/Nj9d/zY/Xf82P13/Nj9d/zY/Xf82P13/Nj9d/zY/Xf82P13/Nj9d/&#10;zY/Xf82P13/Nj9fG8DIMxPRGMr73U1a4+15ur/lfhKbwX5Wc6WCikuRjq4rhabKE3m+3gNx1u3zb&#10;eb162n2/d9qAwHbZhMF02IfCctiLw3LYi8Ny2IvDctiLw3LYi8Ny2IvDctiLw3LYi8Ny2IvDctiL&#10;w3LYi8Ny2IvDctiLw3LYi8Ny2IvDctiLw3LYi8P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ZzAYA39IsDt3VPy/f1EhZ489Sh+HFW7XKs4LhvbWk+r23qPu9uKr8&#10;vLir/Ly5rP28uaz9vLmt/by5rf28ua3+u7mt/ru5rf67ua3+u7mt/ru5rf67ua3+u7mt/ru5rf67&#10;ua3+u7mt/ru5rf67ua3+u7mt/ru5rf67ua3+u7mt/ru5rf7ZzAYA39MrDt3WPi7e1UhZ4tBRh+HG&#10;WrXJs4LjvbWk+r23p/u9uKn8vLir/Ly5rP28uaz9vLmt/by5rf68ua3+u7mt/ru5rf67ua3+u7mt&#10;/ru5rf67ua3+u7mt/ru5rf67ua3+u7mt/ru5rf67ua3+u7mt/ru5rf67ua3+u7mt/ru5rf7ZzQYA&#10;3tMrDdzWPi7e1UdZ4dFQh+HGWbXIs4PkvbWk+r23p/u9uKn7vbir/Ly5rP28uaz9vLmt/by5rf67&#10;ua3+u7mt/ru5rf67ua3+u7mt/ru5rf67ua3+u7mt/ru5rf67ua3+u7mt/ru5rf67ua3+u7mt/ru5&#10;rf67ua3+u7mt/ru5rf7ZzQYA3tQrDdzXPS7d1kZY4dFPh+DHWLbIs4TlvbWk+r23p/u9uKn7vbmq&#10;/Ly5q/28uaz9vLmt/by5rf67ua3+u7mt/7u5rf+7ua3+u7mt/ru5rf67ua3+u7mt/ru5rf67ua3+&#10;u7mt/ru5rf67ua3+u7mt/ru5rf67ua3+u7mt/ru5rf7ZzQYA3dQrDdvYPS3c10ZY4NJOh+DHV7bH&#10;s4TnvbWj+r23pvu9uKj7vbmq/Ly5q/y8uaz9vLmt/ru5rf67ua3+u7mt/7u5rf+7ua3+u7mt/ru5&#10;rf67ua3+u7mt/ru5rf67ua3+u7mt/ru5rf67ua3+u7mt/ru5rf67ua3+u7mt/ru5rf7YzQYA3dUr&#10;DNvYPC3c2EVY4NNOh+DIVrbHs4XovbWj+r23pvu9uKj7vbmq/Ly5q/y8uqz9vLqt/ru5rf67ua3+&#10;u7mt/7u5rf+7ua3+u7mt/ru5rf67ua3+u7mt/ru5rf67ua3+u7mt/ru5rf67ua3+u7mt/ru5rf67&#10;ua3+u7mt/ru5rf7YzgYA3NUqDNrZOy3b2EVY39NNh+DIVbfGs4bpvrWj+r23pfq9uKf7vbmp/Ly6&#10;q/y8uqz9vLqt/ru6rf67ua3+u7mt/7u5rf+7ua3+u7mt/ru5rf67ua3+u7mt/ru5rf67ua3+u7mt&#10;/ru5rf67ua3+u7mt/ru5rf67ua3+u7mt/ru5rf7YzgcA3NYqDNrZOyza2URX3tRMh+DJVLfFs4fr&#10;vrWi+r23pPq9uKf7vbmp/Ly6q/y8uqz9vLqt/bu6rf67ua3+u7mt/ru5rf67ua3+u7mt/ru5rf67&#10;ua3+u7mt/ru5rf67ua3+u7mt/ru5rf67ua3+u7mt/ru5rf67ua3+u7mt/ru5rf7YzgcA29YqDNna&#10;Oiza2kNX3tVLhuDKU7fFsojsvrWg+r63o/q9uKb7vbqp/Ly6q/y8uqz9u7qt/bu6rf67uq3+u7mt&#10;/ru5rf67ua3+u7mt/ru5rf67ua3+u7mt/ru5rf67ua3+u7mt/ru5rf67ua3+u7mt/ru5rf67ua3+&#10;u7mt/ru5rf7YzgcA29gqC9nbOyvZ20RW3dZKht/LUbjEsoruvrWe+b63ovq9uaX7vbqo/Ly6q/y8&#10;uqz9u7qt/bu6rf67uq3+u7qt/ru5rf67ua3+u7mt/ru5rf67ua3+u7mt/ru5rf67ua3+u7mt/ru5&#10;rf67ua3+u7mt/ru5rf67ua3+u7mt/ru5rf7XzwcA2tkpC9jbPCvY3EVW3NhIht/MT7jDsorvvrWc&#10;+b23oPq9uaT7vbun/Ly6q/y7uqz9u7qs/bu6rf27uq3+u7qt/ru6rf67ua3+u7mt/ru5rf67ua3+&#10;u7mt/ru5rf67ua3+u7mt/ru5rf67ua3+u7mt/ru5rf67ua3+u7mt/ru5rf7WzwcA2dopCtfcPSrX&#10;3UZV2tpHht/NTbnEs4TuvrWa+b24nvq9uqL7vLuo/Lu6q/y7uqz9u7qs/bu6rf27uq39u7qt/ru6&#10;rf67uq3+u7qt/ru6rf67uq3+u7qt/ru6rf67uq3+u7qt/ru6rf67uq3+u7qt/ru6rf67uq3+u7qt&#10;/ru6rf7W0AcA2NssCtbePynV30hU2NxIhd/PSrnEtXvsvrWV+b24mPq8u6H7u7up/Lu6q/y7uqz9&#10;u7qs/bu6rf27uq39u7qt/bu6rf67uq3+u7qt/ru6rf67uq3+u7qt/ru6rf67uq3+u7qt/ru6rf67&#10;uq3+u7qt/ru6rf67uq3+u7qt/ru6rf7V0QcA1twwCdTfQSfU4UpS1d5LhN3VQrjGumjpvrWK+r27&#10;h/u7u6T7u7up/Lu6q/y7uqz9u7qs/bu6rf27uq39u7qt/bu6rf27uq39u7qt/bu6rf27uq39u7qt&#10;/bu6rf27uq39u7qt/bu6rf27uq39u7qt/bu6rf27uq39u7qt/bu6rf3U0gcA1d40CNPhQijS4ktV&#10;0+FMiNLdP7rGyFLhvbU++rq7mfu6u6f7uruq/Lq6q/y6uqz8urqs/bq6rP26uq39urqt/bq6rf26&#10;uq39urqt/bq6rf26uq39urqt/bq6rf26uq39urqt/bq6rf26uq39urqt/bq6rf26uq39urqt/bq6&#10;rf3T0wcA0+A2CdHjQyvQ5Uta0ONNjcfeTre9zmjVuMWG6LbAlPG0vpj1s7yd+LO8oPqyu6L7sruj&#10;+7G7pPuxu6T7sLuk+6+7pfutu6X7rbul+627pfutu6X7rbul+627pfutu6X7rbul+627pfutu6X7&#10;rbul+627pfutu6X7rbul+627pfvS1gcA0eI4C8/mRDDO501gx+xTj77iXbC31m/FstB+0q3LhNyo&#10;yIbho8aI5aDFiuidxIzpm8SO6pnDj+uXw5HrlcOS7JPDlOySwpbtksKW7ZLClu2SwpbtksKW7ZLC&#10;lu2SwpbtksKW7ZLClu2SwpbtksKW7ZLClu2SwpbtksKW7ZLClu3R2QcAz+U6D83pRTbJ7E9lv/Rc&#10;i7foaaSv4Gm0qNptwKHVc8ib0njOl9B80pPOf9WQzYLXjc2F2YvMh9qJzInbh8uL24XLjtyDypDd&#10;g8qQ3YPKkN2DypDdg8qQ3YPKkN2DypDdg8qQ3YPKkN2DypDdg8qQ3YPKkN2DypDdg8qQ3YPKkN3O&#10;5Q4AzOk8E8rtRzzA9VVluPpkga/wY5Sm6WKjneNkrpXfaLaP3G28itpywIbYdsOC1nrFgNZ9x37V&#10;gMh81IPJetSGynnTict304zMd9OMzHfTjMx304zMd9OMzHfTjMx304zMd9OMzHfTjMx304zMd9OM&#10;zHfTjMx304zMd9OMzHfTjMzL6RcBye0+GcL0SkC4/Fher/9ac6b4W4Sd8VySlOxfnIvoYqSE5Waq&#10;f+NsrnvhcrF44Ha0dt96tXTffbdy3oC4cd2DuW/dhrpu3Yq7bt2Ku27dirtu3Yq7bt2Ku27dirtu&#10;3Yq7bt2Ku27dirtu3Yq7bt2Ku27dirtu3Yq7bt2Ku27dirvI7R8CxfJAH7j+SDyv/01Rpv9QY53/&#10;U3OT+laAivVai4LxX5J77mSYdexpnXHqbqBu6XOibOh3pGvoeqVp536maOaBp2bmhahl5YipZeWI&#10;qWXliKll5YipZeWIqWXliKll5YipZeWIqWXliKll5YipZeWIqWXliKll5YipZeWIqWXliKn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nJOibq&#10;yUpM7MVZc++/ZJjgtm+30q+D0ceulOe+s6X6vbeq/L23q/y8uKz8vLit/by4rf28ua39vLmu/by5&#10;rv28ua79u7mu/bu5rv27ua79u7mu/bu5rv27ua79u7mu/bu5rv27ua79u7mu/bu5rv27ua79u7mu&#10;/bu5rv3ZvwMA68ckCenKOibpykpL68dZc+7AZZjft2+40bGF08WxmOu9tqj7vbeq/L24q/y8uKz8&#10;vLis/by5rf28ua39vLmu/by5rv27ua79u7mu/bu5rv27ua79u7mu/bu5rv27ua79u7mu/bu5rv27&#10;ua79u7mu/bu5rv27ua79u7mu/bu5rv3ZvwMA6sckCejKOiXoy0pL6shZc+3BZZneuG+50LKF1cOy&#10;mu+9tqj7vbep+724q/y8uKz8vLms/by5rf28ua39vLmt/by5rv67ua7+u7mu/ru5rv67ua7+u7mu&#10;/ru5rv67ua7+u7mu/ru5rv67ua7+u7mu/ru5rv67ua7+u7mu/ru5rv7ZvwMA6cgjCefLOiXozEtL&#10;6chZc+zCZJneuW66z7KD18KynPK9tqf7vbep+724qvy8uKz8vLms/by5rf28ua39vLmt/ru5rf67&#10;ua3+u7mu/ru5rv67ua7+u7mu/ru5rv67ua7+u7mu/ru5rv67ua7+u7mu/ru5rv67ua7+u7mu/ru5&#10;rv7ZwAMA6cgjCOfMOiXnzEtL6clYc+zCY5reuW67z7OC2MCznfS9tqf7vbep+724qvy8uKv8vLms&#10;/by5rf28ua3+u7mt/ru5rf67ua3+u7mu/ru5rv67ua7+u7mu/ru5rv67ua7+u7mu/ru5rv67ua7+&#10;u7mu/ru5rv67ua7+u7mu/ru5rv7YwAMA6MkjCObMOiXmzUtK6MlYc+zDYprduW28zrOB2b+zn/a9&#10;tqb7vbeo+724qvy8uav8vLms/by5rf28ua3+u7mt/ru5rf67ua3+u7mu/ru5rv67ua7+u7mu/ru5&#10;rv67ua7+u7mu/ru5rv67ua7+u7mu/ru5rv67ua7+u7mu/ru5rv7YwAMA6MkjCOXNOiTmzktK6MpX&#10;c+vDYprdumu8zrR/2r60ofm9tqX6vbeo+724qvy8uav8vLms/by5rf27ua3+u7mt/7u5rf67ua3+&#10;u7mt/ru5rv67ua7+u7mu/ru5rv67ua7+u7mu/ru5rv67ua7+u7mu/ru5rv67ua7+u7mu/ru5rv7Y&#10;wAMA58ojCOXNOiTlzktK6MpWc+vEYZrdu2m8zbR+2r60ovq9tqT6vben+724qfy8uav8vLms/by5&#10;rf67ua3+u7mt/7u5rf67ua3+u7mt/ru5rv67ua7+u7mu/ru5rv67ua7+u7mu/ru5rv67ua7+u7mu&#10;/ru5rv67ua7+u7mu/ru5rv7YwQMA58oiCOTOOiTlz0tK58tWc+vEYJvdvWe8zbV82760ofq9tqP6&#10;vbem+724qfu8uav8vLqs/by6rf67ua3+u7mt/7u5rf+7ua3+u7mt/ru5rv67ua7+u7mu/ru5rv67&#10;ua7+u7mu/ru5rv67ua7+u7mu/ru5rv67ua7+u7mu/ru5rv7YwQMA58siCOTOOiPkz0tK58tVc+rF&#10;YJvdvmS8zbV62760n/m+tqL6vbel+r25qPu8uqr8vLqs/by6rf67ua3+u7mt/ru5rf67ua3+u7mt&#10;/ru5rv67ua7+u7mu/ru5rv67ua7+u7mu/ru5rv67ua7+u7mu/ru5rv67ua7+u7mu/ru5rv7XwQMA&#10;5ssiB+PPOiPk0EpJ5sxVc+rFX5vdwGK7zbd22760nvm+tqD5vbik+r25p/u8uqr8vLqs/bu6rf27&#10;uq3+u7mt/ru5rf67ua3+u7mt/ru5rf67ua3+u7mt/ru5rf67ua3+u7mt/ru5rf67ua3+u7mt/ru5&#10;rf67ua3+u7mt/ru5rf7XwgMA5cwiB+PPOiPj0EpJ5s1Uc+nGXpzewl67zrhy2r6zm/m+tp75vbii&#10;+r26pvu8uqn8vLqs/bu6rf27uq3+u7qt/ru5rf67ua3+u7qt/ru6rf67uq3+u7qt/ru6rf67uq3+&#10;u7qt/ru6rf67uq3+u7qt/ru6rf67uq3+u7qt/ru6rf7WwgMA5cwhB+LQOiLi0UlJ5c1Tc+nHXZzf&#10;xlm5zrxr2L6zl/i+tpz6vbig+727pPu8uqr8u7qs/bu6rP27uq39u7qt/ru6rf67uq3+u7qt/ru6&#10;rf67uq3+u7qt/ru6rf67uq3+u7qt/ru6rf67uq3+u7qt/ru6rf67uq3+u7qt/ru6rf7WwgMA5M0h&#10;BuHROiLh0khI5M5Sc+fJWZvgy1O20MJf1L6zkvm+tpb6vbqb+7y7pvy7uqr8u7qs/bu6rP27uq39&#10;u7qt/bu6rf67uq3+u7qt/ru6rf67uq3+u7qt/ru6rf67uq3+u7qt/ru6rf67uq3+u7qt/ru6rf67&#10;uq3+u7qt/ru6rf7VwwMA484gBt/TOiHg00ZH49BQcuPOU5fe1Eqx0MhR1b+zgfe9t4j6vLua+7u7&#10;p/y7uqv8u7qs/bu6rP27uq39u7qt/bu6rf27uq39u7qt/ru6rf67uq3+u7qt/ru6rf67uq3+u7qt&#10;/ru6rf67uq3+u7qt/ru6rf67uq3+u7qt/ru6rf7VxAMA4dAfBd7UOiDe1UVG4dJOct3WS5HV3kWw&#10;y89M08PBT+67u1D6uruh+7q7qPy6uqv8urqs/Lq6rP26uq39urqt/bq6rf26uq39u7qt/bu6rf27&#10;uq39u7qt/bu6rf27uq39u7qt/bu6rf27uq39u7qt/bu6rf27uq39u7qt/bu6rf3UxQMA39IeBdzW&#10;OR/c2EJF3tRLcdPhTorM4U2xwtJcz7rHeeO4wZHvtr6Y9bS9nPizvJ/5sbyg+rC8ofquvKH6rLyi&#10;+qu8ovmovKP5pryk+aW8pPmlvKT5pbyk+aW8pPmlvKT5pbyk+aW8pPmlvKT5pbyk+aW8pPmlvKT5&#10;pbyk+aW8pPnTxgQA3dQcBNnaNh3Z20FD1d9LZcvoUo7D4livu9Znx7bOf9axyYffrMeJ5KfFiuei&#10;xIzpn8ON65zDj+uaw5Dsl8KS7JXClO2TwpbtkcKZ7ZDCmu2QwprtkMKa7ZDCmu2QwprtkMKa7ZDC&#10;mu2QwprtkMKa7ZDCmu2QwprtkMKa7ZDCmu3SyAQA2dkZA9bdOhrV30VAzehPaMPwWY675WOptdxu&#10;u63Wc8em0njOoM9805vOf9aWzYHZk8yD2pDLhduNy4fci8qJ3YnKi96Hyo7ehcmR34TJk9+EyZPf&#10;hMmT34TJk9+EyZPfhMmT34TJk9+EyZPfhMmT34TJk9+EyZPfhMmT34TJk9/RygQA1t0gAdPgPhnP&#10;5khCxfBUa7z1YIq06mefquNlraDfZ7aZ22y9k9lwwY7XdMWK1nfHhtV6yYTUfcqC03/LgNOCzH7S&#10;hM190ofOe9GLz3rRjdB60Y3QetGN0HrRjdB60Y3QetGN0HrRjdB60Y3QetGN0HrRjdB60Y3QetGN&#10;0HrRjdDPzAUA0uEoA9DkQB/H8EtHvfhaabP6YIGp8V+RnuxfnZXnYaWO5GSsiOFpsYTfbrWA3nK4&#10;fd12unvcebt523y9d9t+vnbagb902oTActmIwXHZi8Fx2YvBcdmLwXHZi8Fx2YvBcdmLwXHZi8Fx&#10;2YvBcdmLwXHZi8Fx2YvBcdmLwXHZi8HN0AUAz+UuBsntQiW++E9Hs/9WYaf/VnSe+ViClfRajY3v&#10;XZaG7GGcf+lloXrnaaV35m6odOVyqnLkdqxx43mtb+N8rm7if69s4oKwauGHsWnhibJp4YmyaeGJ&#10;smnhibJp4YmyaeGJsmnhibJp4YmyaeGJsmnhibJp4YmyaeGJsmnhibLL1QQAy+o0Cr/4QSez/0dB&#10;p/9KVZ7/TmWV/1FyjPxVfYT3WYZ99F6Md/JjkXLwZ5Vv7myYbO1xmmrsdJxp7HedZ+t6nmbrfp9k&#10;6oGgY+mFoWLpiKJi6YiiYumIomLpiKJi6YiiYumIomLpiKJi6YiiYumIomLpiKJi6YiiYumIomLp&#10;iKLI2wQAwPYuDbP/NSOn/zs2nv9AR5T/RlaL/0pjg/9QbXv/VXV1/Ft8b/pggWv4ZoRo92uHZfZv&#10;iWP1c4ti9HaMYPR5jV/zfY5d84CPXPKFkFvyh5Fb8oeRW/KHkVvyh5Fb8oeRW/KHkVvyh5Fb8oeR&#10;W/KHkVvyh5Fb8oeRW/KHkVvyh5H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xr9ujfcDToYfPzqGP2sqfleLHnpnoxZ6d7MOdoe7CnaTwwp2n8cGdq/LBna/zwZ6087ye&#10;tPO6n7Tzup+087qftPO6n7Tzup+087qftPO6n7Tzup+087qftPO6n7Tzup+087qftPPZsgAA9rsd&#10;BfS+Mx32vUI+97pSYfmzX4Htq2mc46lwsdqnfMPSpofSy6WQ38eklujDo5vuwaSf8sClovW/pqb3&#10;v6ep+L6orPm+qa/5vKqw+bqqsPm4qbH4uKmx+Lipsfi4qbH4uKmx+Lipsfi4qbH4uKmx+Lipsfi4&#10;qbH4uKmx+LipsfjZsgAA9bwcBfO/Mx31v0I+9rtSYfi0X4Htrmmc4q1vstmre8XQqojVyaiR48So&#10;mO3BqZ70vqyj+b2xqPy8uK38vLiu/by5rv28ua79vLmu/bu5rv25ta79ubWu/bm1rv25ta79ubWu&#10;/bm1rv25ta79ubWu/bm1rv25ta79ubWu/bm1rv3ZswAA9LwcBfK/Mx30wEI+9bxSYfi2X4LtsWid&#10;4rBustiue8bPronYx6yT5sKsm/K+sKT6vber/Ly4rPy8uK39vLmu/by5rv28ua79u7mu/bu5rv27&#10;ua79u7mu/bu5rv27ua79u7mu/bu5rv27ua79u7mu/bu5rv27ua79u7mu/bu5rv3YswAA9L0cBfLA&#10;MxzzwEI+9L1SYfe3X4LttGed4rRus9iyesfOsYvaxq+W6sCwoPa9t6r8vber/Ly4rPy8uK39vLmu&#10;/by5rv28ua79u7mu/bu5rv27ua79u7mu/bu5rv27ua79u7mu/bu5rv27ua79u7mu/bu5rv27ua79&#10;u7mu/bu5rv3YtAAA874bBfHBMxzywUM+9L5SYfa4X4Pttmec4rdts9e1ecjNsonbxLKY7L61pvq9&#10;t6n7vbir/Ly4rPy8ua39vLmu/by5rv27ua79u7mu/bu5rv27ua79u7mu/bu5rv27ua79u7mu/bu5&#10;rv27ua79u7mu/bu5rv27ua79u7mu/bu5rv3YtAAA874bBPDBMxzxwkM9879SYfW5X4PtuWac4rps&#10;s9e2d8jMsofcw7KY7r22p/u9t6n7vbir/Ly4rPy8ua39vLmt/bu5rv67ua7+u7mu/bu5rv27ua79&#10;u7mu/bu5rv27ua79u7mu/bu5rv27ua79u7mu/bu5rv27ua79u7mu/bu5rv3YtAAA8r4bBPDCMxzx&#10;wkM98r9SYfW5X4Ptu2ac4rxrs9e3dMjMs4Xdw7KY8L22pvu9t6j7vbiq/Ly5rPy8ua39vLmt/ru5&#10;rf67ua7+u7mu/ru5rv27ua79u7mu/bu5rv27ua79u7mu/bu5rv27ua79u7mu/bu5rv27ua79u7mu&#10;/bu5rv3XtAAA8r8bBO/CMxzww0M98sBSYfS6X4PuvmWb4r1pste5cMjMtILdwrKX8b21pfq9t6f7&#10;vbiq/Ly5rP28ua39u7mt/ru5rf67ua7+u7mu/ru5rv27ua79u7mu/bu5rv27ua79u7mu/bu5rv27&#10;ua79u7mu/bu5rv27ua79u7mu/bu5rv3XtQAA8b8bBO/DMxvwxEM98cFSYfO8XoPtwGWb4r9mste7&#10;bcjMtX/dwbKW8r21o/q9t6b7vbip+7y5q/y8ua3+u7mt/7u5rf67ua7+u7mu/ru5rv27ua79u7mu&#10;/bu5rv27ua79u7mu/bu5rv27ua79u7mu/bu5rv27ua79u7mu/bu5rv3WtQAA8cAaBO7DMxvvxEM9&#10;8cFSYfG+XoLswmOa48Jjsdi9aMfMtnrdwbKT8761oPq9t6T6vbmo+7y6q/y8uq3+u7mt/ru5rf67&#10;ua3+u7mu/ru6rv27uq79u7qu/bu6rv27uq79u7qu/bu6rv27uq79u7qu/bu6rv27uq79u7qu/bu6&#10;rv3WtQAA8MAaBO7EMxvuxUM98MJSYfDAXoLrxGGZ5MRfr9nBYsXNuXTbwbOP8r61nPm9t6L6vbmm&#10;+7y6qvy7uq39u7qt/ru5rf67uq3+u7qu/ru6rv67uq79u7qu/bu6rv27uq79u7qu/bu6rv27uq79&#10;u7qu/bu6rv27uq79u7qu/bu6rv3WtQAA8MEaBO3FMxruxkM878NSYe3DXYDpx16X5chbrdrHWsPO&#10;vmvZwrSH8b61mPm9uJ36vbuk+7u6q/y7uqz9u7qt/ru6rf67uq3+u7qu/ru6rv67uq79u7qu/bu6&#10;rv27uq79u7qu/bu6rv27uq79u7qu/bu6rv27uq79u7qu/bu6rv3WtgAA78IZA+zGMxrtx0M87sRS&#10;YevGXX/nylqV481WqtzPUL/PxV/Xw7Z58L61jfq9upD7u7un/Lu6q/y7uqz9u7qt/bu6rf67uq3+&#10;u7qu/ru6rv27uq79u7qu/bu6rv27uq79u7qu/bu6rv27uq79u7qu/bu6rv27uq79u7qu/bu6rv3V&#10;tgAA7sMZA+vHMhrryEM87cZSYejJWXzjz1WR3tVPpdraRLzPzU3XxL9b7b61R/q6u5z7uruo/Lq6&#10;q/y6uqz9urqt/bu6rf27uq39u7qt/bu6rv20ua79tLmu/bS5rv20ua79tLmu/bS5rv20ua79tLmu&#10;/bS5rv20ua79tLmu/bS5rv3VtwAA7cQYA+rIMhnqyUQ768dTYeXNVHjd1k6L1d5PoNDbSb7FzlzW&#10;vcVy6LnAi/K4vZv4truh+7W7pPy0u6X8srum/K+7pvytu6f7qrup+qa8rPqivLH5oryx+aK8sfmi&#10;vLH5oryx+aK8sfmivLH5oryx+aK8sfmivLH5oryx+aK8sfnUuAAA7MUXA+jJMhjoy0Q66cpTYN/U&#10;TXLU4FKCzuVSo8fbUr6+0GnSuMmA4LbEj+mwwpDtrMGS8KjAlPKkv5bzob+Z9J6/m/Sbv5/0mb+j&#10;9Je/qfOUv6/zlL+v85S/r/OUv6/zlL+v85S/r/OUv6/zlL+v85S/r/OUv6/zlL+v85S/r/PUuQAA&#10;6scWAufLMhfmzUQ649BNWtbeTGfO5lOGx+hYpb/cXby403LMtc2E167Kht6ox4fjosaJ5p3Fi+iZ&#10;xI7plcOQ6pLDk+uPw5fsjcOc7IvDouyLw6rri8Oq64vDquuLw6rri8Oq64vDquuLw6rri8Oq64vD&#10;quuLw6rri8Oq64vDquvTugAA6MkUAuTOMhbj0EU429hET8/mUGbH7VeJv+hfpLjeZ7ey2HLEqtN3&#10;zaTPfNOezX/XmcyC2pTLhNyQyofejcmK34rJjeCHyJHhhMiV4oLInOKByKPigcij4oHIo+KByKPi&#10;gcij4oHIo+KByKPigcij4oHIo+KByKPigcij4oHIo+LSuwAA5cwSAeHRMRTg00M20uNKQ8jtU2rA&#10;812JuepnoLDiaK+n3Wm6oNluwZnWcseT1HbLjtJ6zorRftCH0IHShNCF04LPiNSAzovVfc6Q1nvO&#10;ldZ5zZzXec2c13nNnNd5zZzXec2c13nNnNd5zZzXec2c13nNnNd5zZzXec2c13nNnNfQvQAA4s8O&#10;AN3VMBLW3j8oyuxLScH0WGy592OGsO5kmKboY6Wc42SuleBntI7dbLmJ23C9hdp0wIHZeMJ+2HzD&#10;fNd/xXrWgsZ41obHdtWKyHPVj8ly1JTJctSUyXLUlMly1JTJctSUyXLUlMly1JTJctSUyXLUlMly&#10;1JTJctSUyXLUlMnPwAEA2dQIANjbMg/N6UQpwvRPTLn6XWmv+11+pfRdjZvuXpiS6mCgi+djpoTl&#10;ZqqA42utfOJvsHnhc7J34HezdeB6tHPffbZx34C3b96EuG3eiLls3Y25bN2NuWzdjbls3Y25bN2N&#10;uWzdjbls3Y25bN2NuWzdjbls3Y25bN2NuWzdjbnNwwEA1tkIANDkOQ3E80YtufxQS67/U2Kj/1Rz&#10;mftWf5D2WYmI8lyPgvBglXzuY5l37Gecc+trnnHqb6Bv6XKibeh1o2zoeKRq53ymaed/p2fmhKhl&#10;5YipZeWIqWXliKll5YipZeWIqWXliKll5YipZeWIqWXliKll5YipZeWIqWXliKnKxgIA0eETAMXx&#10;ORK5/kAtrf9FRaL/SVeX/0xljv9Qb4b+VHh/+1iAefhdhXT2YYlw9GWNbfNqj2vxbpFp8XGTZ/B0&#10;lGXvd5Zk73uXYu5+mGHug5lf7YeaX+2Hml/th5pf7YeaX+2Hml/th5pf7YeaX+2Hml/th5pf7Yea&#10;X+2Hml/th5rIygIAx+4aAbn9MBOs/zUooP86Opb/P0mN/0VWhf9KYX7/T2l3/1Vwcf9admz9X3pp&#10;/GR9ZvtogGT6bIJi+XCDYPhzhV/3doZd93qHXPZ9iFr2golY9YaKWPWGilj1hopY9YaKWPWGilj1&#10;hopY9YaKWPWGilj1hopY9YaKWPWGilj1horF0AIAufwWAqz/JBCf/ygflf8vLoz/NjuE/z5HfP9E&#10;UnX/S1pu/1Fhaf9XZmT/XWph/2JtXv9nb1z/a3Fa/29zWP9ydFf/dXVW/3h2VP98d1L+gXlR/oV6&#10;Uf6FelH+hXpR/oV6Uf6FelH+hXpR/oV6Uf6FelH+hXpR/oV6Uf6FelH+hXr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dqAAA/60WA/+wLRf/rzsz/6pM&#10;Uf+kWmz7n2SC8p5rlOqbcqPjmHuw3pWEutqSi8LXj5LI1I2YzdOLntDRiaTT0Iiq1dCGsNbPhrbX&#10;z4W+2MuFwtjFh8PYv4nD2L+Jw9i/icPYv4nD2L+Jw9i/icPYv4nD2L+Jw9i/icPYv4nD2L+Jw9jd&#10;qQAA/64WA/+xLBb/sDsz/6xMUf+lWWz6pGOC8aNqlOmgcKTinHmy3ZmCvdiWicbUk5HM0pGX0dCP&#10;ndXPjaPYzoup2s2JsNzMiLfdy4jA3cWKwN6/jMDduYzA3bmMwN25jMDduYzA3bmMwN25jMDduYzA&#10;3bmMwN25jMDduYzA3bmMwN3cqQAA/68VA/+yLBb/sTsz/61LUf+nWW36p2KC8adolemkb6XhoHa0&#10;3J2Av9aaiMnTmI/Q0JWW1c6TnNrMkKLdy46o38qMsOHKi7nixYy94r+OveK6j73itZC+4bWQvuG1&#10;kL7htZC+4bWQvuG1kL7htZC+4bWQvuG1kL7htZC+4bWQvuHcqgAA/7AVA/6zLBb/sjsy/65LUf+o&#10;WW36q2GC8apnleiobabhpXS126F+wdWehsvRnI7TzpmV2cyWmt7Kk6HhyZGo5MiPsOXHj7vmwJG7&#10;57qSu+a1k7vmsZO85bGTvOWxk7zlsZO85bGTvOWxk7zlsZO85bGTvOWxk7zlsZO85bGTvOXcqgAA&#10;/7AVAv60LBb/szsy/69LUf+rWG37rmCB8a5mleisbKbhqXK12qV8wtSihc3QoI3WzJ2U3MqZmeHI&#10;lqDlx5Sn6MaSserCk7nqu5W56raWueqylrnprpa66K6Wuuiulrrorpa66K6Wuuiulrrorpa66K6W&#10;uuiulrrorpa66K6WuujbqwAA/7EVAv20LBX/tDwy/7BLUf+tWGz7sV+B8bFllOiwa6bhrXC12ql7&#10;w9OmhM7PpIzYy6CT38idmOXGmZ/pxZen7MSWs+29mLfut5m37bKZt+2vmbjsrJm56qyZueqsmbnq&#10;rJm56qyZueqsmbnqrJm56qyZueqsmbnqrJm56qyZuerbqwAA/rIUAvy1LBX+tTwy/7FLUf6wV2z5&#10;tF6A8bVklOm0aqXhsm+12q55w9Org8/OqIzZyqSS4cegmOjEnZ7sw5qn78GatfG4nbXxs5218LCd&#10;tvCtnLbuqpu47KqbuOyqm7jsqpu47KqbuOyqm7jsqpu47KqbuOyqm7jsqpu47KqbuOzbqwAA/rIU&#10;Avy1LBX9tTwy/7JLUf2yVmv3tl5/8rhkk+m4aaXhtm612rN3w9OwgtDNrYvbyamS48Wll+vDoZ7w&#10;wZ+o87ygs/S0orP0sKK0862htPKrn7XwqJ637aiet+2onrftqJ637aiet+2onrftqJ637aiet+2o&#10;nrftqJ637aiet+3brAAA/bMUAvu2LBX8tjwy/rNLUfu0Vmr1uV1+8bxjkum8aKThu2y02rdzwtO0&#10;f8/NsorbyK6S5cSqmO3Bpp3zv6Wp97insfeyp7L3r6ay9ayks/OporXxpqC27qagtu6moLbupqC2&#10;7qagtu6moLbupqC27qagtu6moLbupqC27qagtu7arAAA/bMTAvu3LBT8tzwy/rNLUfm3VWnzvFx9&#10;78BikOrAZqLiv2iy27xtwdS4eM7OtITayLKP5cSymu7Arp/1vayq+rWvr/uwrLH5raqy96qns/Sn&#10;pLTypKG276Shtu+kobbvpKG276Shtu+kobbvpKG276Shtu+kobbvpKG276Shtu/arAAA/LQTAvq3&#10;LBT7tzwx/bRLUfe5VWjxv1x87MNij+rEYqDjw2Ow3MFlvtW+b8vPunrXybeF4sS1kOzAtZz1u7mt&#10;/7Ozr/yur7D5qqyy96eps/WlprTyoqO276Kjtu+io7bvoqO276Kjtu+io7bvoqO276Kjtu+io7bv&#10;oqO276Kjtu/arQAA/LQTAvm4LBT6uDwx/LVLUfW8VGfuw1t66sZejejIXp7lyV6t3sleutjJZMbS&#10;yG3RzcV23MbAeuq7voj0r7uk+6q3sPqosbH4pq2y9qOqs/Shp7Xxn6S275+ktu+fpLbvn6S275+k&#10;tu+fpLbvn6S275+ktu+fpLbvn6S275+ktu/arQAA+7UTAvm5LBT6uTwx/LZLUfO/VGXrxlt458pb&#10;iuTNWprh0Fmo3dVYtNnZWMDO0GPRxMlw37vEhOqywJTypr2d9p+9rfeftbL2n7Cz9Z6stPOdqbXw&#10;nKW37pylt+6cpbfunKW37pylt+6cpbfunKW37pylt+6cpbfunKW37pylt+7ZrQAA+7USAfi5KxP5&#10;ujwx+rhKUfDCU2Poylh15M5Wht/UVZTZ3FWg1N9Yss3YW8TDz2zTu8l+37XFjuiqwpDunsCX8pi/&#10;pvSVvbPzl7W08pevtfGYq7bvl6e37Jent+yXp7fsl6e37Jent+yXp7fsl6e37Jent+yXp7fsl6e3&#10;7Jent+zZrgAA+rYSAfe6KxP4uzwx97tKT+zGUmHlzlRx3tVRgNbeVozR4lqhzN9atcPWY8a7z3XT&#10;tsqI3a3HieSixIzqmMKT7ZHBnu+Pwa3vjr2274+1tu6Rr7fskqq46pKquOqSqrjqkqq46pKquOqS&#10;qrjqkqq46pKquOqSqrjqkqq46pKquOrYrwAA+bcRAfa7KxP2vDww9L9JTOjLUl3g009r1t5Td9Dk&#10;WYzK6FukxN5et7zWa8a20H3RrsyD2aXJheCbx4nkk8WP6IzEmOqJw6Trh8Ox64e+uOqJtbnpi6+6&#10;6IuvuuiLr7roi6+66IuvuuiLr7roi6+66IuvuuiLr7roi6+66IuvuujYrwAA+LgQAfW9KxL1vjww&#10;78RISePQTVfY3Exi0OVXdcrqW5DD51+mvN5lt7bYc8St0nnNpc991Z3MgdqVyoXejsiL4YjHk+SE&#10;xp3lg8ap5YDGtuWBv7zlg7a85IO2vOSDtrzkg7a85IO2vOSDtrzkg7a85IO2vOSDtrzkg7a85IO2&#10;vOTWsAAA9roPAfO+KxHzwDwv6cpIQ9zYRk3R5FNbyupYesPvXpO852Wmtt9sta3absCk1XPInNJ4&#10;zpXPfdOPzYLXicyI2oTLj9yAypfdfcqg3n3KrN56yrvee8G/3nvBv957wb/ee8G/3nvBv957wb/e&#10;e8G/3nvBv957wb/ee8G/3nvBv97WsQAA8rwNAPHBKhHxwj0u4dFGOtThTD/L6lNgxPFbfb3wY5S2&#10;6GmlrOFnsaPdarqb2W7BlNZzx43TecuI0n7Og9CE0X/PitN7z5HUec6Z1XfOo9Z2zrDWc87C1nPO&#10;wtZzzsLWc87C1nPOwtZzzsLWc87C1nPOwtZzzsLWc87C1nPOwtbVswAA7b4MAO7DKg/qyDwp2Ns+&#10;LM3oTUXF8VZkvfZffrbxZpKs6mSgouRjq5ngZbOS3Wu5jNtwvobZdcKB13rEfdaAx3nVhsl21IzK&#10;dNOSy3HTmsxw06XNbtO1zG7Ttcxu07XMbtO1zG7Ttcxu07XMbtO1zG7Ttcxu07XMbtO1zG7TtczT&#10;tAAA5sEJAOvHKQ7f0zgcz+VFKMbwT0m+91lmtvxhfKz0X42i7V+Zmelgo5DlY6qJ4mevhOBts3/f&#10;crZ73Xe5eNx8u3Tbgb1y24a+b9qMv23Zk8Fr2ZvBadmnwmnZp8Jp2afCadmnwmnZp8Jp2afCadmn&#10;wmnZp8Jp2afCadmnwmnZp8LStgAA2sUFAObLKAzT4DoOyO5ILb74UUy1/lhlq/9Zd6H4WoWY8luQ&#10;j+5emIjrYZ6B6WWjfOdppnjlb6l05HOscuN4rm/ifa9t4oGxa+GGsmngjLNm4JO0ZN+ctWTfnLVk&#10;35y1ZN+ctWTfnLVk35y1ZN+ctWTfnLVk35y1ZN+ctWTfnLXQuQAA2MgFANrZGQPK6z8Tv/dKMbX/&#10;TUuq/1BfoP9Sb5b9VHuN+FeEhvVbi3/yX5B58GOUdO5nl3Hta5pu7HCcbOt0nmnqeJ9n6nyhZumA&#10;omTphaNi6IukYOeTpWDnk6Vg55OlYOeTpWDnk6Vg55OlYOeTpWDnk6Vg55OlYOeTpWDnk6XNvAAA&#10;1MwFAMzoIgK/9joXtP8/MKn/Q0We/0hWlP9LY4v/T22D/1N1fP1Xe3f6XIBy+WCDbvdkhmv2aIho&#10;9WyKZvRwjGT0dI1i83eOYfJ7kF/yf5Fd8YSSW/CKk1vwipNb8IqTW/CKk1vwipNb8IqTW/CKk1vw&#10;ipNb8IqTW/CKk1vwipPLwAAAzNEFAL/1IgSz/zEXp/80K5z/OjyR/z9KiP9EVID/SV15/05kc/9T&#10;aW7/WG5q/1xxZ/9hdGT/ZXdi/ml4YP1sel79cHxc/HN9W/t3fln7e39X+oCBVfmGglX5hoJV+YaC&#10;VfmGglX5hoJV+YaCVfmGglX5hoJV+YaCVfmGglX5hoLIxAEAvtgAALL/GgWm/yUTmv8pIo7/LzCF&#10;/zY7ff89RXb/RE5w/0pVa/9QW2b/VV9i/1piX/9fZVz/Y2da/2dpWP9ra1b/b2xV/3JuU/92b1L/&#10;enBQ/39xTv+Fc07/hXNO/4VzTv+Fc07/hXNO/4VzTv+Fc07/hXNO/4VzTv+Fc07/hXO/zwAAsu8C&#10;AKT/DgOY/xgMjP8cGIP/JiN7/y4udP82OG3/PkBn/0VGYv9MTF3/UlBa/1dTVv9cVlT/YVhS/2VZ&#10;UP9pW07/bVxN/3BeS/90X0r/eGBI/35hRv+EY0b/hGNG/4RjRv+EY0b/hGNG/4RjRv+EY0b/hGNG&#10;/4RjRv+EY0b/hGP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unQEA/54RAv+g&#10;JxH/njYp/5lHQv+TVlj/kmBq/pFoeveNcIjyiXiT7YaCnOqCiqPnf5Kp5XyZreN5oLDid6az4XWt&#10;teB0tLbfcry433HEud9wzbnacdO60nTUust31LnLd9S5y3fUuct31LnLd9S5y3fUuct31LnLd9S5&#10;y3fUuct31LnunQEA/54RAv+gJxH/njYp/5lHQv+TVlj/kmBq/pFoeveNcIjyiXiT7YaCnOqCiqPn&#10;f5Kp5XyZreN5oLDid6az4XWtteB0tLbfcry433HEud9wzbnacdO60nTUust31LnLd9S5y3fUuct3&#10;1LnLd9S5y3fUuct31LnLd9S5y3fUuct31LnunQEA/54RAv+gJxH/njYp/5lHQv+TVlj/kmBq/pFo&#10;eveNcIjyiXiT7YaCnOqCiqPnf5Kp5XyZreN5oLDid6az4XWtteB0tLbfcry433HEud9wzbnacdO6&#10;0nTUust31LnLd9S5y3fUuct31LnLd9S5y3fUuct31LnLd9S5y3fUuct31LnsnQAA/58RAv+hJxH/&#10;oDYp/5tHQv+VVln/ll5r/pVme/eRbonxjXWV7Il/n+iGiKblgpCs43+XseF8nrTgeqW333itud52&#10;tLvddL283XPGvdxy0L7TddG+zHjRvcZ60r3GetK9xnrSvcZ60r3GetK9xnrSvcZ60r3GetK9xnrS&#10;vcZ60r3qngAA/6AQAf+iJxH/oTYp/5xHQv+YVFn/mlxr/plke/aWbIrwknOW6418oeeKhankho2v&#10;4YKVtN9/nbjefaS73Hqsvtt4tcDbdr/B2nXKwtR2z8LMec/CxnzPwr99z8K/fc/Cv33Pwr99z8K/&#10;fc/Cv33Pwr99z8K/fc/Cv33Pwr99z8LonwAA/6EQAf+jJxD/ojYo/55GQv+cU1j/nltr/p1ie/ab&#10;aorwlnGX6pF4ouaNgqviiouy4IaTt92Cm7zcf6O/2nyswtl6tsTZeMHF1nfNxs17zcbGfs3GwH/N&#10;xrqAzca6gM3GuoDNxrqAzca6gM3GuoDNxrqAzca6gM3GuoDNxrqAzcbmoAAA/6EQAf+kJxD/ozYo&#10;/59GQ/+fUlj/olpq/qFhe/afaIvvm26Y6pV1o+WRf63hjYi03omRutyFmb/agaLD2H6sxtd8t8jW&#10;esTJz3vKysd/y8rBgMrKu4HKyrWCy8q1gsvKtYLLyrWCy8q1gsvKtYLLyrWCy8q1gsvKtYLLyrWC&#10;y8rloAAA/6IPAf+lJhD/pDYo/6BGQ/+iUVf/pVhp/qVfe/ajZorvn2yY6ZpzpOSVfK7gkYW23Y2O&#10;vNqIl8LYhKDG1oCrydV+uMzUfMjNyYDIzsGCyM67g8jOtoTJzrGFyc2xhcnNsYXJzbGFyc2xhcnN&#10;sYXJzbGFyc2xhcnNsYXJzbGFyc3joQAA/6MOAf+mJhD/pTYo/6FGQ/+lUFb/qVdp/qleeveoZIrv&#10;pGqY6Z9wpOSaeK7glYK33JCLvtmLlcTWh5/J1IOrzdOAutDNgMfRwoTH0buFxtG1hsbRsYfH0a2I&#10;x8+tiMfPrYjHz62Ix8+tiMfPrYjHz62Ix8+tiMfPrYjHz62Ix8/hoQAA/6QOAf+nJhD/pjYo/6JG&#10;Q/+oTlX/rFZn/61defesYonwqWiX6aVupOSfdK/fmn6425SIwNiPksfUip3M0oWq0dGCvdTGhcXV&#10;vIjE1bWJxNWwisXUrIrF06mLxtKpi8bSqYvG0qmLxtKpi8bSqYvG0qmLxtKpi8bSqYvG0qmLxtLg&#10;ogAA/6QOAf+oJg//pzYo/6NFQ/+rTVT/sFVm/LFbd/ixYYfxr2aW6qtro+Slca7foHq425mDwdaU&#10;jsjTjZrP0Ieq1M+Ew9i+icPYtYvC2a+Mw9irjcPXqI3E1qWNxdSljcXUpY3F1KWNxdSljcXUpY3F&#10;1KWNxdSljcXUpY3F1KWNxdTfogAA/qUNAf+oJg//qDYo/6ZEQv+uTFP9s1Rl+bZadfe2YIXxtWSU&#10;67JpoeWtbazgp3S326B+wNaZicnSkpbRz4qq2MaIwdu2jcHcro7B3KqPwdunkMLZpJDD2KKQxNWi&#10;kMTVopDE1aKQxNWikMTVopDE1aKQxNWikMTVopDE1aKQxNXeowAA/aUNAf+pJg//qDYo/6hEQf+x&#10;S1L6tlNj9rpZc/O7XoPyu2OR7Llmnua1aqrhsG+03Kl4vtahgsjSmJHSzYyq27qNv9+tkL/fqJK/&#10;3qWTwN2jk8HboZPC2Z+SxNafksTWn5LE1p+SxNafksTWn5LE1p+SxNafksTWn5LE1p+SxNbeowAA&#10;/KYNAf+qJg//qTYo/6pDQP6zS1D3ulJh875Yce/AXYDuwmKO7cFlmui/aKbjvGuw3rduutWuesXJ&#10;oInSu5Wg3qyTveOllr3ioZa+4KCWv96elsDcnZXC2pyUw9eclMPXnJTD15yUw9eclMPXnJTD15yU&#10;w9eclMPXnJTD15yUw9fepAAA/KcMAf+qJg//qjYn/61CPvy2Sk/0vVFf78JXbuvGXH3pyF6K58lg&#10;lebKYp/gy2ao18Zqtcq4dMS7q4LTqqGY352evOWbnL3jm5u+4Zqav9+amcDdmZjB2pmXw9iZl8PY&#10;mZfD2JmXw9iZl8PYmZfD2JmXw9iZl8PYmZfD2JmXw9jdpAAA+6cMAP+rJg7/qzYn/69BPfm5SU3x&#10;wVFc68dXa+fLWXjjzlqE4NNcjdzZYJTZ21+izdBmtL/Db8SvuHzSm6+R3oyuu+WRo7zjk6C+4ZSd&#10;v9+VnMDdlZrB2pWZw9iVmcPYlZnD2JWZw9iVmcPYlZnD2JWZw9iVmcPYlZnD2JWZw9jdpAAA+qgM&#10;AP+sJQ7/rDYn/7JBO/a8SUvtxVFZ5stVZuHRVXLc2FZ71t9jgdHkbI3M42ihxNtjsrXQa8Kjx3fR&#10;jsCL3X3FveOGrr3ii6a+4I2iv96PoMDckJ3C2pGbw9eRm8PXkZvD15Gbw9eRm8PXkZvD15Gbw9eR&#10;m8PXkZvD15Gbw9fdpQAA+KkLAP+tJQ7/rDYn/bVAOfLASUjoylBV4dFRYNvZUWnU4WJuz+Zmgcrq&#10;aZPD6WujuuFssavabMCZ0nXOh8yI2XrJqN99vb/fgrC/3oapwN2IpcHbiqHC2YyexNaMnsTWjJ7E&#10;1oyexNaMnsTWjJ7E1oyexNaMnsTWjJ7E1oyexNbcpQAA96kLAP+uJQ7/rjYn+bhAN+3ESEPjz05P&#10;29lMWNPiXF3O52FzyOxkh8LuZ5m65mqor99ptaHZbcGT03fLhM+G1HrMnNl3zLzaer3B236ywdqB&#10;rMLZhKfD14ajxNWGo8TVhqPE1YajxNWGo8TVhqPE1YajxNWGo8TVhqPE1YajxNXcpgAA9aoKAP+v&#10;JQ3/rzYn9b0/M+jKRz7d1UhG1OBVSs7nW2LI7WB5wfJkjLrsaJyw5WeqpN9mtZjabb+M1XfIgdKD&#10;z3nPlNN1z6vVc8zE1na/xNZ5tcTWfK7F1H+oxtN/qMbTf6jG03+oxtN/qMbTf6jG03+oxtN/qMbT&#10;f6jG03+oxtPbpwAA8qwJAP+wJQ3/sjUl8MI+LuHRRjbW3ko6zuZVT8jtW2jB82B9uvNmj7HrZZ6m&#10;5WSqm+BltJHcbbyG2HbDftWByXbTjs1y0p/PcNK2z27Nx9BxwsfRdLjH0HewyM93sMjPd7DIz3ew&#10;yM93sMjPd7DIz3ewyM93sMjPd7DIz3ewyM/aqAAA760IAP6yJAz6uDQg6Mk8J9nZPSrP5U45yO1W&#10;VMH0XGy6+GKAsvJjkKfrYZ2d5mKokuJlsInebbeB23W9etl+wnTXicVv1ZfHbNWnyWvVu8hp0cvJ&#10;bMbKym+7yspvu8rKb7vKym+7yspvu8rKb7vKym+7yspvu8rKb7vKym+7ysrZqQAA668GAPy0JAvz&#10;vzIa4NI5HNLiRiLJ61A+wvNXWbv5Xm+y+l+BqPNej57tX5uU6GGkiuRkq4Pha7F833O2d918uXHc&#10;hbxt2pC/atqcwGfZqsFm2b3BZdXPwWfJz8Nnyc/DZ8nPw2fJz8Nnyc/DZ8nPw2fJz8Nnyc/DZ8nP&#10;w2fJz8PYqwAA5bIEAPm3IwrpyC0R1d04DsvpSCfC81FDu/pYW7L/Wm+o+1p/nvRbjJTvXZaL62Cd&#10;g+hkpHzmaqh35HGscuJ5sG7hgbJq4Im1Z9+TtmXenrdj3qu4Yd69uGHb07hh29O4YdvTuGHb07hh&#10;29O4YdvTuGHb07hh29O4YdvTuGHb07jWrQAA3LUBAPW8Ignd1CEGzec+EcPxSyy7+lFGsf9SW6f/&#10;VG2e/VV7lPhXhYvzW46E8F+VfO1jmnbraJ5y6W+ibuh2pGrnfadn5oSpZOWMqmLklKxg456tXeOr&#10;rlzjvq5c476uXOO+rlzjvq5c476uXOO+rlzjvq5c476uXOO+rlzjvq7UrwAA2rgBAOjIEwHQ4iIC&#10;xPA/Fbv6Ry+w/0hGpv9LWJz/TmeT/1FzivxVfIP4WYR89l2JdvNijnHxZ5Jt8G2Vae9zl2bueZlk&#10;7X+bYeyFnV/rjJ5d6pSfWuqeoVjpq6FY6auhWOmroVjpq6FY6auhWOmroVjpq6FY6auhWOmroVjp&#10;q6HSsgAA17sBANHQBgDF7yYEuvo6GLD/Py+l/0BCm/9FUpH/SV+I/01pgf9ScXr/Vnd0/Vt8b/tg&#10;gGv5ZYNn+GqFZPdvh2L2dIlf9XmLXfR/jVvzhY5Z84uPVvKTkVTxnZJU8Z2SVPGdklTxnZJU8Z2S&#10;VPGdklTxnZJU8Z2SVPGdklTxnZLPtgAAzsEBAMXWBAC6+yQGrv8xGKP/NSuY/zg7jv8+SIX/Q1N+&#10;/0lbd/9OYnH/U2ds/1hrZ/9db2T/YnJh/2Z0X/9rdlz/b3da/nN5WP14elb9fXxU/IJ9UvuJfk/6&#10;koBP+pKAT/qSgE/6koBP+pKAT/qSgE/6koBP+pKAT/qSgE/6koDMugAAxMoBALjiAwCt/x0Gof8n&#10;FZb/KyOL/y8wgv82O3r/PURz/0NLbf9JUWj/T1Zj/1RZYP9YXF3/XV9a/2FgWP9lYlb/aWRU/21l&#10;Uv9xZlD/dWhO/3lpTP9/akn/hmxJ/4ZsSf+GbEn/hmxJ/4ZsSf+GbEn/hmxJ/4ZsSf+GbEn/hmzE&#10;wgAAudUAAKz9CACe/xEEk/8bDoj/IRp+/yYkdf8uLW7/NjRo/z06Y/9DQF7/SURa/09IV/9US1T/&#10;WE1S/11PUP9hUU7/ZVNM/2lUSv9tVkj/cldG/3ZYRP98WkL/hFtC/4RbQv+EW0L/hFtC/4RbQv+E&#10;W0L/hFtC/4RbQv+EW0L/hFu6zgAArN0AAJ7/AwGQ/wcDhP8NB3r/FQ9y/x0Ya/8mIGT/Lydf/zgt&#10;Wv8/MlX/RTZS/0s6Tv9RPEv/Vj9J/1pAR/9eQkX/Y0RD/2dFQf9rRj//cEg+/3VJPP97Sjr/gkw6&#10;/4JMOv+CTDr/gkw6/4JMOv+CTDr/gkw6/4JMOv+CTDr/gkz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+kQMA/5ASA/+QIwz/jTMg/4hENP+FUkb/hltW/4RkZP+BbXH+fHZ7+nmA&#10;g/Z1ior0cZKP8m6ak/BsopbvaqmY7mixmu1muZztZcGd7GTLnutj1Z/nZN2f4Gbfn9lp4p/SbOOe&#10;0mzjntJs457SbOOe0mzjntJs457SbOOe0mzjntJs457+kQMA/5ASA/+QIwz/jTMg/4hENP+FUkb/&#10;hltW/4RkZP+BbXH+fHZ7+nmAg/Z1ior0cZKP8m6ak/BsopbvaqmY7mixmu1muZztZcGd7GTLnutj&#10;1Z/nZN2f4Gbfn9lp4p/SbOOe0mzjntJs457SbOOe0mzjntJs457SbOOe0mzjntJs4579kgMA/5ES&#10;Av+RIwz/jzMg/4pENP+JUEb/illW/4lhZf+FanL9gHN9+Xx9hfV5h43ydZCS8HGYl+5uoJrtbKid&#10;7Gqwn+touaDqZ8Ki6mXNo+hk2qPhZ92k2mrfpNJu4aPMb+GjzG/ho8xv4aPMb+GjzG/ho8xv4aPM&#10;b+GjzG/ho8xv4aP7kwIA/5MRAv+SIgz/kDMg/4tDNf+NTkb/j1dW/41fZf+KaHL8hXB++IB5h/R8&#10;hI/xeI2V7nSWmuxxnp7rbqeh6mywo+lquaXoaMSm6GfQp+No2qjaa92o0m7ep8xx3qjGct6oxnLe&#10;qMZy3qjGct6oxnLeqMZy3qjGct6oxnLeqMZy3qj5kwEA/5MRAv+TIgz/kTIg/41DNf+RTEb/k1VW&#10;/5JdZf+PZXP8im5/94R2ifOAgZHwe4qX7XeUnet0naHpcaWk6G6vp+dsuqnmasaq5mnTq91r2qzT&#10;b9yrzHLcq8Zz3KzAdNyswHTcrMB03KzAdNyswHTcrMB03KzAdNyswHTcrMB03Kz4lAEA/5QQAv+U&#10;Igz/kzIf/49CNf+US0X/llNV/5ZbZf+TY3P8j2t/94lzivKEfZLvf4ea7HqRn+l3m6Toc6Sn5nCv&#10;quVtuqzka8iu4WvWr9Zv2q/Nc9qvx3Tar8B22rC7d9qwu3fasLt32rC7d9qwu3fasLt32rC7d9qw&#10;u3fasLt32rD2lQAA/5UQAv+VIgv/lDIf/5JBNP+YSUT/mlFU/5pZZP+YYXL8lGh/9o5wivKIeZTu&#10;g4Sb6n6Oouh6mKfmdaOr5HKuruNvu7Dibcyy227Ws89z2LPHdtizwHfYtLt42LS2ediztnnYs7Z5&#10;2LO2ediztnnYs7Z52LO2ediztnnYs7Z52LP0lgAA/5YQAv+WIgv/lTIf/5U/M/+bR0P/n1BT/59X&#10;Y/+dXnH8mWV/9pRtivGNdZTth4Cd6YKKpOd9lankeKGu4nSusuFwvbTgbtG20nPVtsh31bfAedW3&#10;unrVt7V71bexfNW2sXzVtrF81baxfNW2sXzVtrF81baxfNW2sXzVtrF81bbzlgAA/5cPAf+XIQv/&#10;ljIf/5g+Mv+fRkL/o05S/6RVYf+iXHD9n2N995pqifGTcZTtjHud6YeGpeWAkqzje56x4Xattd9x&#10;wLjZctO6ynjUusB607u5fNO7tH3Tu69+07qsf9S5rH/Uuax/1Lmsf9S5rH/Uuax/1Lmsf9S5rH/U&#10;uax/1LnxlwAA/5gOAf+YIQv/lzIf/5s8Mf+iRUD/p01Q/6hTX/+oWm7+pWB896BmiPKabZPtknWd&#10;6IuBpuWFjq3hfpy033itud1zxbzPd9G9wXvRvrh90b+yf9G/rYDRvqqB0r2ngtK8p4LSvKeC0ryn&#10;gtK8p4LSvKeC0ryngtK8p4LSvKeC0rzwlwAA/5gOAf+ZIQv/mDEf/548MP+mRD//q0xO/61SXf+t&#10;WGv6q1559adjhvChaZHrmnCc5pJ7peGLiK7cg5e21nyqvNF3wsDFe8/BuH/PwrCBz8Krgs/CqIPQ&#10;waWE0L+ihNG+ooTRvqKE0b6ihNG+ooTRvqKE0b6ihNG+ooTRvqKE0b7umAAA/5kNAf+aIQv/mTEf&#10;/6E7L/+pRD3/rktM/bFSWvqyV2j1sV12769hguqqZ47ko22Z3pt3o9eThK3QipG3yYKiv8N+usS5&#10;f83Gr4PNxqmEzcWlhs7EoobPw6CHz8Geh9C/nofQv56H0L+eh9C/nofQv56H0L+eh9C/nofQv56H&#10;0L/tmAAA/5kNAf+bIQr/mjEf/6M7Lf+sQzv9skpJ+bZRV/a4VmXxuFty6rdgfuSzZInermqU1aV0&#10;oc2afq7FkYu5vIqcwbWFs8euhcvJpofLyaKIzMefic3GnYnOxJuJz8OaidDBmonQwZqJ0MGaidDB&#10;monQwZqJ0MGaidDBmonQwZqJ0MHsmQAA/5oNAf+bIQr/mzEf/6Y6LP+vQjn6tkpH9LpQVPG+VWHs&#10;v1pt5cBeeN++YYLXt2eRzaxwocSheq66mIa6sZGWw6iMrcmhi8rMnYzKy5qNy8mZjczHmI3NxpeM&#10;zsSWjM/BlozPwZaMz8GWjM/BlozPwZaMz8GWjM/BlozPwZaMz8HqmQAA/5sMAf+cIAr/mzEf/6g6&#10;Kv6yQjf2uUlE8L9PUOvEVFzox1lm4clcb9rIXH3QvmOQxrNsoLupda6woIG6ppqRxJyVp8uVlMnO&#10;lJLJzJOSysqTkcvIk5DNxpOPzsSSjs/Cko7PwpKOz8KSjs/Cko7PwpKOz8KSjs/Cko7PwpKOz8Lp&#10;mgAA/5sMAf+dIAr/njAe/6s5Kfq1QTTyvUhA68ROS+bKU1Xhz1Vd3dRXZtPOWHzJxWCPvrton7Ox&#10;cq2nqX25m6OLxJCfosuIn8jOipnJzYyXysuNlcvJjZTMx46SzsSOkc/CjpHPwo6Rz8KOkc/CjpHP&#10;wo6Rz8KOkc/CjpHPwo6Rz8LnmwAA/5wMAf+eIAr/oDAc/644Jve5QDHuwkc85spNReDRT0za2lFR&#10;1d1TZM3VVXrDzF2Nt8Nlnqu7bqyes3i4ka2Hw4Wqncp8q8TOgKLJzYSdysuGmsvJh5jMx4mWzsSK&#10;lM/CipTPwoqUz8KKlM/CipTPwoqUz8KKlM/CipTPwoqUz8LmmwAA/50LAf+fIAr/oy8b/7E4JPO9&#10;Py3px0U24dFKPdnbS0HT4VtKzeNbYsbcV3i81FqLsMxhnKLFaqqVvnS2h7mCwHq4mMhxusHMdq7K&#10;y3umy8p+oczIgZ3NxoOazsSEmM/ChJjPwoSYz8KEmM/ChJjPwoSYz8KEmM/ChJjPwoSYz8LjnAAA&#10;/p4KAP+gIAn/pi4Z+7U2Ie7CPijjzkMu2tlEMtLhVjfN5l1Lx+hhYL/jYXa03VuJp9ZdmZrQZqeM&#10;y3Czfsh+vXHHlcRny7/IbbzMyHKwzMd2qc3GeqTOxHygz8N+ndDBfp3QwX6d0MF+ndDBfp3QwX6d&#10;0MF+ndDBfp3QwX6d0MHhnQAA/J8KAP+hHwn/qi0W9ro1HOjIOyHc1T8k0+BOJ8znVj3G7F1Sv+xi&#10;ZbjpZHet5WKHoOFglpLdY6OE2m2vdth7uGrak75j2bfCZs3Pwmq+zsNutM/Dcq3PwnWn0MF4o9G/&#10;eKPRv3ij0b94o9G/eKPRv3ij0b94o9G/eKPRv3ij0b/fngAA+qAJAP+jHwn/rysS8MAyFuHQNxjU&#10;3kMXzeZPLcbtV0O/8l1YuPBgaq7uXnuj7F2JlulelonoYqF95Wuqc+F6sWrejLdl3aW6Yt3IumPO&#10;0r1nwtG+arnRvm2x0r1wq9K8cKvSvHCr0rxwq9K8cKvSvHCr0rxwq9K8cKvSvHCr0rzenwAA9qIH&#10;AP+lHgj7tSgO6cgtD9jaMg3O5UYbxu1QMr/0WEm391tdrvZabqT1WX2Z9FmKjfBdlILrYp146Gul&#10;cOV4q2nih69k4ZmzYOCwtF7g0LRg0da2Y8fVt2a91bhottW3aLbVt2i21bdottW3aLbVt2i21bdo&#10;ttW3aLbVt2i21bfdoQAA8qMGAP+oHQfzvSIH39EiBtDjOgvH7Ekgv/RSN7f7VU2u/VVfpPxVb5n8&#10;VXyP91iHhvJdkHzuY5hz62uebel2o2fngqdi5ZCqXuShrFzjtq1a5NKtXdjarl/M2q9hw9mwYcPZ&#10;sGHD2bBhw9mwYcPZsGHD2bBhw9mwYcPZsGHD2bDcogAA7KYEAP+vFwPpxxYB1N4cAcjrPA+/9Ekl&#10;t/xNO67/T0+k/09gmf9QbpD+U3mH+VeCfvVcinbyY5Bv8GqVau10mWXsfp1h6omgXemWolropaNX&#10;6LikVujQpFnf3KRa09+mWtPfplrT36Za09+mWtPfplrT36Za09+mWtPfplrT36bapAAA46kAAOa5&#10;CADUzwcAyukiAsD0OxO2/UQprf9HPaP/SE6Z/0pdj/9NaYf/UnN//VZ7d/pcgXD3YoZr9WmLZvNx&#10;jmLyeZFe8IOUW++NlljumJhV7qaZU+22mlLtzZpU592aVOfdmlTn3ZpU592aVOfdmlTn3ZpU592a&#10;VOfdmlTn3ZrYpwAA3K0AANLAAwDK1AUAwPQlBLb9Nxas/z4qov9APJj/QkuO/0VXhf9KYn3/UGp3&#10;/1VxcP9bdmr9YHpm+2d+YvpugV75dYNb932GWPaFiFX1jopS9ZmLUPSkjE7ztI1N88eOTfPHjk3z&#10;x45N88eOTfPHjk3zx45N88eOTfPHjk3zx47VqgAA07QAAMfGAgC+2QQAtP8kBqr/MRag/zYolv85&#10;N4z/PESD/0FPe/9HV3T/TV5u/1Nkaf9YaGT/Xmxg/2RvXf9qcVr/cHRX/3Z2VP99eFH+hXlO/Y17&#10;TPyXfEr8on5J+69/Sfuvf0n7r39J+69/Sfuvf0n7r39J+69/Sfuvf0n7r3/SrgAAyL4AAL7QAQCz&#10;8gkAqP8eBp7/KRST/y4iif8yL4D/Njp4/z1Dcf9DSmv/SVBl/09UYf9UWF3/Wlta/19eVv9kYFT/&#10;amJR/29kTv91Zkz/fGdJ/4NpR/+KakX/lGtD/55tQ/+ebUP/nm1D/55tQ/+ebUP/nm1D/55tQ/+e&#10;bUP/nm3KtgAAvsgAALPZAACm/wsBmv8UBZD/Hw+G/yUafP8qJHT/Ly1s/zc0Zv89OmH/RD9c/0pD&#10;WP9PRlX/VElS/1lLT/9eTUz/Y09K/2hQSP9tUkX/clND/3hVQf9/Vj//h1c9/49ZPf+PWT3/j1k9&#10;/49ZPf+PWT3/j1k9/49ZPf+PWT3/j1m/wQAAtNIAAKbhAACZ/wUBjP8LA4H/Ewh4/xsQcP8iGGf/&#10;KB9h/y8lW/83Klb/PS5S/0MxT/9IM0z/TTVJ/1E3Rv9WOUT/WjpC/188QP9jPT7/aD88/21AOv9z&#10;QTf/ekM1/4JENf+CRDX/gkQ1/4JENf+CRDX/gkQ1/4JENf+CRDX/gkS1zQAAp9oAAJjuAACL/wAB&#10;fv8BAnP/CAVp/w4HYv8XDFv/IBJV/ygXUP8vG0z/Nx9I/z0iRf9DJUL/SCc//00pPf9RKzv/Viw5&#10;/1suNv9gLzT/ZTAy/2syMP9xMy7/eDQs/4A2LP+ANiz/gDYs/4A2LP+ANiz/gDYs/4A2LP+ANiz/&#10;gDb/hAYB/4IUBP9+IQn/ejEX/3VDJ/94Tjb/eFdE/3ZhUP9ya1v/b3Vl/2uAbP9ninL/Y5R3/mCd&#10;ev1epX38XK1/+1q2gfpZv4L5WMiD+FbThPZV34XyVueF61npheVb64XfYO2F22LuhNti7oTbYu6E&#10;22LuhNti7oTbYu6E22LuhNti7oT/hAYB/4IUBP9+IQn/ejEX/3VDJ/94Tjb/eFdE/3ZhUP9ya1v/&#10;b3Vl/2uAbP9ninL/Y5R3/mCdev1epX38XK1/+1q2gfpZv4L5WMiD+FbThPZV34XyVueF61npheVb&#10;64XfYO2F22LuhNti7oTbYu6E22LuhNti7oTbYu6E22LuhNti7oT/hAYB/4IUBP9+IQn/ejEX/3VD&#10;J/94Tjb/eFdE/3ZhUP9ya1v/b3Vl/2uAbP9ninL/Y5R3/mCdev1epX38XK1/+1q2gfpZv4L5WMiD&#10;+FbThPZV34XyVueF61npheVb64XfYO2F22LuhNti7oTbYu6E22LuhNti7oTbYu6E22LuhNti7oT/&#10;hQUB/4MTBP9/IAn/fDEX/3dCKP98Szb/fVVE/3teUf93aFz/c3Jm/299bv9qh3X/ZpF6/WOafvtg&#10;o4H6XqyD+Vy1hfhbv4b3WcmI9VjVifRX4ontWuaJ5l3pid9g64nZZO2J1GXtidRl7YnUZe2J1GXt&#10;idRl7YnUZe2J1GXtidRl7Yn/hgUA/4QTA/+BIAn/fTAX/3tAJ/+ASTb/gVJE/39cUf98ZV3/d29o&#10;/3N6cP9uhHf9ao58+2aYgfljooT4YauH91+0ifZdv4r2W8qM81rYjfBa5I3oXeaN4GHpjdll643S&#10;Z+yNzWjtjs1o7Y7NaO2OzWjtjs1o7Y7NaO2OzWjtjs1o7Y7/hwQA/4USA/+CHwn/fzAX/38+J/+E&#10;RzX/hVBE/4RZUf+AYl7/e2xo/3Z3cf9ygXn8bYx/+mmWg/hloIf2Y6mK9WG0jPRfv470XcuP8Vzb&#10;kOtd45HiYeaR2mXokdNo6pHMauqSyGvqkshr6pLIa+qSyGvqkshr6pLIa+qSyGvqkshr6pL/iAQA&#10;/4YSA/+DHwj/gC8X/4I8J/+IRTX/ik5D/4hXUf+FYF7/gGlp/3pzc/52fnv7cYmB+GyThvZonor1&#10;ZaiN82OzkPJgv5LyXs2T713flOVh45XcZeaV02nolMxr6JXGbOiWwm3olsJt6JbCbeiWwm3olsJt&#10;6JbCbeiWwm3olsJt6Jb/iQMA/4cSA/+EHwj/gS8X/4Y6Jv+MQzT/jkxC/41UUP+KXV3/hmZp/39v&#10;c/16enz6dYWD93CQifVrm43zaKaR8WWylPBiwJbvYNCX6mDgmN5l45nUauaYzGzmmcVu5pq/b+aa&#10;vHDmmrxw5pq8cOaavHDmmrxw5pq8cOaavHDmmrxw5pr/iQMA/4gRA/+FHgj/gy8X/4o5Jf+QQjP/&#10;k0pB/5NST/+QWlz/jGJp/4ZrdP1+dX35eYGF9nSMi/NumJDxaqSU8GaymO5jwZrtYdWc42TgnNZq&#10;5JzMbeSdxG/knr5x4565cuOetnPknrZz5J62c+SetnPknrZz5J62c+SetnPknrZz5J7/igIA/4kR&#10;Av+GHgj/hC8X/444JP+VQTH/mEk//5hRTf+WWFv/kmBo+4xoc/iFcX31fnyG8nmIje9zlJPtbqGY&#10;6mqvm+hnwJ7mZdWg2mnhoM1u4qHDceGivHLho7d04aOydeGisHbiorB24qKwduKisHbiorB24qKw&#10;duKisHbiorB24qL/iwIA/4oQAv+HHgf/hi4X/5I3Iv+ZQC//nEg9/51PS/+cVln6mV1m9ZRlcfGN&#10;bXzthneG6YCDjuZ5j5XjdJyb4G+qn91rvKLbatKk0G/gpMRy36a7dN+mtXbfp7B336aseN+lqnng&#10;pap54KWqeeClqnngpap54KWqeeClqnngpap54KX/jAEA/4sQAv+IHQf/iS0W/5U2If+cPi3/oUY7&#10;/6JNSPqiVFb0n1tj75tib+qUaXrmjnOF4Yd/jt2AipbZeped1HSlo9BxtqbNb8ypxnLdqbt13aqz&#10;d92qrnndqqp63amne96opXvep6V73qele96npXvep6V73qele96npXvep6V73qf/jAEA/4wQAv+J&#10;HQf/jCwV/5g1H/+gPSv/pUU4/KdMRfWoUlLvpllf6aJfa+SdZnfflnCC2Y97jdOHhpfOgJGfyXqf&#10;psR2sKrBdMatu3bbrrJ5266re9uup3zbraR93Kyhft2roH7dqaB+3amgft2poH7dqaB+3amgft2p&#10;/+L/4klDQ19QUk9GSUxFAAUJoH7dqaB+3an9jQAA/40PAv+KHQf/jysU/5s0Hv+jPCn/qUQ1+KxK&#10;QvGtUE7qrVZb5KpcZ96lY3LYnm1/0ZV3jcqOgZjEh4yhvoGZqLl8qq60er+xsHrZsql92bGkf9mw&#10;oIDar56A266cgdysm4Hcq5uB3Kubgdyrm4Hcq5uB3Kubgdyrm4Hcq5uB3Kv8jgAA/40OAv+LHAf/&#10;kSsT/54zHP+nOyf9rUIy9bFJPu2zTknmtFRV4LNZYNmuYG7RpGl/yZxzjcKUfZm7jYiitIeUqq6C&#10;pLCpgLq0pYDWtaCC17Sdg9izmoPZsZmD2rCXhNuul4TcrZeE3K2XhNytl4TcrZeE3K2XhNytl4Tc&#10;rZeE3K37jgAA/44OAv+MHAf/lCoS/6EyGv+qOiT6sUEv8bZHOem6TUTivFFO3LxWWdOzXW3LqmZ+&#10;wqJvjbqaeZmyk4Ojq46Qq6SJn7KehrW2mobUt5eH1raWh9e0lIfYs5SH2bGThtqvkobbrpKG266S&#10;htuukobbrpKG266ShtuukobbrpKG2676jwAA/48OAv+NHAf/likR/6MxGf+tOSH3tUAr7rtFNObA&#10;Sj3fxE9F1sFSV865W2vFsGN9vKhsjLOgdZmqmX+jopSMrJqQm7OUjrG3kI3QuY+M1biPjNa2jovY&#10;tI6K2bKOitqwjonbro6J266Oiduujonbro6J266Oiduujonbro6J2675jwAA/48NAf+NHAf/mSgP&#10;/6YwF/yxNx7zuj4m6sFDLuLHSDXbzEg+0cZPVsi+WGq/tmF8tq5pi6yncpiioXyjmZuIrJGYl7OK&#10;lay4hZXMuoaT1LmHkdW2iI/XtImO2LKJjdqwiozar4qM2q+KjNqviozar4qM2q+KjNqviozar4qM&#10;2q/3kAAA/5ANAf+OHAb/mycO/6kvFPm1Nhvvvzwh5sdBJ9/PRSrW0UM8zctNVMPEVmi5vV56r7Vm&#10;iqWvb5ebqXiikaSEq4igk7KAnqi4e57Jun2a1LmAltW3gpTXtIOS2LKEkNmwhY/ar4WP2q+Fj9qv&#10;hY/ar4WP2q+Fj9qvhY/ar4WP2q/2kQAA/5EMAf+PGwb/niUM/60tEfW5MxbqxTkb4c89HdnZPCHR&#10;1kE6x9FKUr3KU2azxFt4qb1jiJ63a5WTsnSgia2AqX+qj7F3qaS2canGuHOj1bh3nta2eprXtH2X&#10;2LJ+ldqwgJPar4CT2q+Ak9qvgJPar4CT2q+Ak9qvgJPar4CT2q/0kQAA/5IMAf+RGwb/oiMK/bEq&#10;Du+/MBHkyzQT2tg2EtLfQx/L3EU4wddIT7fRUGSszFh2osZghZfBaJKMvHGdgbh8p3e1i65utaGz&#10;aLbEtmqv1rVvp9e0c6HYs3ad2bF4mtqvepjbrnqY2656mNuuepjbrnqY2656mNuuepjbrnqY267x&#10;kgAA/5MLAf+TGgX/piEI+LYmCunGKgrd1CsJ0uA+DcvjSx7E4U81u95OTLDaTmCl1FVyms9cgY/L&#10;ZI6Ex22ZecV5om/DiKpmw56uX8XCsWO+2bFns9mxa6vasG6m2q9xoduuc57crHOe3Kxzntysc57c&#10;rHOe3Kxzntysc57crHOe3KzulAAA/5QKAf+YFwP/qxwE8r0gBeLOIATU3iwEy+ZBEsTnTSO95lM2&#10;tOVWSariVVye3lVuk9tafYfYYYl91WqUctN2nGjThqNg1J2oWdbCqlzO3apgwdyrY7fcrGaw3Ktp&#10;qt2ra6bdqmum3aprpt2qa6bdqmum3aprpt2qa6bdqmum3arrlQAA/5YJAf+dEgL9sRUB6sUTAdja&#10;CwDM5jEGxOtDFrzrTCm061A8q+pSTqHoVF6W51Zsi+VaeYDkX4R242iNbeN0lGTjhJpc5ZmeV+e6&#10;oFfi3KBa0eGjXMbgpV+936Zitd+mZLDgpWSw4KVksOClZLDgpWSw4KVksOClZLDgpWSw4KXmlwAA&#10;/5gIAPikCwDfuQcA1cwHAM7kFQDE7jQKvPBCG7PxSS6q8UxAofFOUZfwUV+N71Rsg+9YdnnvXn9v&#10;72aGZ/BxjF/xgJFZ75KVVO6omFLuyJlV5d+ZV9bjm1jM5J1bw+SeXb7jnl2+455dvuOeXb7jnl2+&#10;455dvuOeXb7jnl2+457gmQAA+psGANysAQDSvgMAzM8FAMTuHAG79DUNs/ZAH6r3RTGg+EhCl/hL&#10;UY34Tl6D+FJoevlWcXL6XHhp+mR+Y/lvg133e4dY9YmLU/OajlDyr5BO8syRUOvhkFPf5pFV0+iT&#10;Vs3plFbN6ZRWzemUVs3plFbN6ZRWzemUVs3plFbN6ZTfmwAA66ABANOzAADKwwIAw9QFALr3IAOx&#10;+jMRqPw8Ip/+QDKV/0RBjP9HToP/S1l6/09icv9UaWr/W29k/2N0X/5seFr9dnxV+4F/UfqPgU74&#10;noRL+LKFSffKhkn04oZO6OeGUODrh1Dg64dQ4OuHUODrh1Dg64dQ4OuHUODrh1Dg64fcnwAA2KkA&#10;AMu6AADCygIAudoEALD+IQWn/y8Snf82IpT/OzCK/z89gf9DSHn/SFFx/01Yav9SXmT/WWNf/2Bo&#10;Wv9oa1b/cW5S/3pxTv+Fc0r/knZI/6B3Rv6xeUT9xXpD/eF6Rffoe0X36HtF9+h7Rffoe0X36HtF&#10;9+h7Rffoe0X36HvZogAAzbIAAMLDAAC40gEArvMLAKT/HQWb/yoRkf8wH4j/NSt//zo2d/8/P2//&#10;REZo/0lNYv9PUV3/VlZZ/11ZVf9kXFH/a19N/3NhSv98Y0b/hmVD/5JnQf+eaUD/rGo+/79rPf/P&#10;bD3/z2w9/89sPf/PbD3/z2w9/89sPf/PbD3/z2zQqgAAw7wAALjMAACt2QAAov8MAZb/FgSO/yIO&#10;hf8pGXz/LyN0/zUsbP86M2X/QDlf/0U+Wv9LQlb/UUZS/1hITv9eS0r/ZE1H/2tPRP9zUUH/e1M+&#10;/4RVPP+PVzn/mlg4/6haN/+zWjf/s1o3/7NaN/+zWjf/s1o3/7NaN/+zWjf/s1rEtQAAucYAAK3U&#10;AACg4QAAlP8HAYn/DwOA/xgJeP8hEXD/KBlo/y8gYf80JVv/OipV/0AuUP9FMU3/SzRJ/1E3Rv9W&#10;OUP/XDtA/2I8Pf9pPjv/cEA4/3hCNf+AQzP/iUUw/5RGL/+dRy//nUcv/51HL/+dRy//nUcv/51H&#10;L/+dRy//nUe7wAAAr9AAAKHbAACT6wAAh/8AAXz/BwJy/w4Faf8WCGL/Hw5c/yYTVf8tF1D/MxtL&#10;/zkeR/8+IEP/QyM//0glPf9NJjr/Uig3/1cpNf9dKzL/Yyww/2ouLf9xLyv/eTAp/4IyJ/+JMyf/&#10;iTMn/4kzJ/+JMyf/iTMn/4kzJ/+JMyf/iTOwywAAotcAAJPfAACF7gAAef8AAG7/AAJk/wUDXP8N&#10;BlX/FQhO/xwKSP8jC0T/KQ1A/y4PPP80ETj/ORI1/z0UMv9CFi//Rxct/0wYKv9SGij/WBsm/14d&#10;JP9lHiL/bB8f/3UhHv97Ih7/eyIe/3siHv97Ih7/eyIe/3siHv97Ih7/eyL/dgcB/3IVBf9tIgr/&#10;ZTEP/2RAG/9pSif/aVQz/2dePv9kakj/X3VQ/1uAVv9Wi1z/U5Zf/1CgY/9OqWX/TLJn/0u7aP9K&#10;xWr/SNBq/0fda/9G6Gz+RvJs90n0bPFN9mzrUPdr5VX5a+NW+mvjVvpr41b6a+NW+mvjVvpr41b6&#10;a+NW+mv/dgcB/3IVBf9tIgr/ZTEP/2RAG/9pSif/aVQz/2dePv9kakj/X3VQ/1uAVv9Wi1z/U5Zf&#10;/1CgY/9OqWX/TLJn/0u7aP9KxWr/SNBq/0fda/9G6Gz+RvJs90n0bPFN9mzrUPdr5VX5a+NW+mvj&#10;Vvpr41b6a+NW+mvjVvpr41b6a+NW+mv/dwcB/3QVBf9uIgn/ZjAP/2g+G/9tRyf/blEz/2tcP/9o&#10;Z0n/Y3JR/19+WP9aiV7/VpNi/1KeZf9QqGj/T7Fq/027bP9MxW3/StBu/0neb/9I6m/6SvFw803z&#10;cOxR9W/mVfdv4Fn4b95Z+G/eWfhv3ln4b95Z+G/eWfhv3ln4b95Z+G//eAcB/3UUBP9vIQn/aDAP&#10;/2w8G/9xRSf/ck80/3BZP/9sZEr/aG9T/2N7Wv9ehmD/WZFl/1WcaP9Tpmv/UbBt/0+6b/9OxXD/&#10;TNFy/kvgcv1K7HP1TfBz7lHzc+dV9XPhWvZy2lz3c9hc93TYXPd02Fz3dNhc93TYXPd02Fz3dNhc&#10;93T/eQYB/3YUBP9wIQn/aS8P/3A6G/91Qyf/dk00/3VXQP9wYUr/bGxU/2d4XP9hg2L/XY5n/1iZ&#10;a/9VpG7/U65w/1G5cv9QxXT/TtJ1/U3idvlN7XbxUfB36FXyduFa9HbbXfV301/2eNFg93jRYPd4&#10;0WD3eNFg93jRYPd40WD3eNFg93j/egYB/3cTBP9yIAn/ay8Q/3U4G/96Qif/e0sz/3pVQP92Xkv/&#10;cGlV/2t0Xf9mgGT/YYtq/1yWbv9YonH/Vq10/1S4dv9SxXj9UNR5+k/kevRR7XrrVe964lvyette&#10;83rTYPR8zGL2fMpj9n3KY/Z9ymP2fcpj9n3KY/Z9ymP2fcpj9n3/ewUB/3gTBP9zIAn/bi0P/3k3&#10;Gv9/QCb/gUky/4BTP/98XEv/dmVV/3FwXv9sfGb/Zods/2GScf5dnnX8Wql4+1i1evpWw3z3VNF9&#10;9FTifu5V7H7kW+9+22DyftJi84DLZPSBxWb0gcNm9IHDZvSBw2b0gcNm9IHDZvSBw2b0gcNm9IH/&#10;fAUB/3kTBP91Hwn/cysP/341Gf+EPiX/hkcx/4VQPv+CWUr/fWJV/3dsX/xyd2f6bYNu+GiOc/Zj&#10;mXj0YKV7812xfvFbvoDwWs2B7FngguZa7ILcYe+C0WTxhMlm8oXDaPGGvmnxhrxq8Ya8avGGvGrx&#10;hrxq8Ya8avGGvGrxhrxq8Yb/fQQB/3sSBP92Hwj/dyoO/4I0GP+JPSP/i0Yw/4tOPP+JV0n9hF9U&#10;+X5oX/V4c2jyc35w8G6Jdu5plXvsZqB/6mOsguhguoTmX8qG417dh95h7YbRZe+IyGjvicFq74q8&#10;a++Kt23virVt74q1be+KtW3virVt74q1be+KtW3virVt74r/fgQB/3wSA/93Hgj/eykN/4cyFv+N&#10;OyH/kUQt/5FMOvyPVEf3i1xT8oVlXu5/bmjrenpw6HSFeOVvkH3ia5uC4Gioht5ltoncZMeK2WTc&#10;i9Nm7YvIae2Nv2zsjrlt7I+0b+yPsHDsjq9w7Y6vcO2Or3Dtjq9w7Y6vcO2Or3Dtjq9w7Y7/fwMB&#10;/30RA/95Hgj/fycM/4swFf+SOR//lkEr/ZdJN/eVUUTxkllQ7I1hXOeHa2fjgXZw33uBeNx2i3/Y&#10;cZeF1W2jitJrsY3PacKPzWjWkchq65G+beqSt2/qk7Fx6pOtcuqSqXPrkqhz65Goc+uRqHPrkahz&#10;65Goc+uRqHPrkahz65H/gAMA/34RA/96Hgj/giYL/44vE/+WNx3/mz8o+JxHNPGcTkDrmVZM5pRd&#10;WeGPZ2TciXJv1oN8eNJ8h4HOd5GIynOdjsdwq5LEbruUwW3Qlr5u6Ja1ceiXrnPol6p06JamdeiW&#10;o3bplKN26ZSjdumUo3bplKN26ZSjdumUo3bplKN26ZT/gQIA/38QA/97HQj/hiQK/5ItEf+aNhr9&#10;nz4l9KJFMO2iTDzmoFJI4JxZVNuXZWDUkG5tzol4ecmDgoPEfY2LwHmYkbx1pZW5c7WZtnLKmrNz&#10;5JurdeWbpnfmmqN45pmgeeeYnnnol5156JadeeiWnXnolp156JadeeiWnXnolp156Jb/gQIA/4AQ&#10;A/98HQj/iSMJ/5UsEP+eNBj5pDwh8KdCLOmoSTbip09C3KRYTtSdYV7Nlmttx491esGJfoS8g4iM&#10;t3+Tk7J7oJiueLCcq3fFnqh34Z6jeeSen3vknZx75ZyafOaamXznmZh855iYfOeYmHznmJh855iY&#10;fOeYmHznmJh855j/ggIA/4AQA/99HQf/iyII/5gqDv+hMhX1qDke7KxAJ+WuRjHer0w71qpUS8+j&#10;Xl3Hm2htwJRxerqOeoW0iYSOroSPlamAnJqkfaufoXzAoZ583aKbfuKhmH7jn5Z/5J6Vf+WclH/m&#10;mpN/5pqTf+aak3/mmpN/5pqTf+aak3/mmpN/5pr/gwEA/4EQA/9/HAf/jiAH/5soDP2lMBLyrDca&#10;6bI9IuG1Qyratkk10a9SSsmoXFzCoWVsuppuerOUd4Wsj4GOpoqLlqGGl5ybg6egl4K8o5WC2aST&#10;guGjkYLioZCC45+QguSdj4Llm4+C5ZuPguWbj4Llm4+C5ZuPguWbj4Llm4+C5Zv/gwEA/4IPAv+B&#10;Gwb/kB8G/54nCvqoLhDvsTUW5rc6HN68PyLVukUzzbRQSMWtWlu8pmJrtJ9rea2adISmlH2On5CI&#10;lpmMlJ2TiaOijoi4pYuI1qaLh+Cki4fhoouG4qCLheOei4XlnIuF5ZyLheWci4XlnIuF5ZyLheWc&#10;i4XlnIuF5Zz/hAEA/4MOAv+EGgX/kx0F/6EkCPesKwzrtTER4r03FdvDOhvRv0QxyblORsCyV1m3&#10;q2Bqr6VoeKefcYSfmnqOmJaElpGTkJ2LkKCiho61poKO0qeDjeClhIvho4WK4qGFieOfhojknYaI&#10;5ZyGiOWchojlnIaI5ZyGiOWchojlnIaI5Zz/hQAA/4MOAv+HGAX/lhsE/6QiBvOwKAnouy0M38Qx&#10;DtbINRnNw0EvxL1MRLu3VViysV5oqatmdqGmboOYoXeNkZ2BlYmajZ2Cl5yifZaxpnmWz6d6lN+m&#10;fZHho36P4qGAjeOfgYvknYGL5JyBi+ScgYvknIGL5JyBi+ScgYvknIGL5Jz/hQAA/4QOAv+KFwT/&#10;mRgC/qgeBPC1IwXkwScG28woBtLMMxfIyD8tv8NKQra9U1WsuFtmo7JjdJqta4GSqXSLiaV+lIGi&#10;iZt6oJmhdJ6tpXCfzaZynOCldZfho3iU4qF6kuOfe5DknXyP5Jx8j+ScfI/knHyP5Jx8j+ScfI/k&#10;nHyP5Jz/hgAA/4UNAv+NFQP/nRUB+qwZAuu7HALgyBsB1tIfA83RMBTDzT0quslHP7DEUFOmv1hj&#10;nbpgcpS2aH6LsnCIgq56kXqrhplyqZWfbKmqomepy6RppeGjbZ/ionCb4qBzmOOedZXknXaU5Zx2&#10;lOWcdpTlnHaU5Zx2lOWcdpTlnHaU5Zz/hwAA/4cNAv+REgL6oRAA8LIRAOXCDgDY0QkA0NgbAsfW&#10;LRK+0zontM9EPKrLTU+gx1VglsNdbo2/ZXqEvG2Fe7l3jXK3g5VqtZKaZLWonl+2yaBhsuOgZanj&#10;n2mj5J5rn+Sdbpvlm2+a5ZtvmuWbb5rlm2+a5ZtvmuWbb5rlm2+a5Zv+iQAA/4gMAf+WDgHppggA&#10;2bcGANTGBwDQ1AcAyd0gAsDdMg632jkjrddBN6PTSkqZ0FJbj81ZaYbKYXV9x2p/dMV0iGvEgY9k&#10;w5CUXcOmmFjFyZpawOaZXrbmmmGu5ppkqOaaZ6PnmWii55hooueYaKLnmGii55hooueYaKLnmGii&#10;55j7igAA/4oLAfSbCADZrAIA0boEAM3KBADI2AgAwOEmBLjiOBCw4UIfp99GMpzdSUWS209ViNhW&#10;Y3/WXm521Gd4bdNygGXSfode0o+MV9Olj1PVyZFU0emRV8Xqk1q86ZRctOmUX67plGCs6ZRgrOmU&#10;YKzplGCs6ZRgrOmUYKzplGCs6ZT3jAAA/48IAN2iAADSsQEAy78CAMXNBAC/5A4At+YrB6/nORSm&#10;50EkneZGNZTlS0SK5E9RgeNVXXjiXGdw4mVvaOJvd2HifHxa44yBVOShhFDmwIZP5emFUdbsiFPL&#10;7otWw+6MWLvtjVm57Y1Zue2NWbntjVm57Y1Zue2NWbntjVm57Y3xjgAA8JYAANWoAADLtwAAxMUB&#10;AL3SBQC16hYBrewsCqXtOBic7T8nk+1ENortSUOB7U5Pee1UWHDtWmFo7mJnYu5sbVvvd3JV8IZ2&#10;T/GYekvzsnxH9dl9S+vrfU7e735P1PCBUcvyg1LI8oNSyPKDUsjyg1LI8oNSyPKDUsjyg1LI8oPq&#10;kQAA254AAM2vAADEvgAAvMwCALPYBQCr8RoCo/MsDJv0NRqS9TwoifZBNYD2RkB490xJcPhSUWn4&#10;WFhi+V9eXPpoYlb7cmdQ/H9qSv2PbUb+o3BC/8ByP//nc0Xz7XNJ6PJyS970dUvb9HZL2/R2S9v0&#10;dkvb9HZL2/R2S9v0dkvb9HbhlQAA0acAAMW3AAC8xQAAs9IBAKnpCQCg+BsDmPspDY/8MhmH/jgl&#10;f/8+MHf/Qzpv/0lBaP9PSGL/VU1c/1xSVv9kVlH/bVlL/3ddRv+EX0D/lWI9/6lkO//DZjn/4mc8&#10;/+9nQvP0Z0Pw9WdD8PVnQ/D1Z0Pw9WdD8PVnQ/D1Z0Pw9WfWngAAx7AAAL2/AACzzQAAqNgAAJ33&#10;CwCU/xgDjP8kC4T/LRZ8/zMgdP86KW3/PzBm/0U3YP9LPFr/UUBV/1hEUP9fR0v/ZkpG/29NQf96&#10;Tzz/h1I4/5dUNv+pVjT/vlcz/9dZMv/zWTT/9Fo0//RaNP/0WjT/9Fo0//RaNP/0WjT/9FrKqgAA&#10;vroAALPJAACn1AAAm9wAAJD8CAGH/xMDfv8dCHf/JhBw/y4Yaf80H2L/OyVc/0EqV/9GLlL/TDFN&#10;/1I0Sf9YN0T/XzpA/2Y8PP9vPjf/ekAy/4ZCL/+VRC3/pEYs/7VHK//NSCr/1kkq/9ZJKv/WSSr/&#10;1kkq/9ZJKv/WSSr/1km/tQAAtcQAAKjQAACb2QAAjuMAAIP+AgB6/wwCcf8VBWr/HQlj/yYOXf8t&#10;E1f/NBhS/zocTv9AH0n/RSJF/0skQf9QJj3/Vig5/10qNf9kLDH/bC4t/3YwKf+CMSb/jjMj/5s0&#10;Iv+sNiL/sjYi/7I2Iv+yNiL/sjYi/7I2Iv+yNiL/sja2wAAAqs0AAJzWAACN3QAAgOkAAHb/AABs&#10;/wQCZP8NA13/FQZW/x0IUP8kCkv/KwxH/zEOQ/83ET//PBM7/0EUN/9GFjT/Sxcx/1EZLf9XGir/&#10;Xhwm/2YdIv9vHx//eSAb/4MiGP+RIxf/lSMX/5UjF/+VIxf/lSMX/5UjF/+VIxf/lSOsygAAndQA&#10;AI7cAAB/4QAAcu4AAGj/AABf/wABVv8EAk//DARJ/xQFQ/8bBz7/IQg6/ycJNv8sCjP/MAsv/zUM&#10;LP85DCn/PQ0l/0IOIv9IDh//Tg8c/1UQGP9cEBX/ZBET/2wRD/92Eg7/ehIO/3oSDv96Eg7/ehIO&#10;/3oSDv96Eg7/ehL/ZwwC/2IZBf9bJwn/UjUN/1M9Ef9YRxr/WVIk/1deLf9Tajb/TXY8/0iCQv9E&#10;jUb/QJlJ/z6kTP88rk7/O7hP/znCUf84zVL/N9pS/zblU/8171T/NflU/zf/VP06/1P3Pv9T8kL/&#10;Uu1H/1LtR/9S7Uf/Uu1H/1LtR/9S7Uf/Uu1H/1L/aAwC/2MZBf9cJgn/UzUN/1c7Ef9cRRr/XVAl&#10;/1xcLv9XZzf/UnM+/01/RP9Ii0j/RJZM/0GhTv8/rFH/PrZS/z3AU/88y1X/OtdV/zrjVv857lb/&#10;OPhX/zr+V/k+/1bzQv9W7kf/VehL/1boS/9W6Ev/VuhL/1boS/9W6Ev/VuhL/1b/aQsC/2QYBf9d&#10;Jgn/VTQN/1s5Ef9hQxv/Yk4l/2BZL/9cZTj/V3E//1J8Rv9NiEr/SZNO/0aeUf9EqFP/QrNV/0G9&#10;Vv9AyFj/PtRY/z7hWf897Fr/PPda/D79WvVC/1nuSP9Z6Uz/WeNO/1rjTv9a407/WuNO/1rjTv9a&#10;407/WuNO/1r/agsC/2UYBf9fJQn/WTEN/2A3Ef9mQhv/Z0wl/2RXL/9hYzn/XG5B/1d6R/9ShUz/&#10;TpBQ/0qbVP9IpVb/Rq9Y/0W6Wf9ExVv/QtFc/0LfXP9B6l38QfZd90L9XfBH/1zpTf9c41D/Xd1S&#10;/17dUv9e3VL/Xt1S/17dUv9e3VL/Xt1S/17/awoC/2cXBf9gJAn/XS8N/2U1EP9rQBr/bEol/2pV&#10;MP9mYDn/YmtC/112Sf9Ygk//U41T/0+YVv9Noln/S6xb/0q2Xf9IwV7+R81f/EbcYPlG6WD3RfRg&#10;8kf8YOpO/l/jUf9h3FT/YtVW/2PVVv9j1Vb/Y9VW/2PVVv9j1Vb/Y9VW/2P/bAkC/2gWBf9hJAn/&#10;YiwM/2o0EP9wPhr/ckgl/3BSMP9sXDr/aGdD/2NzS/9eflH/WolW/1WUWv5Tnl38Uahf+0+yYfpO&#10;vWL5TMpj9kzYZPNL52TwS/Nk6078ZOJT/WXbVv5m01n+Z81b/2jNW/9ozVv/aM1b/2jNW/9ozVv/&#10;aM1b/2j/bQgC/2kWBf9jIwn/ZyoM/3AxD/92Oxn/eEYk/3dPL/9zWTr/bmND/2pvTPxlelP6YIVY&#10;+FyPXfZZmmD1VqRj81WuZfJTuWbxUsZo71HVaOtR5WnoUfJo41X7adlY/GvQW/1syl39bcVf/m3F&#10;X/5txV/+bcVf/m3FX/5txV/+bcVf/m3/bwcC/2sVBP9kIgn/bCgL/3UvDv97ORj/fkMj/31MLv96&#10;Vjn8dWBD+HBqTPVrdlTyZ4Ba8GOLYO5flWTsXJ9n61qqaelZtWvoWMNs5lfSbeNX423fWfJs2Vr6&#10;b85e+3HHYPxywmH8cr1j/HK9Y/xyvWP8cr1j/HK9Y/xyvWP8cr1j/HL/cAcB/2wUBP9mIgn/cSYK&#10;/3otDf+BNxb/hEAh/4RKLPuBUzf2fVxC8XdmTO5ycVXqbXxc6GmGYuVlkWfjYptq4WCmbeBesm/e&#10;Xb9x3F3Pcdle4nHVXvJzzWD5dcRi+na+ZPl3uWb5d7Vn+Xe1Z/l3tWf5d7Vn+Xe1Z/l3tWf5d7Vn&#10;+Xf/cQYB/20UBP9oIAj/diQJ/38rDP+GNBT/iT4e+4pHKfWITzXvhFhA6n5iS+Z5bVTjdXhd33CC&#10;ZN1sjGnaaJdu12aicdRkrXTSYrt20GHLd85i33jKY/F5wmT3e7tn93y1aPd8sWr3fK5r93uua/d7&#10;rmv3e65r93uua/d7rmv3e65r93v/cgUB/24TBP9sHQf/eiII/4MpCv+LMhL+jzsb9pBDJu+PTDHp&#10;i1Q95IZeSN+BaVPbfHRc1nd+ZdJyiGzPbpJyzGucdsppqHrHZ7V8xWbFfsNm2n6/Z+5/uGn0gLJr&#10;9ICtbPSAqm31f6du9X+nbvV/p271f6du9X+nbvV/p271f6du9X//cwQB/28SBP9wHAf/fSEH/4cm&#10;CP+PLw/6lDgY8ZZAIuqVSC3kk1A53o5bRNmJZlDTg3Bczn15Z8p4g2/GdI11wnGXer9uon69bK+B&#10;umvAg7hr1IS1bOuEr23yhKpv8oSmcPKDo3Hzg6Bx9IGgcfSBoHH0gaBx9IGgcfSBoHH0gaBx9IH/&#10;dAQB/3ASBP90Ggb/gR8G/4skB/+ULQ31mTUU7Zw9HeWcRSjfmkwz2ZZYQNGPYlDMiWxdxoN1aMF+&#10;f3C9eoh3uXaSfbZznYKzcaqFsHC7h61vz4ircOiIpnHwiKJz8IefdPGGnXTxhZt18oSbdfKEm3Xy&#10;hJt18oSbdfKEm3XyhJt18oT/dAMB/3ERBP93GQX/hB0F/44iBfyYKgrynjIR6aE6GeGjQSLboUos&#10;05tVP8yVX0/Fjmldv4lyaLqEe3G1gIR5sXyOf615mYSpdqaIpnW2i6R0y4yhdOWMnnbui5t374qY&#10;d++Jl3jwh5V48YaVePGGlXjxhpV48YaVePGGlXjxhpV48Yb/dQMB/3IRBP95GAX/hxsE/5IfBPmb&#10;Jwjuoi8N5ac2FN6pPRvVpkcqzqBSPcaaXE7AlGZcuY5vaLOJeHKuhYB6qYGKgaV+lYahe6KKnXqy&#10;jpp5x4+YeeKPlnrtjpR77YySe+6LkXvviZB78IeQe/CHkHvwh5B78IeQe/CHkHvwh5B78If/dgMB&#10;/3MQA/98FwT/ihoD/5UdA/afJAXrpysJ4qwyDtqvORXRq0UpyaVQPMKfWk26mWNbtJNsaK2OdHKo&#10;in16ooaHgp2DkYiZgJ6MlX+ukJJ+w5GQft+Sjn/rkI1+7I6Nfu2MjH7ui4x+74mMfu+JjH7viYx+&#10;74mMfu+JjH7viYx+74n/dwIB/3QQA/9/FgP/jBgC/5gaAvOjIAPnqyYG3rIsCda0NhPNr0MnxalO&#10;Or2jV0y1nmFarphpZ6iUcnKhj3p6nIyEgpaJjoiRhpuNjYSrkYqDwJOIg92Th4PrkoeD7I+Hgu2O&#10;h4HujIeB74qHge+Kh4HvioeB74qHge+Kh4HvioeB74r/eAIB/3UQA/+BFAP/jxUB/ZsWAe+mGwHk&#10;sCAD27glBNK3NBLJs0Elwa5MOLioVUqwo15ZqZ5nZqKZb3GblXd6lZGBgpCOi4iKjJiOhoqokoKJ&#10;vZR/iduUgIjqk4GH65CChuyOgoXtjIOE74qDhO+Kg4TvioOE74qDhO+Kg4TvioOE74r/eAIB/3YP&#10;A/+EEgL/khIB+J4SAOyqFADgtRcA170fAs67MhDFuD8jvLNKNrStU0isqFxXpKNkZJyfbHCWm3V5&#10;j5h+gYmViIiDkpSOfpCkknqPupR3kNiVeI7qk3qM65F8iuyPfYntjX6H7ot+h+6Lfofui36H7ot+&#10;h+6Lfofui36H7ov/eQEB/3cOA/+HEAH8lQ4A66IMAN+vCgDZuwkA0sEcAcrALw7BvD0huLhHNK+z&#10;UUamrllVnqpiYpemam6PonJ3iZ97gIKchYd8mZGNdpihkXKXt5Rvl9WUcJXqk3OS65F1j+yPd43t&#10;jXiL7ot4i+6LeIvui3iL7ot4i+6LeIvui3iL7ov/egEA/3kOA/+LDQHwmQkA2qYEANWyBgDTvgcA&#10;zcUYAMXFLAy8wToes71FMaq5TkOhtVdSmbFfYJGtZ2uJqm91gqd4fXukgoR0oo6KbqGej2qgtJJn&#10;oNOSaJ7rkWuZ7JBuleyOcJPtjHKQ7otykO6LcpDui3KQ7otykO6LcpDui3KQ7ov/fAAA/30MAv2O&#10;CQDenQIA1aoDANC2BADNwgQAx8oUAL/KKQm2xzcbrcRCLqTASz+bvFROkrlcXIq2ZGeDs2xxe7B1&#10;eXSuf4FtrIuHZ6ubi2Krso5fq9KPYKjsjmSi7Y1nne2MaZrui2uW74lrlu+Ja5bviWuW74lrlu+J&#10;a5bviWuW74n/fQAA/4IIAe+TAwDYogAA0K4CAMu6AgDGxgIAwc8NALnPJQewzjQXp8s/KZ3ISDqU&#10;xVFKjMJZV4S/YWJ8vWlsdLtydG25fHtmuImBYLeZhVu3sIhXuNGJWLXviVyt74lfp++JYaLwiGSe&#10;8IdknvCHZJ7wh2Se8IdknvCHZJ7wh2Se8If/fwAA/4cEAN2YAADSpgAAyrMBAMS/AAC/ygMAudQI&#10;ALHWIASp1TAToNM7JJfRRTWOzk1DhcxVUH3KXVt1yWZlbsdvbWfGenNgxod5WsWXfVXGroBRx9GB&#10;UsX0gVS784NXs/ODWq3yg1yo84NcqPODXKjzg1yo84NcqPODXKjzg1yo84P/gQAA8Y0AANaeAADM&#10;rAAAxLgAAL3EAAC2zgQAr9kIAKndIgOh3TIOmdw6HY/bQi2G2Uo8fthSSHbWWlJv1WNbZ9VsY2HU&#10;d2la1IVuVdWWclDWrnVM2NF2TNbzdk7L9nlQwvd7Urv3fFS09nxUtPZ8VLT2fFS09nxUtPZ8VLT2&#10;fFS09nz/gwAA3ZQAAM+kAADFsgAAvb4AALbKAQCt0wUApuMSAJ/kJQaX5DIRj+Q7HofkQit+40k3&#10;duNPQW/jV0po42BSYuNpWFzjdF5W5IFiUeSRZk3mpmlK58VqSOftaUje+GxK0/lvS8v6cU3D+3NN&#10;w/tzTcP7c03D+3NNw/tzTcP7c03D+3PxiQAA1JwAAMesAAC+uQAAtsUAAK3PAQCj2AQAnOoWAZTr&#10;JgiN7DEShe05Hn3tQCl27Uczbu1OO2fuVEJh7lxIW+9lTlbvb1JR8HtWTPGJWkfym11D9LRfQfXZ&#10;YEDz+GBE5v1gRd/9Y0bW/WVG1v1lRtb9ZUbW/WVG1v1lRtb9ZUbW/WXckwAAy6UAAMCzAAC3wQAA&#10;rcwAAKLUAACY4gUAkfIXAon0JAiC9S4Re/Y3G3P2PiRt90QsZvhLMmD5UThb+Vk9VfphQVD7akVL&#10;/HRJRv2ATEH+kE8+/6RROv++Uzf/41Q3/vtVPPP+VEDp/1RA6f9UQOn/VEDp/1RA6f9UQOn/VEDp&#10;/1TPngAAwq4AALi8AACtyAAAotEAAJbZAACN7wYAhfsVAn38HwZ2/ioOcP8yFWn/Ohxj/0AjXf9H&#10;KFj/TSxT/1QwTv9bNEr/YzdF/2w6Qf92PTz/gz83/5NCNP+nRDH/wUUu/+FGLP/8RzH//0gx//9I&#10;Mf//SDH//0gx//9IMf//SDH//0jEqQAAubgAAK/FAACizwAAltYAAIndAACA9gQAeP8QAnH/GgVq&#10;/yMIZP8sDl7/NBNZ/zsYVP9BHE//Rx9L/00iR/9UJUP/Wyc+/2MqOv9sLDb/di4x/4MxLf+TMyr/&#10;pTQn/7o2Jf/VNyP/8zgj//M4I//zOCP/8zgj//M4I//zOCP/8zi7swAAsMIAAKTNAACW1AAAiNsA&#10;AHzgAABz+gAAa/8KAWT/FANd/x0GWP8lCFL/LAtN/zINSf85D0X/PxJB/0UUPf9LFjr/URg2/1ga&#10;M/9fHC//aB4r/3MfJv9/ISL/jSMf/50kHf+uJhv/xScb/8UnG//FJxv/xScb/8UnG//FJxv/xSey&#10;vgAApcsAAJfTAACI2gAAe98AAG7mAABm/wAAXv8CAVf/DAJQ/xUES/8cBUb/IwdB/yoIPf8vCTn/&#10;NQs1/zoMMv8/DC//RA0r/0oOKP9RDyT/WRAh/2IRHf9rEhr/dxMX/4IUE/+PFRH/nxYR/58WEf+f&#10;FhH/nxYR/58WEf+fFhH/nxaoyAAAmdEAAInZAAB73gAAbeMAAGDuAABY/wAAUP8AAEn/AgFD/woC&#10;Pf8SAzn/GQQ0/x8FMP8kBi3/KQYp/y0HJf8xCCL/Ngge/zsJG/9BCRf/SAoT/08LEP9XCwz/YAwI&#10;/2oMBf90DQH/fw0B/38NAf9/DQH/fw0B/38NAf9/DQH/fw3/WRID/1IeBf9KKwj/RTYL/0g6Df9L&#10;RBH/TFAX/0tcH/9HaCb/Q3Us/z6AMP86jDT/N5Y3/zagOf80qTr/M7I8/zK7Pf8xxT3/Mc8+/zDb&#10;Pv8w5j//L/A//y/6P/8u/z7+L/8++zH/PfY3/z3zOf8+8zn/PvM5/z7zOf8+8zn/PvM5/z7/WRED&#10;/1MeBf9LKwj/SDML/0w4Df9PQhH/UU4Y/09aIP9MZif/R3It/0N+Mv8/iTb/O5Q5/zqeO/84pz3/&#10;N7A+/za5P/81wkD/Nc1B/zTZQf8z5EH/M+9B/zP5Qf0z/0H6M/9A9zf/QPE7/0HuPf9C7j3/Qu49&#10;/0LuPf9C7j3/Qu49/0L/WhED/1QdBf9MKgj/TDEL/1E3Df9UQRH/VUwY/1RYIf9RZCj/THAv/0h7&#10;NP9Ehzj/QJI7/z6bPf89pD//O61B/zq2Qv85wEP/OcpD/zjWRP834kT9N+5E+zf4RPg3/0P3OP9D&#10;8jz/Q+xA/0XpQf9F6UH/RelB/0XpQf9F6UH/RelB/0X/WxAD/1UdBf9NKgj/UC8L/1Y1Df9ZPxD/&#10;WkoZ/1pWIf9WYSn/Um0w/014Nv9JhDr/Ro49/0OYQP9BoUL/QKpE/z+zRf8+vUb/PchH/j3TR/s8&#10;4Ef5POxH9jz3R/M8/0fyPv9G7EH/SOZF/0njRv9K40b/SuNG/0rjRv9K40b/SuNG/0r/XRAC/1cc&#10;Bf9PKQj/VSwK/1wzDf9fPBD/YUcZ/19SIv9dXir/WGox/1R1OP9QgDz/TIpA/0mVQ/9HnkX+RqdH&#10;/EWwSftEuUr6Q8RK+ELQS/ZC3kvzQetL8EH2S+5D/0rrRP9M5Ef/Td1L/0/aTP9P2kz/T9pM/0/a&#10;TP9P2kz/T9pM/0//Xg4C/1gbBf9RKAj/WikK/2IxDP9mOhD/aEQY/2ZPIv9jWiv/X2Yz/1txOf1X&#10;fD/7U4ZD+VCQRvhOmkn2TKNL9UusTfRJtk7zScFP8kjNT+9I3E/rR+lP6Ej1T+dJ/1DiSv9S2k7/&#10;U9JR/1TPUv9Vz1L/Vc9S/1XPUv9Vz1L/Vc9S/1X/Xw0C/1oaBf9WJQj/YCYJ/2guC/9sNw//bkEY&#10;/25MIf9qViv9ZmIz+WJtO/ZeeEH0WoJG8leMSvBUlk3uUp9P7VGoUexQslLqT71T6U7KVOdO2lTj&#10;TuhT4FD2VN5P/1fWUf9Yz1T/WslW/1rGV/9axlf/WsZX/1rGV/9axlf/WsZX/1r/YQ0C/1sZBf9b&#10;IQf/ZiQI/24sCv9yNA3/dT4W/3VIIPtyUyr2bV0z8mloO+9lc0LsYX5I6V2ITedbkVDmWZtT5Fek&#10;VeJWr1fhVbpY4FTHWN5U2FjaVuhX1lX2W9NV/13LV/9fxVn/X8Bb/2C9XP9gvVz/YL1c/2C9XP9g&#10;vVz/YL1c/2D/YgwC/10ZBf9fHgb/bCIH/3QpCf94MQz/fDsU+nxFHvR5TyjvdVky63BjO+dsb0Pk&#10;aHlK4WSDT99hjVPcX5dX2l2gWdlcq1vWWrdd1FrFXtNZ1F/PW+dfy1r2Ysha/2PBXP9ku17/ZbZg&#10;/2W0YP9ltGD/ZbRg/2W0YP9ltGD/ZbRg/2X/YwsC/14YBf9kGwb/cSAG/3kmB/9+LQr9gjcR9YJB&#10;G+6ASyXofVQw5HhfOt90a0Pcb3VL2Gt/UdRoiFfSZZJbz2ObX81hpmHLYLFkyV+/Zchez2bFX+Nm&#10;wV/0aL5f/2m3Yv9qsmP/aq5k/2msZf9prGX/aaxl/2msZf9prGX/aaxl/2n/ZAoC/2AXBP9oGQX/&#10;dR4F/34kBv+DKgj4hzMO74k9F+iIRiHihE8s3YBcN9h7Z0HTdnFMz3J6VMtuhFrIa41gxmmWZMNn&#10;oGfBZaxqv2S5a71jym26Y99tt2TxbrNk/m6uZv5uqmf+bqZo/22laf9tpWn/baVp/22laf9tpWn/&#10;baVp/23/ZQoC/2EWBP9sGAT/eRwE/4IhBP2IJwbzjTAL6o85E+OPQh3djEwn1odYNNCCY0LLfW1N&#10;x3h2VsN0f12/cYhjvG6RaLlsm2u3aqdutGm0cbJoxXKwaNpzrWjvc6pp/HOla/xyomz8cp9s/XGe&#10;bf1wnm39cJ5t/XCebf1wnm39cJ5t/XD/ZgkC/2IWBP9wFgT/fRkD/4YeA/mNIwTvkisI5pU0D9+W&#10;PRfYk0kj0I1VM8qIX0HFgmlNv35yV7t6e1+3d4RltHONa7Bxl2+ub6Jyq22vdahswHembNV3pG3s&#10;d6Fu+nedb/p2m2/7dZlw+3OYcPxzmHD8c5hw/HOYcPxzmHD8c5hw/HP/ZwgC/2MVBP9zFAP/gBcC&#10;/4kbAvaRHwLrlycF4psvCtqcORHSmEYiy5JSMsSNXEG+iGZNuYNvV7R/d2CwfIBnrHmJbah2k3Gl&#10;dJ51onKreJ9xvHqdcdF7m3Hqe5ly+HqWc/l4lXP5d5Nz+nWTc/t1k3P7dZNz+3WTc/t1k3P7dZNz&#10;+3X/aAgB/2UTBP92EwL/gxUB/40XAfKVGwHnmyEC3qApBtahNg/OnEQgxpdPMb+SWkC5jWNNs4hs&#10;V66EdGCpgX1opX6GbqF7j3OdeZp4mneoe5d2uH2Vdc5+k3bofpF29nyQd/d6j3f4eY53+XeNd/p2&#10;jXf6do13+naNd/p2jXf6do13+nb/aQcB/2gRA/95EQL/hhIB/ZATAO+YFgDkoBsB26YjAtKlNA7K&#10;oUIfwpxNL7uXVz+0kmBMro1pV6iJcmCjhnpon4ODb5qAjHSWfZd5k3ykfY96tX+NesuAi3rmgIp7&#10;9X6Ke/Z8iXr3eol6+HmJevl4iXr5eIl6+XiJevl4iXr5eIl6+Xj/agcB/2oOA/98DwH/iA8A9JMO&#10;AOucDwDgpBIA1qofAc6pMgzGpT8dvqBLLrabVT2vl15LqZJnVqOOb2Cei3domYiAb5SFiXWPg5R6&#10;i4Ghfoh/soGFf8iChH/kgoR/9YCEfvZ+hH73fIR9+HqEffh5hH34eYR9+HmEffh5hH34eYR9+Hn/&#10;agYB/20MAv9+DQH6iwsA6JYJANugBwDZqAgA0q0cAMqsLwvBqT0buqVJLLKgUzyrm1xJpJdkVZ6T&#10;bF+YkHRok419b46KhnWJiJF7hYaef4GFr4J+hMaDfITjg32E9IF+g/V/foL2fX+A93t/gPh6f4D4&#10;en+A+Hp/gPh6f4D4en+A+Hr/awYB/3ALAv+BCgDwjgcA25kDANaiBQDUqwYAzrEYAMawLQm9rTsZ&#10;talHKq2lUTqmoFpIn5xiVJmZal6TlXJnjZJ6boiQg3WCjo56foycf3qLrIJ3isOEdYrhg3aJ9IF3&#10;h/V/eYb2fXqE93t6hPh6eoT4enqE+Hp6hPh6eoT4enqE+Hr/bAUB/3QJAf+EBwDjkQIA15wCANKm&#10;BADPrwQAyrQVAMG1Kge5sjkXsa5FKKmqTjehpldFmqJfUpOfZ1yNnG9lh5l3bYGWgXN8lIt5d5OY&#10;fnKRqYFvkcCDbZHfg26Q9IFxjfV/cov2fXSJ93t1iPd6dYj3enWI93p1iPd6dYj3enWI93r/bQQB&#10;/3cHAfWHAwDblAAA058BAM2pAgDJsgIAxLkRAL25Jwa0tzYUrLRCJaSwTDScrFRClKldT42mZFmH&#10;o2xigaB1anuefnF1nIh3cJqVfGuap4Bnmb6BZZnegWaY9IBplPV+bJH2fW6O93tujfh6bo34em6N&#10;+Hpujfh6bo34em6N+Hr/bwMB/3sEAOeLAADWmAAAzqMAAMitAADEtgAAvr0LALe+JASvvTMRp7o/&#10;IZ63STGWs1I/j7BaS4iuYlaBq2lfeqlyZ3Sne25upYZ0aKSTeGOjpHxgo7x+XqPdfl6h9n1inPZ8&#10;ZJj3e2aV+Hpok/h5aJP4eWiT+Hlok/h5aJP4eWiT+Hn/cAIB/4AAAN2QAADRnQAAyagAAMOxAAC9&#10;ugAAt8IFALHEHwKpwzAOocE8HZi+RiyQvE86iLlXRoG3X1B6tWdZdLNvYW6xeGhnsINuYq6Rc1yu&#10;ondZrrp5Vq7ceVas+Hlapvh5XKH5eF+d+Xdgm/p3YJv6d2Cb+ndgm/p3YJv6d2Cb+nf/cgEB7oUA&#10;ANaVAADLogAAxK0AAL22AAC3vwAAr8cCAKnLGQCiyisKmsk4GJHHQiaKxUs0gsNUP3vBXEp0v2RS&#10;bb5sWme9dmFhvIFmW7uOa1a7oG9Su7hxULzccU+6+nJSsvxzVKz8c1en/HNYpPxzWKT8c1ik/HNY&#10;pPxzWKT8c1ik/HP/eAAA34sAANCbAADGpwAAvrIAALe8AACvxAAAp8wEAKDREACa0iUGktEzEorQ&#10;Ph+Cz0cse81QN3TMWEFty2BJZ8ppUWHKc1dbyX5cVsmMYVHJnmRNyrdmS8vcZ0rJ+WhLwf9qTbr/&#10;a0+z/2xQsP9sULD/bFCw/2xQsP9sULD/bFCw/2z1gAAA1pIAAMmhAAC/rgAAuLgAAK/CAACmygEA&#10;ntAEAJXZCQCQ2yADitsvC4LbOhd72kQjdNpMLW3ZVTZn2V0+YdhmRVvYcEtW2HxQUdmKVEzanFdJ&#10;27VZR9zaWUXa9lpE0/9eRsv/YEjD/2JJwP9iScD/YknA/2JJwP9iScD/YknA/2LgiQAAzpoAAMKp&#10;AAC5tAAAsL8AAKfIAACdzgAAk9UEAIziEACG4yIEgOQvDHnkOBVy5EEea+RJJmXlUC5f5Vk0WuVi&#10;OlXlbD9R5ndDTOeER0jolUpE6apMQurJTUDq7k0+5/9PP9//UkDW/1RB0v9VQdL/VUHS/1VB0v9V&#10;QdL/VUHS/1XUkwAAxaMAALuwAACyvAAAp8YAAJzNAACS0wAAiNoCAILrEwF77CEEde0sCm/uNhJp&#10;7z4ZY+9GH13wTSVY8FUqU/FdLk/yZjJL8nA2RvN8OUL0izw+9Z0/O/a1QTj41kI29/hCN/L/Qjrp&#10;/0Q65v9FOub/RTrm/0U65v9FOub/RTrm/0XJnQAAvawAALO5AACpxAAAncwAAJHRAACG2AAAfOIB&#10;AHb1EgFw9h4DavcoB2T4MQxf+TkRWvpBFlX7SBpQ+08eTPxXIkj9XyVE/mgoP/5yKzv/fy43/48w&#10;NP+hMjH/ujQu/9s1LP/3Niz//zYu+/82Lvv/Ni77/zYu+/82Lvv/Ni77/za/qAAAtbYAAKrCAACe&#10;ygAAkdEAAITWAAB53AAAcO0AAGr/DQFk/xkCXv8jBVn/KwhU/zMKT/86DUv/QRBH/0cSQ/9OFT//&#10;Vhc8/14aOP9nHDT/ch4v/38hK/+PIyn/oSQm/7gmJP/SJyL/8Cgh//0oIf/9KCH//Sgh//0oIf/9&#10;KCH//Si3sgAArMAAAJ/JAACR0AAAhNUAAHfbAABr4AAAY/UAAF3/CABX/xMBUf8cA0z/JAVI/ysG&#10;RP8yCED/OAk8/z4LOP9EDDX/Sg0x/1EOLv9aECr/YxEm/24SI/97Ex//ihUc/5sXGv+tGBj/xBkX&#10;/9IZF//SGRf/0hkX/9IZF//SGRf/0hmuvQAAocgAAJPPAACE1QAAdtsAAGngAABd5QAAVvwAAFD/&#10;AABK/woBRP8TAkD/GwM7/yEEN/8oBTT/LgUw/zIGLP83Byj/PQgk/0MJIf9KCR3/UwoZ/1wLFf9n&#10;DBH/cw0N/4ENCv+ODgn/ng4I/6cPCP+nDwj/pw8I/6cPCP+nDwj/pw+jxgAAlc4AAIXVAAB22wAA&#10;aOAAAFvlAABQ7gAASP8AAEL/AAA8/wAANv8IATL/EAEu/xYCKv8cAib/IQMi/yUDHv8qBBr/LgQX&#10;/zQFE/86BQ//QQYK/0kGBv9SBwL/XAgA/2cIAP9yCAD/fwkA/4YJAP+GCQD/hgkA/4YJAP+GCQD/&#10;hgn/SRcD/0IjBf84MAf/OzQJ/z05Cv9ARA3/Pk8P/zxbE/85Zxj/NnMd/zN/IP8viiP/LpQl/y2d&#10;J/8spSj/K60p/yq1Kv8qvir/Kccr/yjRK/8o3Sv/KOcr/yfyK/4n+yv7J/8q+ij/Kfkp/yn5KP8r&#10;+Sj/K/ko/yv5KP8r+Sj/K/ko/yv/ShYD/0MiBf85MAf/PjIJ/0E3Cv9EQg3/Q00Q/0FZE/8+ZRn/&#10;O3Ee/zd9Iv80iCX/MpIn/zGbKf8woyr/L6sr/y6zLP8tvCz/LcUt/yzPLf8s2y3/LOYt/SvxLfor&#10;+i34K/8s9y3/K/Yt/y32Lf8u9i3/LvYt/y72Lf8u9i3/LvYt/y7/SxYD/0QiBf88Lgf/Qi8I/0Y1&#10;Cv9JPw3/SUoQ/0dXFP9EYxr/QW8f/z16I/85hSf/N48p/zaYK/81oS3/NKku/zOxLv8yuS//MsMw&#10;/zHNMP0x2TD7MOUw+DDwMPYw+S/0Mf8v8zL/L/Ix/zHwMv8y8DL/MvAy/zLwMv8y8DL/MvAy/zL/&#10;TRUD/0UhBf9AKwf/RiwI/0wzCv9PPQ3/T0gQ/05UFf9LYBv/R2wh/0N3Jv9Agin/PYws/zyVLv86&#10;njD/OaYx/jiuMv04tjL8N8Az+zfKM/g21jP2NuMz8zbvM/A2+TPvOP8y7jf/NO02/zboOv836Dr/&#10;N+g6/zfoOv836Dr/N+g6/zf/ThQD/0cgBf9FKAf/TCgI/1MwCf9WOgz/VkQQ/1VQFv9SXB3/T2gj&#10;/0tzKP9Hfiz9RIgv+0KRMfpBmjP5QKI0+D+qNfY+szb1Pb039D3HN/I90zfvPOI37DztN+o++Tbo&#10;Pv845z3/OuU9/zzeQf893kH/Pd5B/z3eQf893kH/Pd5B/z3/UBMD/0ggBf9KJAb/UyYH/1ouCf9d&#10;Nwv/XUEP/1xMFv9aWB3+VmQk+1NvKvhPei72TIQy9EqNNfJIljfxR5448EanOe9FsDrtRLk77ETE&#10;O+tD0TzoQ+A75ETtO+JF+TzhRP8/3kT/QdpF/0LSSP9D0kj/Q9JI/0PSSP9D0kj/Q9JI/0P/URMD&#10;/0ofBf9PIAb/WiMG/2ErCP9kMwr/ZT0O/2RIFfxhUx33Xl8l9FprK/FXdTDuVIA17FGJOOpPkjrp&#10;Tpo8502jPuZMrD/lS7Y/40vBQOJKz0DfS99A3EztQNlL+UPWSv9G00r/R85M/0jITv9JyE7/SchO&#10;/0nITv9JyE7/SchO/0n/UhIC/0weBf9UHAX/YCEF/2coBv9rMAn/bDkN+2xEFPVpTx3wZVol7GFm&#10;LOlecTLmW3s341iFO+FWjj7gVZZA3lOfQt1TqUPbUrNE2lG/RNhRzUXVUd5F0VHtR85R+kvLUP9N&#10;yVD/TsNS/069VP9PvVT/T71U/0+9VP9PvVT/T71U/0//VBEC/00dBf9aGQT/Zh4E/24lBf9yLAf8&#10;czUL9XM/Eu5xShvpbVUk5WlhLOFmbDPeY3c522CAPthdikHVW5JF01qbR9FYpEnQV65Lzle6TcxW&#10;yE3LVtlOx1fqT8RW+VHBVv9TvVf/VLhY/1S0Wv9UtFr/VLRa/1S0Wv9UtFr/VLRa/1T/VREC/1Ia&#10;BP9fFgT/axwD/3MhBP94KAX3ejEJ73o7D+h5RRjidVEh3XJdKtluaDPUanI70WZ7Qc5khEbLYY1K&#10;yWCWTcden1DFXalSw1y1VMFbw1XAW9RWvVznVrpb91i3W/9Zs1z/Wa9e/1mrX/9Yq1//WKtf/1ir&#10;X/9Yq1//WKtf/1j/VhAC/1YXBP9kFQP/cBkC/3geAvx9JATygCwG6YE2DOKAQBTcfU0e1nlZKdB1&#10;ZDTMcW49yG13RMVqgErCaIhPwGWRUr1kmla7YqRYuWGwWrdgvly1YM9cs2DkXLBg9V6tYP9eqWH/&#10;XqZi/12jY/9co2P/XKNj/1yjY/9co2P/XKNj/1z/Vw8C/1kUA/9oEwL/dBYB/3waAfeCIALthicE&#10;5IcwCN2HOw/VhEkbz4BVKcp7YDTFd2o+wHNzRr1we026bYRSt2uMVrRplVqyZ59dr2arX61luWGr&#10;ZMtiqWXgYqZl82KkZf9ioWb/YZ5n/2GcaP9fnGj/X5xo/1+caP9fnGj/X5xo/1//WA4C/1wRA/9s&#10;EAH/eBMB/4AWAPOGGgHoiyEC344qBNiOOAzQikYayYVSKMOBXTS+fWY/unlvSLV2d0+yc4BUr3CI&#10;WaxukV2pbJthpmunZKRptWaiacdnoGndZ55p8mecav9mmWv/ZZdr/2SVa/9ilWv/YpVr/2KVa/9i&#10;lWv/YpVr/2L/WQ4C/18OAv9vDgH/exAA/IQRAO+KFADkjxoA25MjAdKSNQrLj0MZxItPJ76GWjS4&#10;gmM/s35sSK97dFCreHxWp3WFW6RzjWChcZdknm+jZ5xusWmZbcNrmG3aa5Zu8GqUbv9pkm//Z5Fv&#10;/2aQb/9kkG//ZJBv/2SQb/9kkG//ZJBv/2T/Wg0C/2ILAv9zDAH/fgwA8YcMAOqNDQDgkxEA1pcf&#10;AM6XMgnHlEAXv49MJrmLVzOzh2A+roNpSKmAcVClfXlXoXqBXZ14imKadpRml3SgaZRzrmyScsBt&#10;kHLWbo5y7m2Nc/9rjHP/aYtz/2iKcv9minL/Zopy/2aKcv9minL/Zopy/2b/WwwC/2UJAf91CQD3&#10;gQgA5YkGANuRBgDZlwgA0pscAMqbMAjCmD4Wu5RKJLSQVDKujF4+qYhmSKSEblCfgXZXm39+Xpd8&#10;h2OTepFnkHmca413q26Kdr1wiHbUcId27W+Hd/9thnf/a4Z2/2mFdv9ohXb/aIV2/2iFdv9ohXb/&#10;aIV2/2j/XAwC/2gIAf94BwDtgwQA24wCANaUBADUmgYAzp4YAMafLQa+nDwUt5hII7CUUjCqkFs9&#10;pIxkR56JbFCahnRXlYR8XpGBhGONf45oiX2abIZ8qG+De7pxgXvRcoB77HGAe/5vgHr/bIB6/2uA&#10;ef9pgHn/aYB5/2mAef9pgHn/aYB5/2n/XQsC/2sGAf16BADihgAA2I8BANKXAwDPnQQAyqIVAMKj&#10;KgW6oDoSs51GIayZUC+llVk7n5FiRpqOaU+Ui3FXkIh5XouGgmOHhIxpg4KXbX+BpXB8gLhyeoDP&#10;c3mA6nJ6gP1wen7/bXt9/2x8fP9qfHz/anx8/2p8fP9qfHz/anx8/2r/XgsC/24EAPV9AQDciQAA&#10;1JIAAM6aAQDKoQIAxaUSAL6mKAS2pDcQr6FEH6edTi2hmlc5mpZfRJWTZ06PkG9Wio53XYaMf2OB&#10;iolofYiUbXmGo3B1hbVzc4XNdHKF6XJzhf1wdIP+bnWC/2x2gP9qdoD/anaA/2p2gP9qdoD/anaA&#10;/2r/XwoC/3ECAOqAAADYjAAA0JYAAMqdAADGpAAAwakNALqqJQOyqTUOqqZBHaOiSyucn1U3lpxd&#10;QpCZZEyKlmxUhZR0W4CSfWJ7kIZndo6SbHKNoHBujLJybIvLc2uL6HJsi/1wboj+bm+G/2xxhP9r&#10;cYT/a3GE/2txhP9rcYT/a3GE/2v/YgcB/3UAAOCEAADUkAAAzJkAAMahAADBqAAAu60JALWvIQKt&#10;rjIMpqs/Gp6oSSiXpVI0kKJaP4qfYkmEnWlRf5txWXqZel91l4RlcJWPamuUnW5nk7BxZZPJcmST&#10;53Fkkv5vZ47/bmmM/2xriv9qa4r/amuK/2priv9qa4r/amuK/2r/ZgMB+XkAANuIAADPlAAAx50A&#10;AMGlAAC7rAAAtbIDAK+0HQGosy8JoLE8FpmvRiSSrE8wi6lXO4SnX0V/pWdOeaNvVXOhd1xun4Fi&#10;aZ6MZ2Sdm2tgnK1tXZzHb1yb5m5dmv5tX5b/bGGT/2tkkP9pZJD/aWSQ/2lkkP9pZJD/aWSQ/2n/&#10;awAA6X0AANaMAADLmAAAw6IAALyqAAC2sQAArrcAAKi6GACiuisGmrg4EpO2Qx+MtEwshbFUNn6v&#10;XEB4rWRIc6xsUG2qdFZoqX5cYqiKYV2nmGVZpqtoVqbFaVWm5mlVpP5pV5//aVqb/2hcl/9nXJf/&#10;Z1yX/2dcl/9nXJf/Z1yX/2f/cAAA34MAANCSAADGnQAAvqcAALavAACvtgAAp7wAAKDAEACawSUE&#10;k8A0Doy+PxqFvEklfrtRMHi5WTlyt2FBbLZpSWe1ck9htHxVXLOIWleyll5TsqlhULLEYk+y5mFO&#10;sP5jT6v/Y1Km/2NUof9jVKH/Y1Sh/2NUof9jVKH/Y1Sh/2P1dwAA2IkAAMqYAADAowAAuK0AALC1&#10;AACovAAAn8EAAJfHBwCSyB4BjMguCYXHOhN+xkQeeMVNKHHEVjFsw145ZsJmP2HBb0ZbwHlLVsCF&#10;UFHAlFRNwKhWSsDDWEnA5ldHvv9ZR7n/W0qz/1xMrf9dTK3/XUyt/11Mrf9dTK3/XUyt/13ifwAA&#10;0JEAAMOeAAC6qQAAsrMAAKm7AACgwQAAlscAAI3MBACH0RQAgtEnBHzRNQx20D8WcNBJH2rPUidl&#10;z1ouX85jNFrObDpVznY/UM6DQ0zOkkdIz6ZJRc/CS0TP5kpCzfxNQMr/UELD/1JEvP9TRLz/U0S8&#10;/1NEvP9TRLz/U0S8/1PZiAAAyJkAAL2mAAC0sAAAq7oAAKHBAACXxwAAjcwAAIPRBAB72QkAd9sf&#10;AXPcLgZt3DoNaNxEFWPcTRte3FYiWdxfJ1TdaCxQ3XMxTN1/NUjejjhE36E6QuC7PEDh4Ds+3vk+&#10;Ot3/QTrX/0Q8zv9GPM7/RjzO/0Y8zv9GPM7/RjzO/0bOkgAAwKIAALauAACtuAAAosAAAJfGAACM&#10;ywAAgtAAAHjWAgBx5A0AbeUfAWjmKwVj5zYKXuc/D1noRxRU6E8ZUOhYHU3pYiFJ6mwlRep3KEHr&#10;hSs97JYuOu2sMDjuyjE27+4xNev/MTPq/zQ04/83NOP/NzTj/zc04/83NOP/NzTj/zfEnQAAuKsA&#10;AK+2AACkwAAAmMYAAIzLAACA0AAAdtUAAGzcAABn7g4AYvAcAV3xKARZ8TEGVPI5ClDzQQxM9EkP&#10;SPRREkT1WhVB9mMYPfZuGzn3eh41+IkgMvmbIi/7syQt/NIlK/zzJir5/yYq9f8mKvX/Jir1/yYq&#10;9f8mKvX/Jir1/ya7pwAAsbQAAKa/AACZxgAAjMwAAH/QAAB01QAAadsAAGDkAABb+QoAVvsXAVL8&#10;IgJN/SsESf4yBkX+OgdB/0AJPv9ICzr/Tww3/1gOM/9hDzD/bREs/3oTKP+KFSb/nBYj/7MYIf/P&#10;GSD/7Boe//8aHv//Gh7//xoe//8aHv//Gh7//xqzsQAAqL0AAJvGAACNzAAAf9EAAHLVAABm2wAA&#10;XOAAAFPvAABO/wQASv8QAEX/GgFB/yICPf8pAzr/MAQ2/zYFMv88Bi7/Qwcr/0sIJ/9TCSP/XQof&#10;/2gLG/92DBj/hg0W/5gOFP+sDhP/wg8R/+EPEf/hDxH/4Q8R/+EPEf/hDxH/4Q+qvAAAncUAAI7M&#10;AACA0QAActYAAGXcAABZ4QAATuUAAEb4AABB/wAAPP8HADj/EAA0/xgBMP8fASz/JQIo/yoCJP8v&#10;AyH/NQMd/zwEGf9DBRX/TAUR/1YGDP9hBwj/bwcE/34IAv+NCQD/nQkA/7IJAP+yCQD/sgkA/7IJ&#10;AP+yCQD/sgmfxAAAkcwAAIHRAABy2AAAZN0AAFbiAABK5gAAQOwAADn/AAAz/wAALv8AACr/BAAm&#10;/wsAIv8SAB//GAEa/xwBFv8hARL/JgEO/ysCCv8yAgX/OQMB/0IDAP9MAwD/VwQA/2QEAP9xBQD/&#10;fgUA/40FAP+NBQD/jQUA/40FAP+NBQD/jQX/OhwD/zEoBf8tMAb/MDEG/zE3CP8yQgn/ME0L/y1a&#10;Df8qZg7/J3MP/yV+Ev8jiBT/IpEW/yGaF/8hohj/IKkY/yCxGf8fuBn/H8Aa/x7JGv8e1Br/HuAa&#10;/h3qGfwd9Bn6Hf0Z+Bz/GPce/xj3Hv8a9x7/Gvce/xr3Hv8a9x7/Gvce/xr/OxwD/zInBf8wLgb/&#10;My8G/zY1CP84QAn/NksL/zNYDf8wZA//LXAR/yp7FP8ohhb/J48X/yaYGf8loBr/Jaca/ySvG/8k&#10;thv/JL4c/yPIHP8j0hz9I94c+yLpG/gi8xv2Ivwa9CP/GvQj/xv0I/8d8yL/HvMi/x7zIv8e8yL/&#10;HvMi/x7/PBsD/zQmBf8zKwX/NysG/zwzB/8+Pgn/PUkL/zpVDf82YQ//NG0S/zF5Ff8ugxj/LYwa&#10;/yyVG/8rnRz/K6Qd/yqsHf8qtB7/Kbwe/inGHvsp0B75Kdwe9ijoHvQo8h7xKPwd8Cn/He8p/x/v&#10;KP8h7yj/Iu8o/yLvKP8i7yj/Iu8o/yL/PRoD/zUlBf84JwX/PCgG/0IxB/9FOwn/REYL/0JSDv8+&#10;XhD/PGoU/zl1F/82gBr/NIkc/jOSHv0ymh/8MqEg+jGpIfkxsSH4MLkh9zDDIvYvzSLzL9oi8C/n&#10;Ie0v8SHrMPwg6jD/I+ov/yXoL/8m5zD/J+cw/yfnMP8n5zD/J+cw/yf/PxkD/zclBf89JAX/RCUF&#10;/0ouBv9MNwj/TEIL/0pODv9HWhH/RGYW/kFxGvs/fB35PIUf9zuOIfY6liL0OZ4j8zilJPI4rSXx&#10;OLYl8DfAJe83yyXtN9kl6TflJeY38STlN/wm4zb/KeE3/yvgN/8s3zf/LN83/yzfN/8s3zf/LN83&#10;/yz/QRkD/zojBP9DHwT/SyIF/1IqBv9UNAj/VD4L/1JJDv5PVRL6TWEX9kptHPNHdx/xRYEi70OK&#10;JO5CkibsQZon60CiKOpAqinpP7Mp5z+9KeY/yCnlPtYp4T/kKd4/8SrcPv0t2j7/MNg+/zHWPv8y&#10;1T3/M9U9/zPVPf8z1T3/M9U9/zP/QhgD/z8fBP9IGwT/UyAE/1knBf9cMAf/XDoK/VpFDfdXUBLy&#10;VV0Y71JoHetPcyLpTX0l50uGKOVKjirkSZYr4kieLOFHpy3fR7At3ke6Lt1Gxy3cRtUt2EfkLdRG&#10;8jHRRv00z0X/Ns1F/zjMRP84yUX/OclF/znJRf85yUX/OclF/zn/RBcD/0QbBP9OFgP/WhwD/2Aj&#10;BP9kLAX+ZDUI9mJADPBgSxHrXFcY51pjHuNXbiPgVXgo3lOCK9xSii3aUJMv2E+bMNZOozLVTawz&#10;0023NNJMwzXQTNE1zU3iNspN8TnHTP48xUv/PcNL/z7ATP8+vk3/P75N/z++Tf8/vk3/P75N/z//&#10;RRYD/0kXA/9VFAL/YBoC/2cgAv9qJwT3azAG72o7CuloRhDjZVIX32NfHttgaiTYXXQq1Fp9LtJY&#10;hTLPV401zlaWN8xUnjnKVKc7yVOyPMdSvj3FUsw+w1PePr9S70C9Uv1CulH/RLlR/0S1Uv9Es1P/&#10;RLNT/0SzU/9Es1P/RLNT/0T/RxUD/00TAv9bEgL/ZhYB/2wbAfxwIgLxcisE6XI1COJwQA3cbk4V&#10;1mtaHtJnZSbOZG8ty2J4M8hfgDfGXYg7xFyQPsJbmUDAWaJCvlmsRLxYuUW6V8hGuVfaRrVX7Eez&#10;V/xJsVf/Sa9X/0mrWP9Jqln/SapZ/0mqWf9Jqln/SapZ/0n/SBQC/1EQAv9gDwH/ahMB/3EXAPZ2&#10;HQHreCUC43kvBdx4OwrVdkkUz3JWHspuYSjGa2owwmhzNr9mfDu9ZIQ/umKMQ7hglEa2X51ItF6o&#10;SrJdtEywXMNNrlzVTaxc6U6pXPpOp1z/TqZd/06jXf9NoV7/TaFe/02hXv9NoV7/TaFe/03/SRQC&#10;/1UMAv9kDAH/bw4A/3URAPF6FgDmfR0A3X8nAtV/NwjPfEYTyXhSHsN1XSi/cWYxu25vOLdsdz60&#10;aX9DsmeHR69mkEqtZJlNq2OjT6lisFGnYb9SpWHRU6Nh51OgYflTn2H/Up1i/1KbYv9RmmP/UJpj&#10;/1CaY/9QmmP/UJpj/1D/SxMC/1gIAf9oCQD/cgoA83kLAOx+DgDhgRQA2IQhANCENAfJgkISw35P&#10;Hr16WSm4d2MytHRsObBxdECtb3xFqm2ESadrjE2laZVRomefU6BmrFaeZrtXnGXOWJpl5ViYZvdX&#10;l2b/VpVm/1WTZ/9Uk2f/U5Nn/1OTZ/9Tk2f/U5Nn/1P/TREC/1wGAf9rBwD2dQYA5XwFANuBBQDa&#10;hQkA04kdAMuJMQXEhz8RvoNMHbiAViiyfGAyrnlpOqp2cUGmdHhHo3GATKBwiFCdbpFTm2ycV5hr&#10;qFmWarhblGrLXJJq4luQavZaj2v/WY5r/1eNa/9WjWv/VY1r/1WNa/9VjWv/VY1r/1X/Tw8C/18E&#10;AP9uBADreAEA3IABANaFBADUiQYAzo0ZAMeOLgTAiz0PuYhJHLOEVCetgV0xqX5mOqR7bkGgeXVI&#10;nXZ9TZp0hVGXco5VlHGZWZFvpVyOb7RejG7IX4pu4F6JbvVdiW//W4hv/1mHb/9Yh27/V4du/1eH&#10;bv9Xh27/V4du/1f/UgwC/2MCAPtxAADfewAA2IMAANKJAgDPjQQAypAWAMOSKwS7kDoOtYxHGq6J&#10;USaphlsxpIJjOp+Aa0GbfXNIl3t6TpR5glKQd4tXjXWWW4p0ol6Hc7JghXLFYYRy3mGDc/RfgnP/&#10;XYJz/1uCcv9ZgnL/WIJy/1iCcv9YgnL/WIJy/1j/VAoB/2YAAPNzAADcfgAA1IYAAM6MAQDLkQIA&#10;xpQSAL+VKAO3lDgNsJFEGaqNTyWkilgwn4dhOZqEaUGWgnBIkoB4To5+gFOKfIlYh3qTXIR4oF+B&#10;d69hf3fDY3123GJ9d/NgfHf/Xn12/1x9dv9bfXX/Wn11/1p9df9afXX/Wn11/1r/VwcB/2gAAOl2&#10;AADZgQAA0IkAAMuPAADGlAAAwZgOALqZJQKzmDULrJVCF6aSTSOgj1YumoxfOJWJZkCRhm5HjYR1&#10;TYmCfVOFgIZYgX+RXH59nWB7fK1ieHvBZHZ722R2e/Jidnv/X3d6/114ef9ceHn/W3h5/1t4ef9b&#10;eHn/W3h5/1v/WgQB/2sAAOF5AADVhAAAzYwAAMeTAADCmAAAvZsKALadIgGvnDMKqJlAFqKWSyKc&#10;k1QtlpFcNpGOZD+Mi2xGh4lzTYOHe1J/hoRXe4SOXHeCm2B0gapjcYG+ZHCA2WRwgPFicID/YHF/&#10;/15yff9ccn3/W3J9/1tyff9bcn3/W3J9/1v/XQAA+24AAN18AADRhwAAyZAAAMOWAAC9mwAAuJ8G&#10;ALKhHwCroDAIpJ49E52bSB+XmVEqkZZaNIyTYT2HkWlEgo9xS36NeVF5i4FWdYqMW3GImF9th6hi&#10;a4e8ZGmG1mRphvBiaYb/YGuE/15sgv9cbYH/XG2B/1xtgf9cbYH/XG2B/1z/YAAA8HIAANqAAADO&#10;iwAAxZQAAL+aAAC5nwAAs6MCAKylGwCmpS0Gn6M7EZmhRRySnk8njJxXMYeaXzqBmGZCfZZuSHiU&#10;dk9zkn9Ub5GJWWqPll1njqVgZI66YmKN1GJijfBhYoz/X2SK/15miP9cZob/W2aG/1tmhv9bZob/&#10;W2aG/1v/ZAAA5HYAANSEAADJjwAAwZgAALqfAAC0pAAAragAAKaqFgChqykEmqk3DpOnQhmNpUwk&#10;h6NULoGhXDZ8n2Q+d51rRXKbc0ttmnxRaJiHVmSXk1pglqNdXZa4X1uW019ale9eW5T/XV2R/1xf&#10;jv9bYI3/WmCN/1pgjf9aYI3/WmCN/1r/aQAA33sAAM+JAADFlAAAvZ0AALajAACuqQAApq0AAJ+w&#10;DwCasSQClLAzCo2uPxWHrEkfgapRKXupWTF2p2E5caZoQGykcUZno3pLYqKEUV2hkVVZoKFYVqC2&#10;WlSg0VpTnu9aU53/WlSa/1lXlv9ZWJT/WFiU/1hYlP9YWJT/WFiU/1jzbwAA2YEAAMqPAADAmQAA&#10;uKIAALCpAACorgAAoLMAAJe2BwCStx4AjbcvBoe2OxCAtUUZe7NOInWyVitwsV4yaq9mOWWubj9g&#10;rXdEXKyCSVerj01Tq59RT6u0U02r0FNNqe9TTKj/VEyl/1ROoP9UUJ7/VFCe/1RQnv9UUJ7/VFCe&#10;/1TkdgAA0YgAAMSVAAC7nwAAs6gAAKuvAACitAAAmLgAAI69AACJvxYAhb8oA3+/Ngp5vkETdL1K&#10;G268UiNpu1oqZLpjMF+5azZauXQ7Vrh/QFG4jERNt51HSriySUe4z0lHtu9JRbT/S0Sy/01Grf9N&#10;R6r/Tkeq/05Hqv9OR6r/Tkeq/07cfwAAyo8AAL6cAAC1pgAAra4AAKS1AACaugAAkL4AAIbCAAB+&#10;xwoAesgfAHbJLwVxyDsLbMhFEmfHThlix1YfXcZfJVnGaCpUxnEvUMV9NEvFijdHxZs6RMawPELG&#10;zj1Cxe89P8P/QD3B/0I+vP9EP7n/RD+5/0Q/uf9EP7n/RD+5/0TSiAAAwpcAALijAACvrQAAprUA&#10;AJy7AACRvwAAh8MAAH3IAABzzgQAbdESAGvTJQFn0zMEYtM+CV7TSA9a01EUVtNaGVHTYx5N020i&#10;SdN5JkXUhylC1JgsP9WuLj3WzS481OwuOdL/MjfQ/zU1z/83Nsv/ODbL/zg2y/84Nsv/ODbL/zjI&#10;kgAAu6AAALKrAACotAAAnrsAAJLAAACHxQAAfMkAAHLNAABp0wIAYNoIAF7eGwBb3yoBV982BFPg&#10;QAhQ4EoLTeFTD0nhXRJG4mcWQuJyGT/jfxw85I8eOeSjIDblvyI15uMiM+P9IjHi/yUu4f8oLeH/&#10;KS3h/ykt4f8pLeH/KS3h/ym/nAAAtKkAAKuzAACgvAAAlMEAAIfGAAB7ygAAcM4AAGbTAABd2QAA&#10;VucJAFPpGQBQ6iYBTeswAknrOQRF7EIGQu1KCD/tUwo87l0MOe9oDzXwdBEy8IMTL/GVFS3zqxYq&#10;9MkXKfXsGCjy/xgn7/8YJu//GSbv/xkm7/8ZJu//GSbv/xm2pgAArbIAAKK7AACVwgAAiMcAAHvL&#10;AABvzwAAZNQAAFrZAABQ3gAAS/MGAEf1FABE9h8AQfcoAT74MQI6+DgDN/lABDT6SAUw+1EGLftb&#10;CCn8Zgkm/XMKI/6DDCD/lg0e/60OHP/LDhv/6g4a//8OGf//Dhn//w4Z//8OGf//Dhn//w6vsAAA&#10;pLsAAJfCAACJyAAAe8wAAG7RAABi1QAAVtsAAEzfAABD5wAAP/sAADv/DAA3/xYANP8fADH/JgAu&#10;/y0BKv80Aib/OwIj/0MDH/9LBBv/VgQY/2IFFP9wBhD/gAcN/5MIC/+pCAr/wQgJ/98JCP/tCQj/&#10;7QkI/+0JCP/tCQj/7QmmugAAmcIAAIvJAAB8zQAAbtIAAGDYAABU3AAASeEAAD7lAAA38gAAMv8A&#10;AC7/AgAq/wsAJ/8TACP/GgAg/yAAHP8mABj/LAEU/zMBEP87AQz/RAII/04CA/9bAwD/aQMA/3oE&#10;AP+LBAD/nQUA/7EFAP++BQD/vgUA/74FAP++BQD/vgWbwgAAjckAAH3OAABu1AAAYNoAAFLfAABF&#10;4wAAOucAADDrAAAp/AAAJf8AACD/AAAc/wAAGP8GABX/DAAQ/xEADP8WAAj/HAAE/yIAAP8pAAD/&#10;MQAA/zoBAP9FAQD/UQEA/2ACAP9vAgD/fQIA/4wCAP+VAgD/lQIA/5UCAP+VAgD/lQL/KyED/yIt&#10;BP8jLgT/JS8F/yM1Bf8jQAb/IEwH/x1YCP8aZQn/F3EJ/xR8Cf8Uhgn/E48J/xOXCv8Tngr/EqUL&#10;/xKsC/8Sswv/EroM/xHDDP8RzQz/EdgM/RHjC/sQ7gv4D/cL9g7/CvUQ/wr1EP8L9RD/DfUQ/w31&#10;EP8N9RD/DfUQ/w3/LCAD/yMtBP8mKwT/KCwE/yozBf8qPgb/J0kH/yRWCP8hYwn/Hm4K/xt6Cv8a&#10;hAr/Go0L/xqVDP8ZnAz/GaMN/xiqDf8YsQ3/GLgN/xjBDf4Xyg38F9UN+RfiDfcW7Q30FvYM8hb/&#10;DPEX/w3xF/8O8Rb/EPEW/xDxFv8Q8Rb/EPEW/xD/LSAD/yUrBP8qKAT/LCkE/zExBf8yPAb/MEcH&#10;/yxTCf8pXwr/JmsL/yN3C/8igQv/IooN/yGSDv8hmQ7+IKAP/SCnD/wgrg/7H7YQ+h+/EPkfyBD3&#10;HtMQ9B7hD/Ie7A/vHfUO7R//D+0e/xHsHv8S6x7/FOse/xTrHv8U6x7/FOse/xT/Lh8D/yknBP8v&#10;IwT/MyQE/zguBf86OAb/OUQH/zZQCf8yXAr/L2gM/y1zDP4rfQ78KoYP+ymOEPkplhH4KJ0R9yik&#10;EvYoqxL1J7MS9Ce8EvMnxhLxJ9ES7ibfEusm6hHoJ/YR5yf/FOYm/xblJ/8X4yj/GOMo/xjjKP8Y&#10;4yj/GOMo/xj/MB4D/y4jA/81HwP/OyID/0EqBP9CNAX/QkAH/z9MCf88WAv9OWQN+jdvDvc1eRD1&#10;M4IS8zOLE/IykhTwMZoV7zGhFe4wqBXtMLAW7DC5FuswwxbpL88W5y/dFeMv6hXhMPYX4C//Gt0w&#10;/xzcMP8d2y//Htsv/x7bL/8e2y//Htsv/x7/Mh0D/zQeA/87GgP/Qx8D/0knA/9LMAT/SjsG/0hH&#10;CfpFUwv1Q18O8kBqEO8+dRLtPX4V6zyHFuk7jxfoOpYY5jqdGeU5pRnkOa0Z4zm2GeI5wRngOc0Z&#10;3jndGds56hrYOPYe1Dj/INI4/yLRN/8j0Df/JNA3/yTQN/8k0Df/JNA3/yT/MxwD/zkaAv9BFQL/&#10;TBsC/1EjAv9TLAP/UzYF+FFCCPJOTgvtTFoO6klmEedHcBXkRnoX4kWDGeBEixvfQ5Ic3UKaHNxC&#10;oh3bQqod2UK0HdhBvx7WQcwe1EHcH9BB6iHNQPclykD/J8k//ynHP/8qxj//KsY//yrGP/8qxj//&#10;KsY//yr/NRsD/z4VAv9JEgH/UxgB/1gfAf9bJwL5WzEE8Vk8B+pWRwrlVFQO4VJgE95QaxfbT3Ua&#10;2U1+HNZMhh/US44h0kqWItFJnSTPSaYlzkivJsxIuibLR8cnyUfWJ8ZI5ynDR/YswEb/Lr5G/y+9&#10;Rv8wvEX/MLxF/zC8Rf8wvEX/MLxF/zD/NxoC/0MQAv9PDwH/WRQB/18aAPxiIgHyYisC6mE2BeNf&#10;QQjeXU8N2VtcE9RZZxnRV3AezlV5IcxTgSXKUoknyFGQKcdQmCvFT6Esw0+qLsJOtS/ATsIwvk7S&#10;MLxO5DG5TfQztk3/NbRM/zWzTP81skz/NbJM/zWyTP81skz/NbJM/zX/PBYC/0gMAf9VDAD/XxAA&#10;/2UUAPZoGwDraSQB42guAtxnPAbVZkoM0GNXFMxhYhvIXmshxVx0JsNbfCrAWYQtvliLL71XkzG7&#10;VpwzuVWlNbdUsDa2U743tFPOOLJT4TivU/I6rFP/O6tS/zupUv87qFL/OqhS/zqoUv86qFL/OqhS&#10;/zr/QBMC/0wHAf9aCAD/ZAoA+2kNAPBsEwDlbhsA3G4mANVvNwTObUYMyWtTFcRoXR3AZWckvWNw&#10;KbpheC64X38xtV6HNLNcjzexW5c5r1qhO61ZrD2sWbk+qljKP6hY3j+lWPBAo1j/QKJY/0ChWP8/&#10;n1j/Pp9Y/z6fWP8+n1j/Pp9Y/z7/Qw8B/1EEAP9fBQD5aAUA7G0HAOVwCQDfchAA1nQgAM52MwTI&#10;dEIMwnFPFb1uWh65bGMltWlsK7JndDCvZXs1rWODOKtiizuoYJM+pl+dQKReqEKiXbVEoF3GRZ9d&#10;20WcXe5Fm13+RJld/0SZXf9Dl17/Qpde/0KXXv9Cl17/Qpde/0L/RwwB/1UCAP9iAQDtawAA3XEA&#10;ANl1BADXdwcA0HobAMl7LwPCej8LvHdLFbd0Vh6zcWAmr29oLattcDKoang3pml/O6Nnhz+hZY9C&#10;nmSZRJxjpEeaYrJImGLCSZZh10qUYuxJk2L9SJJi/0eRYv9GkGL/RZBi/0WQYv9FkGL/RZBi/0X/&#10;SgkB/1kAAPpmAADgbgAA2XUAANN6AgDRfAUAy34XAMSALAK9fzwKt3xIFLJ5Ux6td10mqXRlLaVy&#10;bTOicHQ5n258PZxshEGZaoxEl2mWR5RooUqSZ65MkGa/TY5m1E2NZupNjGb8S4tm/0qKZ/9IiWb/&#10;R4lm/0eJZv9HiWb/R4lm/0f/TAUB/1wAAPFpAADdcgAA1HkAAM9+AADMgAIAxoMUAL+FKQK5gzkJ&#10;s4FGE61+UB2oe1ompHliLaB2ajScdHE5mXJ5PpZxgUKTb4lGkG6TSo1snkyLa6tPiWq8UIdq0VCG&#10;aulPhWv7ToRr/0yEa/9KhGr/SYRq/0mEav9JhGr/SYRq/0n/TwIA/18AAOdrAADZdgAA0X0AAMuC&#10;AADHhAAAwocQALuJJgG1iDYIroVDEqiDThyjgFcln31gLZt7aDSXeW86k3d2P5B1fkONdIZIinKQ&#10;S4dxm06Eb6lRgm+6UoBuz1N/budSf2/7UH5v/05+b/9Mfm7/Sn5u/0p+bv9Kfm7/Sn5u/0r/UQAA&#10;/2IAAOFvAADVeQAAzYAAAMeFAADDiAAAvYoMALeMIwCwjDQHqopBEaSHTBufhFUkmoJdLJZ/ZTOS&#10;fW06jnx0P4t6e0SHeIRIhHaNTIF1mVB+dKZSfHO4VHpyzVR5cuZTeXP6UXlz/095cv9NeXL/THly&#10;/0x5cv9MeXL/THly/0z/VAAA+WUAAN5yAADSfAAAyoQAAMOJAAC+jAAAuY4IALOQIACskDEGpo4+&#10;D6CLSRmbiVMjloZbK5GEYzONgmo5iYByP4Z+eUSCfYJIf3uLTXt6llB4eKRTdne1VXR3y1Vzd+VU&#10;c3f5UnN3/1Bzdv9OdHX/TXR1/010df9NdHX/TXR1/03/VwAA8GcAANt1AADPgAAAxocAAMCMAAC6&#10;kAAAtJIEAK6UHAColC4FopI8DpyQRxiWjVAhkYtZKo2JYTGIh2g4hIVvPoCDd0N9gn9IeYCJTHV/&#10;lFByfaJTb32zVW18yVZsfORVbXz5U217/1Fue/9Pb3n/TW95/01vef9Nb3n/TW95/03/WgAA5msA&#10;ANd5AADLgwAAw4sAALyQAAC2lAAAsJYAAKmYGACkmCsDnpc5DJiVRBaSk04fjZBWKIiOXi+DjGY2&#10;f4ptPHuJdUJ3h31Hc4aGS2+Ekk9sg59SaYKxVWeCx1VmgeNVZoH4U2eB/1FngP9PaX7/TWl+/01p&#10;fv9NaX7/TWl+/03/XgAA4m8AANN9AADIhwAAv48AALiUAACxmAAAqpoAAKScFACfnSgCmZw2CZOa&#10;QhONmEsciJZUJYOUWy1+kmMzepFqOnaPcj9xjXtFbYyESWmLj01lip1RYomvU2CJxVRfiOJTX4f4&#10;UmCH/1Bhhv9PYoP/TWKD/01ig/9NYoP/TWKD/038YgAA3nQAAM6CAADEjAAAu5MAALSZAACtnQAA&#10;pJ8AAJ6hDgCZoiMBk6IyB42gPhCIn0gZgp1RIX2bWSl5mWAwdJhoNnCWbzxrlXhBZ5SCRmOSjUpf&#10;kptOW5GsUFmQw1FYkOBQWI/3UFmO/05Zjf9NW4r/TFuK/0xbiv9MW4r/TFuK/0ztZwAA2HoAAMqH&#10;AAC/kAAAt5gAAK+eAACoogAAnqUAAJenBwCSqB0AjaguBIenOgyCpkUVfaROHXejViRzoV0rbqBl&#10;MWqfbTdlnXU8YZx/QVybi0VYmphJVZqqS1KawkxRmeBMUZj3TFGW/0tRlf9LU5L/SlOS/0pTkv9K&#10;U5L/SlOS/0rkbgAA0oAAAMWMAAC7lgAAsp0AAKujAACipwAAmaoAAI+tAACKrxYAha8oAoCvNgh7&#10;rkEPdq1KF3GrUh5sqlokaKliKmOoajBfp3M1WqZ8OlaliD5SpZZCTqSoREykwEVLpN9FSqL3RUmg&#10;/0ZJn/9GS5z/Rkuc/0ZLnP9GS5z/Rkuc/0bddgAAy4YAAL+SAAC2nAAArqMAAKWpAACcrQAAkrAA&#10;AIe0AACAtgwAfLchAHi3MAR0tzwKb7ZGEGq1ThdmtFYcYbRfIl2zZydZsnAsVLF6MVCxhjVMsJQ4&#10;SbCmOkawvjtFsN47RK73PUKs/z5Bq/8/Qqj/QEKo/0BCqP9AQqj/QEKo/0DUfwAAxI4AALmZAACx&#10;ogAAqKoAAJ+vAACVswAAirYAAIC6AAB1vgEAcb8WAG7AKAFqwDUEZsBACWLASQ5ev1ITWr9bGFa/&#10;Yx1SvmwhTr53JUq+gylGvZIsQ72kLkC+vS8/vt4vPrv3MTy6/zQ6uP81Obb/Nzm2/zc5tv83Obb/&#10;Nzm2/zfLiAAAvpYAALShAACrqQAAorAAAJe1AACMuQAAgbwAAHbAAABsxAAAZMkIAGHKGwBfyysA&#10;XMs3A1jLQgZVy0wKUctVDk7LXhFKy2gVR8tzGUPLfxxAzI4fPcyhITrNuiI5zd0iN8v2JDXI/ycz&#10;x/8pMsb/KzLG/ysyxv8rMsb/KzLG/yvCkgAAt54AAK6oAACksQAAmbcAAI27AACCvgAAd8IAAGzG&#10;AABiygAAWc8CAFHUCgBO1RsATdYqAEvYNwFJ2EICR9lMBETZVwdB2mEJPtpsDDvbeQ8424kRNdyb&#10;EzPdtBQy3tQUMNzyFi7a/xks2f8bKtb/HSrW/x0q1v8dKtb/HSrW/x26nAAAsKcAAKewAACcuAAA&#10;j70AAIPBAAB3xAAAa8gAAGHMAABX0AAATdUAAEXbBABC4hMAQOMhAD7kLQA85TcAOuVBATfmSwM1&#10;51YEMudhBi/obQct6XwJKuqNCijrowwm7L8MJO3kDCPq/gwi6P8NIej/DyHo/w8h6P8PIej/DyHo&#10;/w+ypQAAqbAAAJ64AACRvgAAhMMAAHfGAABqygAAX84AAFTSAABK1gAAQdwAADrmAQA37g4ANe8a&#10;ADLwJAAw8S0ALfI2ACrzPwEo9EgBJfVSAiL1XgMe9mwEG/d8BRn4jwYX+aYGFfvEBxT75wcT+v4H&#10;Evf/BxL3/wcS9/8HEvf/BxL3/werrwAAoLgAAJO/AACFxAAAd8gAAGrMAABd0AAAUdQAAEfZAAA9&#10;3gAANOEAAC/xAAAr+wYAKPwRACX9GQAi/iEAH/8oABz/MAAZ/zkAFf9CABL/TQEN/1oBCf9oAgb/&#10;egIE/40DAv+kAwD/wAMA/94EAP/4BAD/+AQA//gEAP/4BAD/+ASiuAAAlcAAAIfFAAB4ygAAas4A&#10;AFzTAABP2AAARNwAADngAAAv5AAAJ+oAACL6AAAf/wAAG/8FABj/DQAU/xQAEP8aAAz/IAAI/ygA&#10;BP8wAAD/OgAA/0UAAP9TAAD/YgEA/3QBAP+HAQD/nAEA/7ABAP/KAgD/ygIA/8oCAP/KAgD/ygKY&#10;wAAAicYAAHrLAABr0AAAXNUAAE7bAABB4AAANeMAACrnAAAh6gAAGvUAABX/AAAR/wAADf8AAAn/&#10;AAAF/wUAAP8KAAD/EAAA/xYAAP8dAAD/JgAA/zAAAP88AAD/SgAA/1kAAP9rAAD/fAAA/4wAAP+e&#10;AAD/ngAA/54AAP+eAAD/ngD/HCYC/xQtA/8YLAP/Fi0D/xQyA/8TPgT/EEoE/wtXBP8IYwX/BG8F&#10;/wJ6BP8CgwT/AowE/wGTBP8BmwP/AKED/wCoA/8ArgP/ALUC/wC9A/8AxgL/ANAC/QDcAvoA5wL4&#10;APEC9QD6AvMA/wLzAP8C8wD/A/MA/wPzAP8D8wD/A/MA/wP/HSYC/xkrA/8cKAP/HCoD/xwxA/8b&#10;PAT/GEgE/xRUBf8RYAX/DWwF/wp3Bf8KgQX/CokF/wmRBP8JmAT/CZ8E/wilBP8IrAP/CLME/gi7&#10;BP0HxAT7B84D+AfaA/YG5gPzBfAD8AT5Au8G/wPvB/8E7wf/Be8H/wbvB/8G7wf/Bu8H/wb/HiUC&#10;/x0nA/8hJAL/ISUC/yUvA/8lOQP/IkUE/x5RBf8aXQX/F2kF/xV0Bv8Ufgb/E4YF/hOOBf0TlQX8&#10;EpwF+xKiBfoSqQX5ErAF+BK4BfcRwQX1EcsF8xHYBfAQ5QTtEO8E6xD6BOoR/wbpEf8H6BL/COcT&#10;/wnnE/8J5xP/CecT/wn/ICQC/yIjAv8mIAL/KSIC/y4sAv8vNgP/LEEE/yhNBf8lWQX/ImUG/h9w&#10;Bvseegb5HoMH9x2LBvYdkgb1HZkH8x2fB/IcpgfxHK0H8By1B+8cvwfuHMkH7BvWB+kb5AbmG+8G&#10;5Bz6COMc/wrhHf8L4B3/DN8d/w3fHf8N3x3/Dd8d/w3/IiQC/yceAv8rGgL/Mh4C/zcoAv84MgP/&#10;Nz0E/zNJBf4wVQb5LWEH9itsB/MpdgjxKH8I7yiHCO4ojgjsJ5UJ6yecCeonownpJ6sJ6CezCecm&#10;vAnlJscJ5CbUCeEm4wjeJvAK3Cb7Ddkn/w/YJ/8Q1if/EdYn/xLWJ/8S1if/EtYn/xL/JSEC/y0Z&#10;Av8yFAH/OxoB/0AjAf9BLQL/QDgD/D5EBPY6UAbxOFwH7jZnCOs0cgnoM3sK5jODCuUyiwvjMpIM&#10;4jKZDOEyoAzgMagM3zGwDN0xugzcMcYM2zHUDNcx4w3UMfAQ0DH8E84x/xXNMP8WzDD/F8ww/xfM&#10;MP8XzDD/F8ww/xf/KhwC/zITAf86EQH/QxcB/0gfAf9JJwH7SDIC80Y+A+1ESgXpQVcH5UBiCeI+&#10;bQvfPncM3T1/Dds9hw7aPI4P2DyWD9Y7nRDVO6UR1DutEdI6txLROsMSzzrQE8074RPJOu8Xxjr8&#10;GsQ5/xvDOf8cwTj/HcE4/x3BOP8dwTj/HcE4/x3/LxcC/zgNAf9CDQD/SxIA/08ZAP5RIgDzUCwB&#10;6043AuVMRATgSlEH3EpdCdlIaAzVR3IP00Z6EdFGghPPRYkVzUSRFsxEmBfKQ6AYyUOoGcdDshrG&#10;Qr4bxELMG8JC3Ru/Qu0evEH7ILpB/yK4QP8jt0D/I7dA/yO3QP8jt0D/I7dA/yP/MxMB/z0IAP9J&#10;CQD/UQ0A/1YTAPZXGgDsVyQA5FYvAd1VPQPYVEsG01NYC89SYw/MUG0TyU91FsdOfRnFTYQbw0yL&#10;HcFLkx7AS5sgvkqjIb1KrSK7SbkjuknII7hJ2iO1SOolskj5J7BI/yiuR/8orUf/KK1H/yitR/8o&#10;rUf/KK1H/yj/OA4B/0IDAP9PBQD/VwgA+FsLAO9dEQDlXRoA3FwmANVdOALPXUcHylxTDMZaXhLD&#10;WGgXwFdwG71VeB67VH8guVOHI7hSjiW2UZYmtFCfKLJQqSmxT7Uqr0/EK65O1SurTugsqE74LaZO&#10;/y6lTv8upE3/LaRN/y2kTf8tpE3/LaRN/y3/PAoB/0cAAP9UAQD1XAIA52ADAOFhBwDeYQ4A1WMg&#10;AM5lMwHIZUIHw2NPDb5hWhS7X2MZuF5sHrVcdCKzW3slsFmCJ65YiiqtV5Isq1aaLqlVpS+nVbEx&#10;pVTAMaRU0TKhVOUyn1T2M51U/zOcU/8ynFP/MZtT/zGbU/8xm1P/MZtT/zH/PwYA/0wAAPxZAADm&#10;YAAA3GUAANdoAgDVZwcAzmobAMhsLwHBbD4GvGpLDrhoVhW0Zl8bsGRoIK1icCSrYXcoqF9+K6Ze&#10;hi6kXY4xolyWM6BboTWeWq02nFm8N5tZzjiZWeM4l1n1N5VZ/zeUWf82lFn/NZNZ/zWTWf81k1n/&#10;NZNZ/zX/QwIA/1AAAPJcAADfZQAA1msAANFuAADObgMAyXAWAMJyKwG8cjsGtnBIDbFuUxWtbFwc&#10;qmpkIaZobCakZnQqoWV7Lp9jgjGcYoo0mmGTN5hgnTmWX6k7lF64PJJdyzyQXeE8j170O45e/zqN&#10;Xv85jF7/OIxe/zeMXv83jF7/N4xe/zf/RgAA/1QAAOZgAADaagAA0nAAAMxzAADJcwEAw3USAL13&#10;JwC3dzcFsXVEDaxzTxWocVkcpG9hIqBtaSeda3Asm2p4MJhofzOVZ4c3k2WQOpFkmjyOY6Y+jGO1&#10;P4piyECJYt9AiGLyP4di/z2GYv88hmL/OoZi/zqGYv86hmL/OoZi/zr/SAAA/lgAAOJkAADWbgAA&#10;znQAAMh3AADDeAAAvnkOALh8JACyfDQFrHpCDKd4TRSjdlYcn3RfIptyZiiYcG4tlW51MZJtfDWP&#10;a4Q4jWqNPIpplz6IaKRBhWezQoNmxkOCZt1DgWbxQYBm/z+AZv8+gGb/PIBm/zyAZv88gGb/PIBm&#10;/zz/SwAA9loAAN9oAADTcQAAyngAAMR7AAC/fQAAun0KALSAIACugDIEqH8/C6N9ShOeelQbmnhc&#10;IpZ2ZCiTdWstj3NyMoxxejaJcII6h26KPYRtlUCBbKFDf2uwRH1rw0V7attFe2rwQ3tq/0F6av8/&#10;emr/Pntq/z17av89e2r/PXtq/z3/TQAA7V0AANtrAADPdQAAx3sAAMB/AAC7gQAAtYEGAK+DHQCq&#10;hC8DpIM8Cp+BSBKaf1EalX1aIZF7YieOeWktindwMod2dzaEdH86gXOIPn5xkkF7cJ9EeW+uRndv&#10;wUd1btlHdW7wRXVu/0N1bv9BdW7/P3Vu/z51bv8+dW7/PnVu/z7/UAAA5mEAANhvAADMeAAAxH8A&#10;AL2DAAC3hQAAsYUCAKuHGQCliCwCoIc6CZqFRRGVg08ZkYFYII1/XyeJfWcshnxuMYJ6dTZ/eX06&#10;fHeGPnl2kEJ2dZ1Fc3SsR3Fzv0hvc9hIb3PvRm9y/0Rwcv9CcHL/QHBy/z9wcv8/cHL/P3By/z//&#10;VAAA42UAANRyAADJfAAAwIIAALmHAACziQAArIkAAKaLFgChjCkBnIs3B5aKQw+RiE0XjYZVH4iE&#10;XSWEgmQrgYFsMH1/czV6fns6dnyEPnN7jkJweptFbXmqR2t4vUhpeNVIaXfuRml3/0Rqd/9Canb/&#10;QWp2/0Bqdv9Aanb/QGp2/0D9VwAA4GkAANF2AADGgAAAvYYAALaKAACvjQAAqI0AAKGPEQCckCUB&#10;l5A0BpKOQA2NjUoViItTHYSJWyOAiGIpfIZpL3iEcTR1g3g4cYKBPW2AjEFqf5hEZ36oRmV+u0hj&#10;fdRIY33tRmN8/0RkfP9CZHv/QWR7/0Bke/9AZHv/QGR7/0DzWwAA3G0AAM16AADChAAAuooAALKP&#10;AACrkgAAopIAAJyUDACXlSEAkpUxBI2UPQuIkkcTg5FQGn+PWCF7jV8nd4xnLHOLbjFviXY2a4h/&#10;O2eHiT9khpZCYYWmRV6EuUZchNJGXIPsRV2C/0Ndgv9CXoH/QV6B/0Begf9AXoH/QF6B/0DpYQAA&#10;13IAAMl/AAC+iAAAto8AAK6TAACmlgAAnJcAAJaZBwCRmhwAjJotAoeaOgmCmEQQfpdNF3mWVR11&#10;lFwjcZNkKW2Say5pkHQzZY99N2GOhzxdjZQ/WoyjQleMt0NWi9BDVYrsQlaJ/0FWiP9AVoj/P1eH&#10;/z9Xh/8/V4f/P1eH/z/kZwAA0XgAAMSEAAC6jQAAspQAAKqZAAChmwAAl5wAAI6eAACJoBYAhqEo&#10;AYGgNQZ8n0AMeJ5JE3OdUhlvnFkfa5thJGeaaSljmHEuX5d6MluWhTdXlpE6U5WhPVGUtT5PlM8/&#10;T5PrPk6R/j5OkP8+T4//PU+P/z1Pj/89T4//PU+P/z3ebgAAzH4AAL+KAAC2kgAArZkAAKaeAACc&#10;oAAAkaIAAIalAACBpg0AfachAHqoMAN1pzwIcaZFDW2lThNopFYZZaNeHmGjZiNdom4nWaF3LFSg&#10;gjBRn48zTZ+fNkqetDdIns44SJ3qOEeb/jhHmv85R5n/OUeY/zlHmP85R5j/OUeY/znWdgAAxoUA&#10;ALqQAACxmQAAqZ8AAKCkAACWpgAAi6gAAICrAAB3rgQAc68YAHCwKQBtsDYDaa9ACGWvSg1hrlIS&#10;Xa1aFlqtYhtWrGsfUqt1I06rgCdKqo0qR6qdLUSqsi5CqswvQqjqL0Cm/jE/pf8yP6T/Mj6j/zM+&#10;o/8zPqP/Mz6j/zPOfgAAv4wAALWXAACsnwAApKUAAJqqAACPrQAAhK8AAHqyAABttgAAaLcMAGW4&#10;HwBiuS4AX7k6A1y5RAZZuE0KVbhVDlK4XhFOuGcVS7dxGUe3fBxEt4ofQLabIj63ryM8t8sjO7Xq&#10;Izmz/yY4sf8oN7D/Kjaw/yo2sP8qNrD/Kjaw/yrFhwAAuZQAAK+eAACnpgAAnawAAJKwAACHswAA&#10;fLYAAHG4AABmuwAAW8AAAFbCEQBUwyEAU8MvAFHEOwFOxEUDTMRPBUnEWAhGxGILQ8RsDj/EeBE8&#10;xIYTOcSXFTfFrBc1xckXNMTpFzLB/howwP8dL7//Hi++/x8vvv8fL77/Hy++/x+9kQAAs50AAKqm&#10;AACgrQAAlbMAAIm2AAB9uQAAcrwAAGe+AABcwgAAUsYAAEjLAwBDzRAAQs4fAEDPLAA/zzgAPtBE&#10;ADzRTgE60VkDONFlBDXScQYy0oAIMNORCS7Upwos1MULK9PmCynR+w4o0P8QJs7/EibO/xMmzv8T&#10;Js7/EybO/xO2mwAAraUAAKOuAACYtAAAi7kAAH68AAByvwAAZsIAAFvFAABRyQAAR80AAD7RAAA1&#10;1QQAL9sMAC7cGwAs3ScAK94zACvePwAq30sAKOBYACfhZQEl4nQCI+OFAyHjmgQf5LQEHeXYBBzj&#10;9wQb4v8GGuH/Bxnh/wgZ4f8IGeH/CBnh/wivpAAApq4AAJq1AACNuwAAgL4AAHLCAABmxQAAWsgA&#10;AE/MAABE0AAAO9QAADLYAAAq3AAAJegHACPpFAAh6h4AH+soAB3rMgAb7DwAGO1IABbuVQAT72MA&#10;EfB0AQ/yhwEN854BC/S7Agr14QII8/sCB/D/AQfv/wEH7/8BB+//AQfv/wGorQAAnbYAAI+8AACB&#10;wQAAc8QAAGbIAABZzAAATM8AAEHTAAA32AAALtwAACXfAAAd4wAAGvQAABj2CgAV9xMAEfgbAA35&#10;IwAK+iwAB/s2AAT8QgAA/U8AAP5fAAD/cQAA/4YAAP+eAAD/uwAA/9wAAP/3AAD//wAA//8AAP//&#10;AAD//wCftgAAkr0AAIPCAAB1xwAAZssAAFjPAABL0wAAP9gAADTcAAAp3wAAIOMAABflAAAS7wAA&#10;DvwAAAv/AAAH/wYAAv8MAAD/FAAA/xsAAP8kAAD/LgAA/zoAAP9IAAD/WQAA/2wAAP+BAAD/mAAA&#10;/68AAP/KAAD/2AAA/9gAAP/YAAD/2ACUvgAAhsQAAHbIAABnzQAAWNIAAErXAAA83AAAMOAAACXk&#10;AAAb5wAAEukAAAnsAAAE+gAAAf8AAAD/AAAA/wAAAP8AAAD/AwAA/wkAAP8SAAD/GgAA/yUAAP8x&#10;AAD/QAAA/1EAAP9lAAD/eAAA/4sAAP+dAAD/pgAA/6YAAP+mAAD/pgD/CioC/wopAv8LJwL/BikB&#10;/wIvAv8AOwL/AEgC/wBVAv8AYQL/AG0B/wB3Af8AgQH/AIkB/wCQAf8AlwD/AJ0A/wCjAP8AqQD+&#10;ALAA/QC3APsAvwD5AMkA9wDTAPQA4ADzAOwA8gD1APIA/QDxAP8A8QD/APIA/wDyAP8A8gD/APIA&#10;/wD/DCoC/xAmAv8RJAH/DSUB/wwuAf8KOQL/BkUC/wJSAv8AXgL/AGoC/wB1Af8AfgH/AIYB/wCN&#10;Af8AlAH/AJsB/gChAPwApwD7AK4A+QC1APcAvQD1AMYA8wDRAPEA3wDvAOoA7gD0AO0A/gDtAP8A&#10;7QD/AOwA/wDsAP8A7AD/AOwA/wD/DykC/xUiAf8WHwH/FSEB/xgrAf8WNgH/EkIC/w1OAv8JWwL/&#10;BmYC/wNxAv8DewL+A4MB/AKKAfoCkQH5AZgB+AGeAfcApAH2AKsA9QCyAPMAuwDxAMQA8ADPAO4A&#10;3gDrAOkA6AD0AOcA/wDnAP8B5QL/AuQE/wLkBP8C5AT/AuQE/wL/FSUC/xodAf8cGQH/Hx4B/yMo&#10;Af8iMwH/Hj4B/xpKAv8WVwL+E2IC+xBtAvgQdwL2D38C9A6HAvMOjgLxDpQB8A2bAe8NoQHuDagB&#10;7QyvAewMuAHqDMIB6QvOAeYK3ADjCukA4Qz1AeAN/wLdEP8D3BH/BNwR/wTcEf8E3BH/BNwR/wT/&#10;Gh8B/yAYAf8hFAH/KBoA/ywjAf8sLgH/KToB/yVFAvoiUgL2H14C8h1pAu8ccwLtHHsC6xuDAuob&#10;igLoG5EC5xuYAuYangLlGqUC5BqtAuMatgLhGsAC4BnNAd4Z3AHbGukC2Bv2BNQd/wbTHf8H0hz/&#10;CNEc/wjRHP8I0Rz/CNEc/wj/IBsB/yUSAf8qDwD/MRYA/zUfAP81KQD/NDQB9zFAAfEtTQLtK1kC&#10;6SpkA+YpbgPkKHcD4ih/A+AohwPfKI4D3ieUA9wnmwPbJ6ID2ierA9kntAPXJ78D1SbLBNMn2wTQ&#10;J+kGzCj2Ccoo/wrJKP8MyCj/Dcco/w3HKP8Nxyj/Dcco/w3/JBYB/ysMAP8zCwD/OhEA/z0ZAP89&#10;IgD2PC0A7jo6Aeg4RgHkNlMC4DVfA900aQPaNHME2DR7BNYzgwXUM4oG0zOQB9EzlwfQM58IzzOn&#10;CM0zsAnMM7sJyjLHCcky1gnFM+cMwjL1DsAy/xC+Mv8RvTH/Erwx/xK8Mf8SvDH/Erwx/xL/KhAB&#10;/zAGAP87BwD/QgsA/0USAPhFGwDuQyUA5kEyAOBAPwDbQE0B1kBZA9M/ZAXQP24HzT92Ccw+fgrK&#10;PoULyD6MDMc9kg3FPZoOxD2iD8I8qw/BPLYQvzzDEL480hG7POQSuDvzFbU7/xa0Ov8Xszr/GLI5&#10;/xiyOf8Ysjn/GLI5/xj/LgsA/zYAAP9CAgD/SAUA+UsKAPBLEgDmSRsA3kcoANZJOADRSkcCzUpU&#10;BclKXwjGSWkLxEhxDcFIeQ/AR4ARvkaHErxGjhS7RZUVuUWdFrhEpxe2RLIXtUO/GLNDzhixQ+EZ&#10;rkPxG6xC/xyqQv8dqUL/HahB/x2oQf8dqEH/HahB/x3/MwYA/zwAAP9IAADzTgAA5lABAOFQBgDe&#10;Tg4A1U8gAM5TMwDJVEMCxFRPBsBTWgq9UmQOu1FsEbhQdBS2T3sWtE6CGLNNiRmxTJEbr0yZHK5L&#10;oh2sSq0eqkq7H6lKyyCnSt4gpEnvIaJJ/iKhSf8ioEj/Ip9I/yGfSP8hn0j/IZ9I/yH/NwAA/0IA&#10;APhNAADiUwAA21gAANZZAQDUVQYAzlgbAMdcLgDCXT4DvVxLB7lbVgy1WV8QslhoFLBXcBeuVnca&#10;rFV+HKpUhR6oU4wgplKVIqRRniOjUKkloVC3Jp9PxyadT9smm0/tJ5lP/SeYT/8ml0//JpZP/yWW&#10;T/8llk//JZZP/yX/OgAA/0cAAOtRAADdWgAA1V8AAM9gAADNXgMAx2AWAMBjKgC7ZDoDtmNHCLJh&#10;Ug2uYFwSq15kFqhdbBqmXHMdpFt6IKJZgSKgWIglnleRJ5xXmiiaVqYqmFWzK5ZVxCyVVNgsklTs&#10;LJFV/CuQVP8qj1T/Ko9U/ymPVP8pj1T/KY9U/yn/PQAA/ksAAONXAADZYAAA0GUAAMpnAADGZgAA&#10;wWYRALtpJQC1ajYCsGlDB6xnTw2oZlgTpGRgGKFjaByfYW8fnWB2IppffSWYXoUoll2NKpRclyyS&#10;W6IukFqwL45awTCMWdUwi1nqMIlZ+y+JWf8uiFn/LYhZ/yyIWf8siFn/LIhZ/yz/QAAA9U8AAN9c&#10;AADUZQAAy2oAAMVtAADBbAAAvGwMALVuIgCwbzMCq25AB6ZtSw2ia1UTn2peGJxoZR2ZZ2whlmVz&#10;JJRkeieRY4Iqj2KKLY1hlC+LYJ8xiV+tM4devjSFXtI0hF7oM4Ne+jKCXv8wgl7/L4Je/y6CXv8u&#10;gl7/LoJe/y7/QwAA61IAANxgAADQaQAAx28AAMFxAAC8cQAAt3EIALBzHgCrdDABpnM9B6FySQ2d&#10;cFITmW5bGJZtYh2TbGoikGpwJY5peCmLaH8siWaIL4ZlkTKEZJ00gmOqNoBjuzd+YtA3fWLnNnxi&#10;+TR8Yv8yfGL/MXxi/zB8Yv8wfGL/MHxi/zD/RgAA5lcAANlkAADNbQAAxHMAAL12AAC4dgAAsnUE&#10;AKx3GgCneC0Bong7Bp12RgyZdVASlXNYGJFxYB2OcGcii29uJohtdSqGbH0tg2uFMIFqjzN+aJo2&#10;fGeoOHpnuTl4Zs45d2bmOHZm+TZ2Zv80dmb/MnZm/zF2Zv8xdmb/MXZm/zH/SgAA41sAANVoAADJ&#10;cQAAwXcAALp6AAC0egAArnkAAKd7FwCifCoBnXw4BZl7RAuUeU0SkHhWGI12Xh2JdGUihnNsJoNy&#10;cyqBcXoufm+DMXtujTR4bZg3dmymOXRrtzpya8w6cWrlOXFq+Ddxav81cWr/NHFq/zJxav8ycWr/&#10;MnFq/zL7TQAA4F8AANFsAADGdQAAvnoAALZ9AACwfgAAqX0AAKN/EwCegCYAmYA1BJR/QQqQfksQ&#10;jHxUF4h6WxyFeWMhgnhqJX92cSp8dXgueXSBMXZyizRzcZY3cHCkOm5vtTtsb8s7a2/kOmtu9zhs&#10;bv82bG7/NWxt/zNsbf8zbG3/M2xt/zPyUQAA3WMAAM5wAADDeAAAu34AALOBAACsggAApIEAAJ6D&#10;DwCahCMAlYQyA5CDPgmMgkkPiIFRFYR/WRuAfmEgfXxoJXp7byl3enYtc3h/MXB3iTRtdpQ3anWi&#10;Omh0sztmdMk8ZXPjO2Zz9zlmcv83ZnL/NWdy/zRncv80Z3L/NGdy/zTrVQAA2mcAAMt0AADAfAAA&#10;t4IAALCFAACohgAAn4UAAJmHCwCViB8AkIkvAoyIPAeHh0YNg4ZPE3+EVxl8g14eeIFlI3WAbCdx&#10;f3Qsbn58MGt9hjNne5I3ZHqgOWJ6sjtgecc7X3niOmB49jhgd/83YHf/NWF3/zRhd/80YXf/NGF3&#10;/zTnWgAA1WwAAMd4AAC9gAAAtIYAAKyKAACjigAAmooAAJSMBgCPjRsAi44sAYeNOAWCjEMLfotM&#10;EXqKVBd2iVscc4djIW+GaiVshXIpaIR6LmWDhDFhgpA1XoGeN1yAsDlaf8Y6WX/hOVl+9jdZff82&#10;Wn3/NVp8/zRafP80Wnz/NFp8/zTiYAAA0HEAAMN9AAC5hQAAsYsAAKiOAACejgAAlI8AAI2RAACI&#10;khUAhZMnAIGTNAN9kj8IeZFJDnWQURNxj1gZbY5gHWqNZyJmjG8mY4t4Kl+Kgi5biY4yWIicNFWH&#10;rjZTh8Q3UobgNlKF9TVThP80U4P/M1OC/zNTgv8zU4L/M1OC/zPdZwAAy3cAAL+CAAC1igAArZAA&#10;AKSSAACZkwAAj5QAAIaXAACBmA4AfZkhAHqZLwJ2mTsGcphFCm6XTQ9rllUUZ5ZdGWSVZB1glGwh&#10;XJN1JlmSfylVkYstUZCaME+QrDFNj8IyTI/fMkuN9TJLjP8xS4v/MUyK/zBMiv8wTIr/MEyK/zDW&#10;bgAAxn0AALqHAACxjwAAqZUAAJ+XAACUmAAAipoAAH6dAAB5nwUAdaAZAHKgKQBvoDYDa6BABmef&#10;SQtkn1EPYJ5ZE12dYRdZnGkbVpxyH1KbfSNOmokmS5qXKUiZqStGmcErRZjeK0SW9SxElf8sRJT/&#10;LUST/yxEk/8sRJP/LEST/yzPdgAAwIMAALWOAACtlQAApZsAAJmcAACOngAAhKAAAHmjAABvpgAA&#10;aqcQAGeoIQBlqC8AYqg6Al+oRAVcqE0JWadVDFanXRBSpmYUT6ZvF0ulehtIpYYeRKSVIUGkpyI/&#10;pL8jPqPdIj2h9CQ8n/8lPJ7/Jjud/yc7nf8nO53/Jzud/yfIfgAAuosAALCUAAConAAAn6EAAJOi&#10;AACIpAAAfacAAHOqAABnrQAAX7ADAFuxFgBZsSUAV7IyAFWyPQFSskcDULJQBk2xWAhKsWELR7Fr&#10;DkSxdhFAsIMUPbCSFjuwpRg4sLwZN7DbGDat9Bo1rP8cNKr/HjOp/x8zqf8fM6n/HzOp/x/AhwAA&#10;tJMAAKycAACjowAAmagAAIypAACBrAAAdq8AAGuyAABgtAAAVLcAAE26BwBKuxgASLsmAEe8MgBF&#10;vD0ARL1HAUK9UQI/vVsEPb1mBjq9cQg3vX4KNb2ODDK9oQ0wvbkOL77ZDS679A8suf8SK7j/Eyq3&#10;/xUqt/8VKrf/FSq3/xW5kAAAr5sAAKejAACdqgAAka8AAIWyAAB5tAAAbbYAAGG4AABWuwAATL4A&#10;AELCAAA5xQYANscVADXHIgA0yC4AMsg6ADHJRQAwyVAAL8pcAC3KaQEry3cCKcuHAyfMmwQlzLQE&#10;I83VBCPK8gYhyP8IIMf/CR/G/wofxv8KH8b/Ch/G/wqymgAAqaMAAKCrAACUsQAAh7UAAHq3AABu&#10;ugAAYrwAAFa/AABLwgAAQcUAADfJAAAuzQAAJtAEACDTDQAe1BoAHdUnABzWMgAb1z8AGthMABnZ&#10;WgAY2moAF9t7ABXckAAU3akAE97JABLc7QAS2/8BEdr/AhHY/wMR2P8DEdj/AxHY/wOrowAAoqwA&#10;AJezAACKtwAAfLsAAG69AABiwAAAVcMAAErGAAA/ygAANc0AACvQAAAj1AAAGtgAABPbAgAQ4gwA&#10;DeMYAAzkIwAK5S4ACOY7AAfnSAAE6FgAA+lpAAHpfQAA6pQAAOqwAADq1QAA6vcAAOr/AADq/wAA&#10;6v8AAOr/AADq/wClrAAAmbQAAIy5AAB+vQAAcMAAAGLEAABUxwAASMoAADzOAAAy0QAAKNUAAB/Z&#10;AAAW3AAADt8AAAfkAAAE8AIAAfALAADwFQAA8B8AAPEpAADxNQAA8kQAAPNUAAD0ZwAA9H0AAPSV&#10;AAD1sgAA9tMAAPbwAAD3/wAA9/8AAPf/AAD3/wCctAAAjrsAAIC/AABxwwAAYscAAFTLAABGzwAA&#10;OtMAAC7XAAAk2wAAGt4AABHhAAAI4wAAAOYAAADvAAAA+AAAAPgAAAD4BQAA+A4AAPkXAAD6IgAA&#10;+y8AAPw9AAD+TwAA/2MAAP96AAD/kQAA/6oAAP/DAAD/3QAA/90AAP/dAAD/3QCRvAAAgsEAAHPF&#10;AABjygAAVM4AAEXTAAA42AAAK9wAACDgAAAV4wAAC+YAAALoAAAA6gAAAO8AAAD5AAAA/wAAAP8A&#10;AAD/AAAA/wAAAP8FAAD/DgAA/xkAAP8nAAD/NgAA/0gAAP9eAAD/cwAA/4gAAP+aAAD/rAAA/6wA&#10;AP+sAAD/rAD/ACoB/wAlAf8AIwH/ACQA/wAtAP8AOAD/AEUA/wBTAP8AXwD/AGsA/wB1AP8AfgD/&#10;AIYA/wCMAP4AkgD8AJkA+gCeAPgApAD3AKoA9wCxAPYAuQD1AMIA9ADNAPQA2gDzAOYA8gDxAPIA&#10;/ADxAP8A7wD/AO4A/wDuAP8A7gD/AO4A/wD/AicB/wYhAf8EHwH/ACAA/wAqAP8ANgD/AEIA/wBP&#10;AP8AXAD/AGcA/wByAP8AewD+AIMA/ACJAPoAkAD3AJYA9gCcAPQAogDyAKgA8gCvAPEAtgDwAL8A&#10;7wDKAO4A1gDtAOMA7ADwAOwA+QDrAP8A6QD/AOgA/wDoAP8A6AD/AOgA/wD/CCMB/wwdAf8KGgD/&#10;CB4A/wgnAP8EMwD/AD4A/wBLAP8AWAD/AGQA/wBuAP0AdwD5AH8A9wCGAPUAjADyAJMA8ACZAO4A&#10;nwDtAKUA7ACsAOsAtADqAL0A6ADHAOcA0wDmAOIA5QDuAOQA9wDkAP8A4QD/AOAA/wDgAP8A4AD/&#10;AOAA/wD/Dx4B/xEYAP8QFQD/ExsA/xUlAP8SLwD/DToA/whHAP8EUwD7AF8A9wBqAPUAcwDzAHsA&#10;8QCDAO8AiQDtAJAA6wCWAOkAnADnAKIA5QCpAOQAsQDjALsA4QDFAOAA0gDfAOEA3gDsANwA+gDZ&#10;AP8A2AD/ANgA/wDYAP8A2AD/ANgA/wD/FBkB/xcSAP8XDgD/HRcA/yAgAP8eKwD/GjYA/BVCAPYS&#10;TgDyDloA7gxlAOsMbwDpC3cA5wt/AOYKhgDkCowA4wqSAOIJmQDhCZ8A3winAN0IrwDcCLkA2gjF&#10;ANkH0gDWCOIA0wvwANAO/AHPEP8BzhD/As0Q/wLNEP8CzRD/As0Q/wL/GRQA/xwLAP8gCgD/JxEA&#10;/ykaAP8oJAD6JTAA8yE8AO0eSADoHFUA5RpgAOIaagDfGnMA3Rp7ANwaggDaGYkA2RmPANgZlgDW&#10;GZ0A1BqkANMarQDSGrcA0BrDAM8a0ADMG+EByB3vAsYe/APEHv8Ewx7/BcIe/wXCHv8Fwh7/BcIe&#10;/wX/Hg0A/yEEAP8qBQD/MAsA/zETAPswHADxLSgA6So0AOMoQgDfJ04A2ydaANgnZQDUKG4A0ih2&#10;ANEpfgHPKYQBzimLAcwpkgLLKZkCyimgAsgpqQPHKbMDxSm/A8QpzQPBKt4EvirtBrsq+we5Kv8J&#10;uCn/Cbcp/wq3Kf8Ktyn/Crcp/wr/IwgA/ycAAP8yAAD/OAUA/DkKAPI3EwDoNB4A4DErANowOgDU&#10;M0gA0DRVAM01YAHKNmkCyDZyA8Y2eQTFNoAEwzaGBcI2jQbANpQGvzWcB701pAe8Na8IujW7CLk0&#10;yQi3NNsJtDTrC7E0+Q2vM/8OrjP/Dq0z/w6tM/8OrTP/Dq0z/w7/KAIA/y8AAP86AADzPgAA6T8B&#10;AOU8BwDfOBEA1jkhANA9MwDLQEMAx0FQAcNBWwPBQWQFvkFtBrxAdAi7QHsJuUCCCrc/iAu2P5AM&#10;tD6XDbM+oA2xPqoOsD23D649xQ+tPdcPqj3pEac8+BKlPP8TpDv/E6M7/xOjO/8Tozv/E6M7/xP/&#10;LAAA/zYAAPZAAADjRQAA3EgAANdHAQDVQQcAzkQbAMhILgDDSj4AvktLArtLVgW4SmAHtUpoCbNJ&#10;cAuxSXYNr0h9D65HhBCsR4sRq0aTEqlGnBOnRaYUpkWzFaREwhajRNMWoETnF55E9xicQ/8Ym0P/&#10;GJpD/xeaQ/8XmkP/F5pD/xf/MAAA/zwAAOdFAADdTgAA1FIAAM9SAADNTQIAx04WAMBRKQC7UzkA&#10;t1RHA7NTUgawU1sJrVJkDKtRaw+pUHIRp095E6VOgBSjTocWok2PGKBMmBmeTKIanEuvG5tLvhyZ&#10;StAcl0rkHJVK9R2TSv8ckkr/HJJJ/xuSSf8bkkn/G5JJ/xv/NAAA90EAAOJNAADXVgAAzloAAMla&#10;AADFVwAAwFYRALlZJAC0WzUAsFtDA6xaTgepWlcLplhgDqNXZxGhV24Un1Z1Fp1VfBibVIMamVOL&#10;HJdSlB6VUp8flFGrIJJQuyGQUM0hjlDiIY1Q9CGLUP8gi0//H4pP/x6KT/8eik//HopP/x7/NwAA&#10;7EUAAN5TAADSXAAAyWAAAMNhAAC/XwAAul0LALNgIACuYTEAqmI/A6ZhSgeiYFQLn19cD5xeZBOa&#10;XGsWmFtyGJZaeRuUWoAdklmIH5BYkSGOV5wjjFaoJIpWuCWIVcomh1XgJYVV8ySEVf8jhFX/IoNU&#10;/yGDVP8hg1T/IYNU/yH/OwAA50sAANpZAADOYQAAxWYAAL5nAAC5ZQAAtGMHAK5lHACpZy4ApWc8&#10;A6BmRwedZVEMmWRZEJdjYRSUYmgXkmFvGo9gdh2NX30fi16FIoldjiSHXJkmhVumKINatSmBWsgp&#10;f1nfKX5a8id+Wf8mfVn/JX1Z/yN9Wf8jfVn/I31Z/yP/PwAA5FAAANVdAADKZgAAwWoAALpsAAC0&#10;agAAr2gDAKlqGACkbCoAoGw5A5trRAeYak4MlGlXEJFoXhSOZ2UYjGZsG4plcx6HY3shhWKDJINh&#10;jCaAYJYofl+jKnxfsyt6XsYseV7dK3he8Sp4Xv8od17/J3dd/yV3Xf8ld13/JXdd/yX3QwAA4VUA&#10;ANJiAADHagAAvm4AALdwAACwbwAAqm0AAKRvFQCgcCcAm3E2ApdwQgaTb0wLj25UEIxtXBSKa2MY&#10;h2pqHIRpcR+CaHgif2eAJX1miSd6ZZQqeGShLHZjsS10Y8Quc2LbLXJi8CxyYv8qcmL/KHJh/ydy&#10;Yf8mcmH/JnJh/ybvRgAA3lkAAM9lAADEbgAAu3IAALR0AACscwAApnEAAKBzEQCbdCQAl3UzApN1&#10;PwaPc0kLi3JSD4hxWhSFcGEYgm9oHH9ubh99bHYiemt+JXhqhyh1aZIrcmifLXBnry5uZ8IvbWba&#10;L21m7y1tZv8rbWX/KW1l/yhtZf8nbWX/J21l/yfrSwAA210AAMxpAADBcQAAuHYAALB4AACodwAA&#10;oXUAAJt3DQCXeSAAknkwAY55PAWKeEcKh3dPDoN1VxOAdF8XfXNmG3tybB94cXQidXB8JnJvhSlw&#10;bZArbWydLmtsrS9pa8AwZ2vYMGdq7y5nav8saGn/Kmhp/yloaf8oaGn/KGhp/yjoUAAA1mEAAMht&#10;AAC+dQAAtXoAAKx7AACkewAAnXoAAJZ7CQCSfR0Ajn4tAYp9OgSGfEQIgntNDX96VRJ8eVwWeXhj&#10;GnZ3ah5zdnIicHR6JW1zgyhqco4rZ3GbLmVwqy9jcL8wYm/WMGFv7i5ibv8sYm7/K2Jt/ylibf8p&#10;Ym3/KWJt/ynkVQAA02YAAMVxAAC7eQAAsn4AAKl/AACgfgAAmH4AAJGABACNgRgAiYIpAIWCNwOB&#10;gUEHfoBLDHp/UxB3floVdH1hGXF8aB1ue3Aga3p4JGh5gSdleIwqYneZLV92qS9ddb0vXHXVL1x0&#10;7S5cc/4sXHP/K11y/yldcv8pXXL/KV1y/ynhWgAAz2oAAMJ1AAC4fQAAr4IAAKSDAACbgwAAkoMA&#10;AIyEAACHhhQAg4clAICHMwJ8hj4FeYZHCnWFUA5yhFcSb4NeF2yCZhpogW0eZYB2ImJ/fyVffoop&#10;XH2XK1l8py1Xe7suVXvTLlV67CxWef4rVnj/KlZ4/ylWd/8pVnf/KVZ3/yncYAAAynAAAL56AAC0&#10;ggAAq4cAAKCGAACXhwAAjIgAAIaJAACAiw4AfYwgAHqMLwF2jDoDc4xEB2+LTAtsilQPaYlcE2aI&#10;Yxdjh2sbX4ZzH1yFfSJZhYglVYSVKFKDpSpQgrkrT4LSK0+B7CpPgP4pT3//KE9+/yhPfv8nT37/&#10;J09+/yfWZwAAxnUAALp/AACwhwAAp4sAAJuLAACSiwAAiI0AAH6PAAB5kQcAdZIZAHKTKQBvkzUC&#10;bJJABGmSSQhmkVEMY5BYD1+QYBNcj2gXWY5xGlaNeh5SjIUhT4yTJEyLoyZKirgmSIrRJkiJ6yZI&#10;h/0mSIb/JkiF/yVIhf8lSIX/JUiF/yXQbgAAwXsAALaFAACsjAAAoo8AAJePAACMkAAAg5IAAHaW&#10;AABwlwAAbJkRAGmZIgBnmi8AZJo6AmGZRARemUwHW5hUC1iYXA5Vl2URUpdtFU+WdxhLlYMbSJWQ&#10;HUWUoR9DlLYgQZTPIEGS6iBAkP0hQI//IUCO/yFAjv8hQI7/IUCO/yHJdQAAu4IAALGLAACokwAA&#10;nZMAAJGUAACHlgAAfZgAAHKbAABnnwAAYqAHAF6hGQBcoScAWqIzAFiiPgFVokcDU6FQBVChWAhN&#10;oWELSqBqDkegdBBEn4ATQZ+OFj6fnhc8nrMYOp7NGDqd6hg5m/0aOJn/GziY/xw4mP8cOJj/HDiY&#10;/xzCfQAAtokAAKySAACkmQAAl5kAAIuaAACBnAAAdp8AAGyiAABhpQAAVqgAAFGpDQBPqhwATaoq&#10;AEyrNQBKqz8ASKtJAUarUgNEq1sEQatlBj+qcAk8qnwLOaqKDTaqnA40qrEPM6rLDzKo6Q8wpv0S&#10;L6X/Ey+j/xQvo/8UL6P/FC+j/xS7hgAAsJEAAKiaAACengAAkZ8AAIWhAAB6pAAAb6cAAGWqAABa&#10;rQAAT7AAAEWyAAA/tA4APrQdADy1KQA7tTQAObU/ADi2SQA3tlMANbZeATO2agIxtncDL7aGBSy2&#10;lwYqt60GKbfJBii16Acns/0JJrL/CiWw/wwlsP8MJbD/DCWw/wy0jwAAq5kAAKOhAACYpQAAiqcA&#10;AH6qAABzrQAAaLAAAFyyAABRtAAARrcAADu6AAAyvQAALL8LACnAGQAowCUAJ8EwACbBOwAlwkYA&#10;I8JSACLDXwAhw20AH8R9AB7EkAAcxKcBGsXDARrE5gEZwvwCGMD/BBi//wUYv/8FGL//BRi//wWu&#10;mQAApqIAAJypAACQrgAAg7EAAHazAABqtQAAXbcAAFG5AABGvAAAO78AADHCAAAoxQAAH8gAABbL&#10;BQASzRAAEM4cAA/OKAAOzzQADM9BAAvQUAAK0V8ACdFwAAjSgwAG0pkABdO1AATT2AAE0/YABdH/&#10;AAbQ/wEGz/8BBs//AQbP/wGoogAAn6oAAJOwAACGtAAAeLcAAGq5AABdvAAAUb4AAEXBAAA6xAAA&#10;L8cAACXKAAAczQAAFNAAAAvTAAAD1gIAANcOAADYGQAA2SUAANsxAADcPgAA3U4AAN9fAADgcQAA&#10;4IYAAOGfAADivAAA498AAOP3AADj/wAA4/8AAOP/AADj/wChqgAAlrEAAIi2AAB6ugAAbL0AAF7A&#10;AABQwwAAQ8YAADjJAAAszAAAIs8AABjSAAAQ1QAAB9kAAADbAAAA3gAAAN8BAADhCgAA4hUAAOQg&#10;AADmLAAA6DoAAOtKAADtXQAA7nEAAO+IAADwoQAA8b0AAPHcAADy8wAA8vcAAPL3AADy9wCYsgAA&#10;i7gAAH28AABuwAAAX8MAAFDHAABCygAANc4AACnSAAAe1QAAFNkAAArcAAAB3wAAAOEAAADjAAAA&#10;5QAAAOcAAADpAAAA6wMAAO0NAADwGQAA8iYAAPU1AAD5RgAA+1oAAPxwAAD9hwAA/p4AAP+1AAD/&#10;zgAA/9QAAP/UAAD/1ACNuQAAf74AAHDCAABgxwAAUMsAAEHPAAA00wAAJ9gAABvcAAAQ3wAABeIA&#10;AADkAAAA5gAAAOgAAADqAAAA7AAAAO4AAADxAAAA8wAAAPYAAAD4BAAA+xEAAP4fAAD/LwAA/0EA&#10;AP9WAAD/bAAA/4EAAP+UAAD/pwAA/6sAAP+rAAD/qwD/ACUB/wAgAP8AHgD/ACAA/wApAP8ANgD/&#10;AEMA/wBQAP8AXAD/AGgA/wBxAP4AegD8AIIA+wCIAPoAjgD5AJQA+QCaAPgAoAD3AKYA9gCsAPYA&#10;tAD1AL0A9ADHAPMA0wDxAOIA7wDuAO4A+ADuAP8A7gD/AO4A/wDuAP8A7gD/AO4A/wD/ACIA/wAd&#10;AP8AGgD/ABwA/wAmAP8AMwD/AD8A/wBNAP8AWQD/AGQA/QBuAPkAdwD3AH8A9QCFAPQAiwD0AJEA&#10;8wCXAPIAnQDxAKMA8ACpAPAAsQDvALkA7gDEAOwAzwDqAN4A6ADqAOcA9QDnAP8A5wD/AOYA/wDm&#10;AP8A5gD/AOYA/wD/AB0A/wEZAP8AFgD/ABoA/wAjAP8ALwD/ADsA/wBJAP8AVQD8AGAA9wBqAPMA&#10;cwDxAHsA7wCCAO4AiADtAI4A7ACUAOsAmQDqAJ8A6QCmAOgArQDnALYA5gDAAOUAzADjANsA4QDn&#10;AOAA9ADfAP0A3gD/AN4A/wDeAP8A3gD/AN4A/wD/BxkA/wYTAP8BDgD/BhYA/wQgAP8AKgD/ADcA&#10;/wBDAPsAUAD1AFwA8ABmAOwAbwDpAHcA6AB+AOYAhADlAIoA5ACQAOMAlgDiAJwA4QCjAOAAqgDf&#10;ALMA3QC9ANwAyQDaANYA2ADmANUA8QDUAPsA1AD/ANMA/wDTAP8A0wD/ANMA/wD/DBQA/wsMAP8L&#10;CQD/EREA/xIbAP8NJQD/BzEA+AI+APIASgDuAFYA6QBhAOQAagDiAHMA4AB6AN4AgQDdAIcA3ACN&#10;ANsAkwDZAJkA2ACgANYApwDVALAA0wC7ANEAxwDQANUAzgDkAMwA8QDKAP4AyQD/AMgB/wDHAf8A&#10;xwH/AMcB/wD/Eg0A/xEDAP8XBAD/GwsA/xsVAP8ZHwD1EyoA7g43AOgLRADjCVAA4AhbANwIZQDZ&#10;CG4A1wl2ANUJfQDUCYMA0gqJANEKjwDQCpYAzgqdAM0KpQDMC64Aygu5AMkLxwDHC9YAxA7nAMIQ&#10;9gC/Ev8AvhL/Ab0S/wG9Ev8BvRL/Ab0S/wH/FgYA/xcAAP8gAAD/JAQA/yQMAPUhFgDrHSIA5Bgv&#10;AN4WPADZFkkA1BdWANEZYADPGmkAzRtxAMsceADKHH8AyB2FAMcdjADGHpIAxB6aAMMeogDBHqsA&#10;wB63AL4exAC9HtQAuh/lAbcg9AK1IP8DsyD/A7Mg/wOyH/8Esh//BLIf/wT/GwAA/yAAAP8pAAD3&#10;LAAA7isCAOsnCgDiIhYA2iAkANMjNQDOJkMAyihQAMcqWwDFK2QAwixsAMEsdAC/LHsBviyBAbwt&#10;hwG7LY4CuiyWArgsngK3LKcCtSyzA7QswQOyLNADryzjBK0s8gWrLP8GqSv/B6gr/weoK/8HqCv/&#10;B6gr/wf/IAAA/ygAAPYwAADkNAAA3jYAANoyAQDYKQkA0C0dAMoxLwDFND4AwTZLAL43VgC7OGAB&#10;uThoArc4bwO1OHYDtDh9BLI4gwWxOIoFrzeRBq43mgasN6QHqzevB6k2vQioNs0IpTbgCaM28Qqh&#10;Nf8LnzX/C540/wueNP8LnjT/C540/wv/JAAA/y8AAOc4AADdQAAA1UIAANBAAADNOQQAyDkXAME9&#10;KQC8QDkAuEJGALVCUQGyQlsDsEJjBK5CawWsQnIGqkF4B6lBfwmnQYYJpkCNCqRAlguiP6AMoT+r&#10;DZ8/uQ2ePsoOnD7eDpk+7w+XPv0Plj3/D5U9/w+VPf8PlT3/D5U9/w//KAAA8jUAAOJCAADWSQAA&#10;zkwAAMhLAADFRgAAwEQRALlHJAC0STQAsEtCAK1LTQKqS1cEp0tfBqVKZwijSm4Jokl0C6BJewye&#10;SIIOnUiKD5tHkhCZR5wRmEaoEpZGthOURccTk0XbE5BF7RSPRf0TjkT/E41E/xKNRP8SjUT/Eo1E&#10;/xL/LgAA6jwAAN1JAADRUQAAyFUAAMJUAAC+TwAAuU0LALJPHwCuUjAAqVM+AaZTSQOjU1MFoFJb&#10;CJ5SYwqcUWoMmlBxDphQdxCWT34RlU6GE5NOjxSRTZkWj0ykF41MshiMS8QYikvYGIhL7BiHS/wX&#10;hkr/FoVK/xaFSv8VhUr/FYVK/xX/MgAA5UMAANhQAADMWAAAw1wAAL1cAAC3VwAAslQGAKxWGwCn&#10;WSwAo1o6AaBaRgOdWVAGmllYCZdYYAuVV2cOk1ZtEJFWdBKPVXsUjVSDFotTjBiJUpYZh1KhG4VR&#10;sBuEUcEcglDVHIFQ6huAUPsaf1D/GX9P/xh+T/8Yfk//GH5P/xj1NwAA4kkAANNWAADIXQAAv2EA&#10;ALhhAACxXgAArFsBAKdcFgCiXigAnmA3AZpgQwOXX00GlF5VCZFeXQyPXWQPjVxqEYtbcRSJWngW&#10;h1mAGIVYiRqCWJMcgFefHX5WrR99Vr8fe1XTH3pV6R55VfodeVX/G3hU/xp4VP8aeFT/GnhU/xru&#10;PAAA3k4AAM9aAADEYgAAvGYAALNmAACsYwAAp2AAAKJiEwCdZCQAmWUzAJVlQAOSZEoGj2NSCYxj&#10;Wg2KYmEQh2FoEoVgbxWDX3YXgV5+Gn5dhhx8XJEeeludIHhbqyF2WrwidVrRInRa6CFzWfkfc1n/&#10;HXNZ/xxzWP8bc1j/G3NY/xvrQQAA21MAAMxfAADBZgAAuGoAAK9qAACoaAAAo2UAAJ1nDgCYaCEA&#10;lGkwAJFqPQONaUcGimhQCYdnWA2FZl8QgmZlE4BlbBZ+ZHMYe2N7G3lihB13YY4fdGCaIXJfqSNw&#10;Xrsjb17QI25e5yJtXfkgbV3/H21d/x1tXf8dbV3/HW1d/x3oRgAA2FcAAMljAAC+agAAtm4AAKtt&#10;AACkbAAAnmoAAJhrCwCUbR4AkG4tAIxuOgKJbkQFhm1NCYNsVQyAa1wQfWpjE3tpahZ5aHEZdmd5&#10;G3Rmgh5xZYwgb2SZIm1jpyRrY7klaWLOJWhi5iNoYvghaGH/IGhh/x5oYP8eaGD/Hmhg/x7lSwAA&#10;1FwAAMZnAAC7bgAAsnIAAKhxAACgcAAAmm4AAJRwBwCPcRoAi3IqAIhyNwKEckIFgXFLCH5wUwx7&#10;b1oPeW5hEnZuaBV0bW8YcWx3G29rgB5saoohaWmXI2dopSRlZ7clY2fNJWNm5SRjZvgiY2X/IWNl&#10;/x9jZP8eY2T/HmNk/x7iUAAA0GAAAMNrAAC5cgAAr3UAAKR0AACccwAAlXIAAI90AgCKdRYAhnYn&#10;AIN3NAGAdj8EfXZIB3p1UQt3dFgOdHNfEXJyZhVvcW0YbHB1G2lvfh5nbokgZG2VI2JtpCRfbLYl&#10;XmvLJV1r5CRdavciXmr/IV5p/yBeaf8fXmn/H15p/x/eVQAAzWQAAMBvAAC2dgAAq3gAAKB4AACY&#10;dwAAkHcAAIp5AACFehIAgXsjAH57MQB7ezwDeHtGBnV6TglyeVUNb3hdEG13ZBNqdmsWZ3ZzGmR1&#10;fB1hdIcfXnOTIlxyoiRacbQlWHHKJVdw4yRXb/ciWG//IVhu/yBYbv8fWG7/H1hu/x/aWgAAyWkA&#10;AL1zAACzegAAp3sAAJx7AACTewAAinsAAIR9AAB/fw0Ae4AfAHmALQB2gDkCc4BCBHB/Swdtf1ML&#10;an5aDmd9YRFkfGkUYXtxGF57ehtbeoQeWHmRIFZ4oCJTd7IjUnfJI1F24yJRdfYhUnT/IFJz/x9S&#10;c/8eUnP/HlJz/x7VYAAAxW4AALl4AACvfwAAo38AAJh/AACPgAAAhYEAAH6CAAB5hAcAdYUZAHKG&#10;KABvhjQBbIY/A2qFRwVnhU8IZIRXC2GDXg5eg2YSW4JuFViBeBhVgIIbUn+PHU9/nh9NfrAgS37H&#10;IEt94iBLfPYfS3v/Hkt6/x5Lef8dS3n/HUt5/x3PZgAAwHQAALV9AACrgwAAnoMAAJODAACKhAAA&#10;gIYAAHaIAABxigAAbYsSAGqMIgBnjC8AZYw6AWOMQwNgjEwFXYtTCFuLWwtYimMOVYlsEVKIdRRP&#10;iIAXS4eMGUmHnBtGhq4cRYbFHESF4RxEg/YcQ4L/HESB/xtEgP8bRID/G0SA/xvJbQAAvHoAALGD&#10;AACmhwAAmYcAAI+HAACFiQAAe4sAAG+PAABokQAAY5IKAGCTGgBekygAXJM0AFqTPgFYk0cCVZNP&#10;BFOTVwdQkl8JTZJoDEuRcg5HkH0RRJCKE0KPmRU/j6wWPo/EFj2O4BY8jPUXPIr/FzyJ/xc8if8Y&#10;PIn/GDyJ/xjDdQAAt4AAAK2JAAChjAAAlYwAAIqMAAB/jgAAdpAAAGuUAABglwAAWZkAAFWaEQBT&#10;mx8AUZssAE+bNgBNm0AATJtJAUqbUgNHm1sERZtkBkKabgg/mnoLPZmHDTqZlw44maoPNpnBDzWY&#10;3w80lvUQM5T/ETOT/xIzkv8SM5L/EjOS/xK9fQAAsogAAKmQAACbkQAAj5EAAISSAAB5lAAAb5cA&#10;AGWaAABangAAUKEAAEmjBABFoxQAQ6QhAEGkLQBApDcAP6VBAD6lSwA8pVQBOqVeAjilaQM2pHUE&#10;M6SDBjGkkwcupKYILaS/CCyj3QcrofQJKp//Cyme/wspnv8MKZ7/DCme/wy3hQAArZAAAKSWAACW&#10;lgAAiZcAAH6ZAABznAAAaJ8AAF6iAABTpQAASKgAAD+rAAA2rQYAM64UADGuIAAwrisAL682AC2v&#10;QAAsr0oAK69VACqwYQAosG4AJrB9ASSwjgEisKICIbC7AiCw2gIfrfQDHqz/BR6r/wYdqv8GHar/&#10;Bh2q/wawjgAAqJgAAJ6cAACQnQAAg54AAHehAABspQAAYagAAFarAABLrgAAQbEAADazAAAstQAA&#10;I7gCAB65EAAcuhwAG7onABq6MgAZuz0AF7tJABa8VgAVvGQAE7x0ABK9hQAQvZoADr20AAy90wAO&#10;vPEADrr/AQ65/wEOuP8CDrj/Ag64/wKrmAAAo6AAAJejAACJpQAAfKgAAHCrAABkrwAAWbIAAEy0&#10;AABBtgAANrkAACu7AAAivgAAGMAAABDDAAAHxQkABMYWAAPGIQACxy0AAcc5AADIRwAAyFYAAMlm&#10;AADJeAAAyYwAAMmjAADJwAAAyuEAAMn4AADJ/wAAyP8AAMj/AADI/wCmoQAAnKgAAJCtAACCsAAA&#10;dbMAAGe1AABZtwAATLoAAEC8AAA0vgAAKsEAACDDAAAWxgAADMkAAATLAAAAzQAAAM4KAADQFQAA&#10;0R8AANIrAADUNwAA1UUAANhVAADZZwAA2XsAANqRAADaqwAA2soAANroAADb+gAA2/8AANv/AADb&#10;/wCeqQAAk68AAIWzAAB3twAAaLkAAFq8AABMvwAAP8EAADPEAAAnxwAAHcoAABLNAAAIzwAAANIA&#10;AADUAAAA1gAAANkAAADbBgAA3BAAAN4aAADhJgAA4zMAAOZCAADoVAAA6WgAAOp9AADrlQAA67AA&#10;AOvMAADr5gAA6/MAAOvzAADr8wCVsAAAiLYAAHm6AABqvQAAW8AAAEzDAAA+xwAAMcoAACTNAAAZ&#10;0AAADtMAAATWAAAA2gAAANwAAADeAAAA4AAAAOIAAADkAAAA5wAAAOkIAADsEwAA7yAAAPIuAAD1&#10;PwAA+FIAAPlnAAD6fQAA+5UAAPytAAD8wwAA/NMAAPzTAAD80wCKtwAAfLwAAGzAAABdxAAATccA&#10;AD7LAAAvzwAAItMAABbYAAAK2wAAAN4AAADhAAAA4wAAAOUAAADmAAAA6AAAAOsAAADtAAAA8AAA&#10;APIAAAD1AAAA+QsAAPwZAAD/KAAA/zoAAP9PAAD/ZQAA/3sAAP+PAAD/oAAA/6wAAP+sAAD/rAD/&#10;ACAA/wAcAP8AGQD/ABoA/wAmAP8AMwD/AEAA/wBNAP8AWgD/AGUA/wBuAP0AdwD8AH4A+wCEAPoA&#10;igD5AJAA+ACVAPgAmwD3AKEA9gCnAPQArwDzALcA8QDBAPAAzQDvAN0A7wDqAO4A9wDuAP8A7QD/&#10;AO0A/wDsAP8A7AD/AOwA/wD/ABwA/wAYAP8AFQD/ABgA/wAjAP8AMAD/ADwA/wBJAP8AVgD7AGEA&#10;+QBrAPcAcwD2AHsA9QCBAPQAhwDzAI0A8gCSAPEAmADwAJ4A7wCkAO0AqwDrALMA6gC9AOkAyQDo&#10;ANgA5wDnAOYA9ADmAP4A5QD/AOQA/wDkAP8A5AD/AOQA/wD/ABkA/wATAP8ADgD/ABUA/wAfAP8A&#10;KwD/ADgA/gBFAPgAUQD1AF0A8gBnAPAAbwDuAHcA7QB9AOwAhADrAIkA6gCOAOkAlADoAJoA5gCg&#10;AOUApwDjALAA4QC5AOAAxQDfANMA3gDjAN0A8ADcAPsA2wD/ANoA/wDZAP8A2QD/ANkA/wD/ABQA&#10;/wALAP8ACQD/ABMA/wAbAP8AJgD/ADMA9wA/APAATADtAFgA6gBiAOgAawDmAHMA5QB5AOMAgADi&#10;AIUA4QCLAOAAkADeAJYA3QCdANsApADZAKwA2AC2ANUAwQDUAM8A0wDfANEA7ADQAPkAzwD/AM4A&#10;/wDNAP8AzQD/AM0A/wD/AwwA/wADAP8ABQD/AwwA/wEWAP8AIQD5AC0A7wA5AOcARgDkAFIA4gBd&#10;AN8AZgDdAG4A2wB1ANkAewDYAIEA1gCHANUAjQDTAJMA0QCZANAAoADOAKkAzQCyAMsAvgDKAMsA&#10;yADcAMcA6gDFAPYAxAD+AMMA/wDDAP8AwwD/AMMA/wD/CAUA/wQAAP8LAAD/DgUA/wwOAPoHGQDw&#10;ACUA5gAyAN8APwDbAEwA2ABXANUAYQDSAGkA0ABxAM8AdwDNAH0AzACDAMoAiQDJAI8AyACWAMYA&#10;nQDFAKYAwwCwAMEAvADAAMoAvgDbAL0B6QC6A/gAuQT/ALgE/wC3BP8AtwT/ALcE/wD/DQAA/w4A&#10;AP8WAAD8GAAA9RUFAPAQDwDmCRsA3AQpANYGOADSCEUAzglRAMsLWwDJDGQAxw1sAMUOcwDED3kA&#10;whB/AMEQhgDAEYwAvhGTAL0RmwC8EaQAuhGvALkRuwC3EcsAtRLdALIU7QCwFPsArhX/AK0V/wCs&#10;FP8ArBT/AKwU/wD/EgAA/xgAAPgfAADoIAAA4R4AAN0YAwDcDg0A0xEfAM0WMADIGT8AxBxLAMEe&#10;VgC/H18AvSBnALsgbgC5IXUAuCF7ALciggC1IogAtCKPALIilwCxIqEAsCKrAK4iuACsIsgAqyLa&#10;AKgj6wGlI/oCpCP/AqMi/wKiIv8CoiL/AqIi/wL/FgAA/yAAAOgoAADfLwAA2C8AANIrAADPIgYA&#10;yiEYAMMmKgC+KTkAuytGALcsUQC1LloAsy5jALEvagCvL3EAri93Aa0vfgGrL4QBqi+MAqgvlAKn&#10;L50CpS+oA6QvtQOiLsQDoS7WA54u6QScLvgFmi7/BZkt/wWYLf8FmC3/BZgt/wX/HAAA8CcAAOI0&#10;AADYOwAAzz0AAMk5AADFMgAAwS8SALszJAC2NTQAsjdBAK85TACsOlYAqjpeAag6ZgGmOm0CpTpz&#10;A6M6egOiOoEEoDqIBZ85kAWdOZkGnDmkBpo4sQeYOMEHlzjTB5Q35wiSN/cIkTf/CJA2/wiQNv8I&#10;kDb/CJA2/wj/IgAA6TIAANw+AADQRQAAyEgAAMFFAAC9PgAAuToLALM9HwCuQC8AqkI8AKdDSACk&#10;Q1IBokNaAqBDYgOeQ2kEnENvBZtDdgaZQn0HmEKECJZBjAmUQZYKk0GhC5FArguPQL4Mjj/RDIw/&#10;5QyKP/YMiT7/DIg+/wuHPv8Lhz7/C4c+/wv4KAAA5DoAANZGAADLTQAAwlAAALpNAAC1SAAAsUQG&#10;AKxGGgCnSCoAo0o4AKBLRACdS04CmktXA5hLXgWWS2UGlUpsB5NKcgmRSXkKkEmBC45IiQ2MSJMO&#10;ikeeD4hHqw+HRrsQhUbOEING5BCCRfUPgUX/D4BE/w6ARP8NgET/DYBE/w3wLwAA4EEAANFNAADG&#10;VAAAvVcAALRUAACvUAAAq0wBAKVOFQCgUCYAnVE1AJlSQQGXUksClFJTBJJSWwaQUWIHjlFpCYxQ&#10;bwuKUHYMiE9+DodOhg+FTpARg02bEoFNqBN/TLgUfkvMFHxL4hN7S/QSekv/EXpK/xF5Sv8QeUr/&#10;EHlK/xDsNQAA3EcAAM1TAADCWgAAuVwAAK9aAACpVgAApVMAAKBUEQCbViIAl1gxAJRYPQGRWEgC&#10;jlhQBIxYWAaKV18IiFdmCoZWbAyEVXQOglV7EIBUhBJ+U40TfFKZFXpSphZ4UbYWd1HKF3VQ4BZ0&#10;UPMVdFD/FHNP/xJzT/8Sc0//EnNP/xLoOwAA2E0AAMpYAAC/XwAAtGAAAKteAACkXAAAoFkAAJpa&#10;DACWXB8Akl0uAI9eOgGMXkUCiV1OBIddVQeEXFwJglxjC4Bbag1+WnEPfFp5EXpZgRN4WIsVdleW&#10;F3RWpBhyVrQZcFXIGW9V3xhuVfIXblT/FW5U/xRuU/8TblP/E25T/xPlQQAA1FEAAMZcAAC8YwAA&#10;sWQAAKdiAACgYAAAm14AAJVfCQCRYRsAjWIrAIpjNwCHY0IChGJLBIJiUwd/YVoJfWFhC3tgaA55&#10;X28Qd152EnRdfxRyXYkWcFyUGG5bohlsWrIaalrGGmlZ3hpoWfIYaFn/F2hY/xVoWP8UaFj/FGhY&#10;/xTiRgAA0VYAAMNgAAC5ZwAArWcAAKNmAACcZQAAl2IAAJFkBQCMZRgAiGYnAIVnNQCCZz8CgGdJ&#10;BH1mUQZ7ZlgJeGVfC3ZkZQ50ZG0QcmN0E29ifRVtYYcXa2CSGWhfoBpmX7EbZV7FG2Ne3RtjXfEZ&#10;Y13/GGNc/xZjXP8VY1z/FWNc/xXfSwAAzVoAAMFkAAC2awAAqmoAAKBqAACYaQAAkmcAAIxoAQCH&#10;ahQAhGskAIFsMgB+bD0Be2tGBHlrTgZ2alYIdGpdC3FpYw1vaGsQbWdyEmpmexVoZYUXZWWRGWNk&#10;nhthY68cX2PDHF5i3BxeYfAaXmH/GF5g/xdeYP8WXmD/Fl5g/xbcTwAAyl8AAL5oAACzbgAApm0A&#10;AJxtAACUbQAAjWsAAIdtAACCbhAAf28gAHxwLgB5cDoBd3BEA3RvTAVxb1MIb25aCm1uYQ1qbWkP&#10;aGxwEmVreRRjaoMXYGmPGV5pnRtbaK0cWmfCHFhn2xxYZvAaWWX/GFll/xdZZP8WWWT/Fllk/xbY&#10;VAAAx2MAALtsAACvcQAAonEAAJhwAACQcAAAiHAAAIJyAAB9cwsAenQdAHd1KwB0dTcAcnVBAm90&#10;SQRtdFEHanNYCWhzXwxlcmYOY3FuEWBwdxNdcIEWWm+NGFhumxpWbawbVG3AG1Ns2RtTa+8ZU2r/&#10;GFNp/xdTaf8WU2n/FlNp/xbTWgAAw2gAALhxAACrdAAAn3QAAJR0AACMdAAAgnUAAHx3AAB3eAYA&#10;dHkYAHF6JgBuejMAbHo9AWl6RgNneU4FZXlVB2J4XApgeGQMXXdsD1p2dRJXdX8UVXWLFlJ0mRhQ&#10;c6oZTnO/Gk1y2BlNce8YTXD/F01v/xZNbv8WTW7/Fk1u/xbOYAAAwG0AALR2AACneAAAmngAAJB4&#10;AACHeAAAfXoAAHZ8AABxfQAAbH4SAGp/IQBngC4AZYA5AGOAQgJhf0oDXn9SBVx+WQhZfmEKV31q&#10;DFR9cw9RfH0RTnuJFEt7lxZJeqgXR3m9F0Z51hdGeO4WRnb+FkZ1/xVGdP8URnT/FEZ0/xTJZgAA&#10;u3IAALF7AACifAAAlnwAAIx8AACDfQAAeX8AAG6CAABpgwAAZIULAGGFGwBfhigAXYYzAFuGPQBZ&#10;hkYBV4ZOA1WFVgVShV4HUIRmCU2EcAtKg3oOR4OGEEWClRJCgqYTQIG7Ez+B1RM/f+0TP37+Ez99&#10;/xM/fP8SP3z/Ej98/xLEbQAAt3gAAKyAAACdgAAAkYAAAIeAAAB+gQAAdIQAAGiIAABhigAAW4sD&#10;AFeMEwBVjSEAU40tAFGNNwBQjUAATo1JAUyNUQJKjVoDSIxjBUWMbQdDi3cJQIuECz2Lkg07iqQO&#10;OYq5DjiJ0w43iO0ON4b+DzaF/w82hP8PNoT/DzaE/w++dAAAsn8AAKeEAACYhAAAjYQAAIKFAAB4&#10;hwAAb4kAAGSMAABakAAAUpIAAEyUCQBJlBgAR5UkAEWVLwBElTkAQ5VCAEGVSwBAlVQBPpVeAjyV&#10;aAM5lXMEN5SABjSUjwcylKEIMJO3CC+T0QgukewILo/+Ci2O/wotjf8LLY3/Cy2N/wu4fAAAroYA&#10;AKGJAACTiQAAiIkAAH2LAAByjQAAaJAAAF6TAABTlgAASpkAAEGcAAA7nQwAOZ0ZADeeJQA2ni8A&#10;NZ45ADOeQwAynkwAMZ9XAC+fYgAun24BLJ58ASqeiwInnp0CJp6zAySezwIknOsDI5r+BSOZ/wYi&#10;mP8GIpj/BiKY/wayhQAAqY4AAJuOAACOjgAAgo8AAHaRAABslAAAYZcAAFeaAABNngAAQqEAADmj&#10;AAAwpQAAKacLACaoGAAlqCMAJKgtACKoNwAhqUIAIKlNAB6pWQAdqWYAG6l0ABqphQAYqZgAFqmu&#10;ABWpywAVqOkAFab+ARWl/wIVpP8DFaT/AxWk/wOtjgAAo5UAAJWUAACIlAAAe5cAAHCaAABlnQAA&#10;WqAAAE+jAABFpgAAOqkAADCsAAAmrgAAHbAAABSyBgAQsxIAD7QeAA20KQAMtDQAC7RAAAm0TQAI&#10;tVsABrVqAAW1ewADtY4AAbWkAAC1vgAAtN4AAbT2AAOy/wADsf8AA7H/AAOx/wCnlwAAnZsAAI+b&#10;AACBnQAAdaAAAGmjAABdpwAAUasAAEauAAA8sQAAMbMAACa1AAActwAAErkAAAm7AAABvQcAAL0S&#10;AAC+HQAAvygAAL8zAADAQAAAwU4AAMFdAADBbgAAwoEAAMKWAADCrwAAwswAAMLqAADB+wAAwf8A&#10;AMH/AADB/wCjoAAAlqIAAIikAAB6pwAAbasAAGGvAABVswAASLUAADu3AAAvugAAJLwAABq+AAAQ&#10;wAAABsIAAADEAAAAxgAAAMcHAADIEQAAyRsAAMolAADMMQAAzj8AAM9OAADQXwAA0XIAANGHAADS&#10;ngAA0rkAANPWAADT7gAA0/0AANP9AADT/QCbpwAAj6wAAIGvAAB0swAAZbYAAFa4AABIuwAAOr0A&#10;AC7AAAAiwgAAF8UAAAzHAAACyQAAAMwAAADOAAAA0AAAANIAAADTAgAA1QsAANgVAADbIAAA3S0A&#10;AOA8AADiTgAA42EAAOR2AADljAAA5qQAAOa/AADn2QAA6O0AAOjtAADo7QCSrwAAhbMAAHa3AABn&#10;ugAAV70AAEjAAAA6wwAALcYAACDJAAAUywAACM4AAADRAAAA1AAAANYAAADZAAAA2wAAAN0AAADg&#10;AAAA4gAAAOUDAADnDgAA6xoAAO4oAADxOAAA9EwAAPRiAAD1eAAA9o8AAPenAAD4vAAA+NMAAPjT&#10;AAD40wCHtQAAebkAAGm9AABZwQAAScQAADrIAAArywAAHs8AABHSAAAF1gAAANoAAADdAAAA3wAA&#10;AOEAAADiAAAA5QAAAOcAAADqAAAA7QAAAO8AAADyAAAA9gYAAPoTAAD+IgAA/zQAAP9JAAD/YQAA&#10;/3gAAP+OAAD/oQAA/7MAAP+zAAD/swD/ABsA/wAWAP8AFQD/ABcA/wAjAP8AMAD/AD0A/wBKAP8A&#10;VwD/AGEA/wBrAP0AcwD8AHoA+wCAAPoAhgD4AIwA9wCRAPUAlgD0AJwA8wCiAPIAqgDxALIA8AC8&#10;APAAyQDvANgA7gDnAO0A9ADsAP8A6wD/AOsA/wDrAP8A6wD/AOsA/wD/ABcA/wASAP8ADgD/ABQA&#10;/wAfAP8ALAD/ADkA/wBGAP0AUgD6AF0A+ABnAPYAbwD1AHcA9AB9APIAgwDxAIgA7wCNAO0AkwDs&#10;AJgA6wCfAOoApgDpAK4A6AC4AOcAxADmANIA5QDjAOQA8QDjAP0A4gD/AOIA/wDiAP8A4gD/AOIA&#10;/wD/ABIA/wALAP8ACAD/ABAA/wAbAP8AKAD8ADQA9wBCAPUATgDzAFkA8ABjAO4AawDtAHMA6wB5&#10;AOkAfwDnAIQA5gCKAOQAjwDjAJQA4gCbAOEAogDgAKoA3wC0AN4AvwDdAM0A2wDeANkA7QDYAPkA&#10;1wD/ANYA/wDWAP8A1gD/ANYA/wD/AAsA/wAFAP8ABQD/AAwA/wAXAP4AIgDzAC8A7wA8AOwASQDq&#10;AFQA5wBeAOUAZwDjAG4A4QB1AN8AewDdAIAA2wCGANoAiwDZAJAA2ACXANYAngDUAKYA0wCvANIA&#10;uwDQAMgAzgDZAMwA6ADLAPUAywD/AMoA/wDKAP8AygD/AMoA/wD/AAUA/wAAAP8AAAD/AAcA/wAR&#10;APcAGwDqACgA5gA2AOMAQwDgAE4A3gBZANsAYgDYAGkA1QBwANMAdgDRAHwA0ACCAM4AhwDNAI0A&#10;zACTAMsAmgDJAKIAyACrAMYAtgDEAMQAwgDTAMEA5ADAAPIAvwD9AL4A/wC+AP8AvgD/AL4A/wD/&#10;AAAA/wAAAP8AAAD/AAAA/QAJAO4AEwDiACAA3QAvANkAPADVAEgA0gBTAM8AXADMAGQAygBrAMgA&#10;cgDHAHgAxQB9AMQAgwDDAIkAwQCPAMAAlwC/AJ8AvQCoALsAswC5AMEAuADQALYA4gC1AO8AtAD6&#10;ALMA/wCyAP8AsgD/ALIA/wD/AgAA/wUAAP0KAADvCQAA5wQAAOMACADaABcA1AAmAM8ANADLAEEA&#10;yABNAMUAVwDCAV8AwAFnAL8CbQC9AnQAvAN6ALoDgAC5A4YAuASMALYElAC1BJwAswSmALEEsgCw&#10;BMAArgXQAK0G4gCqB/IAqQn/AKgJ/wCnCf8Apwn/AKcJ/wD/BgAA/w4AAOsUAADiGgAA2xgAANUR&#10;AADSBAsAzAUcAMcJLADCDToAvhBGALsSUQC5E1oAtxRiALUVaQCzFW8AshZ2ALEWfACvFoIArheJ&#10;AK0XkQCrF5oAqhekAKgXsACmF78ApRbQAKMX4wCgGPMAnhn/AJ0Z/wCcGf8AnBn/AJwZ/wD/DQAA&#10;8BgAAOQkAADaKgAA0SoAAMokAADHGwIAwxYUAL0bJQC4HjQAtCBBALEiTACvI1UArSRdAKskZQCp&#10;JWsAqCVyAKcleAClJn8ApCaGAKMmjgChJpcAoCahAJ4mrQCcJrwAmyXNAJkm4QGWJvIBlCb/AZMl&#10;/wGTJf8BkyT/ApMk/wL/FQAA6SUAAN0xAADRNwAAyDcAAMEyAAC9KwAAuiUNALQoHwCvKy4Aqy08&#10;AKgvRwCmMFEApDFZAKIxYQCgMmcAnzJuAJ4ydAGcMnsBmzKCAZkyigGYMpMCljKeApUxqgKTMbkD&#10;kTHKA48w3wONMPADjDD+BIsv/wOKL/8Dii//A4ov/wPzHAAA5DAAANY7AADLQQAAwUEAALk9AAC0&#10;OAAAsTIGAKw0GQCnNioAozg3AKA6QwCeO00AnDtVAJo8XQCYPGQBlzxqApU8cQKUPHcDkjt/A5E7&#10;hwSPO5AFjTuaBYw6pwaKOrYGiDnIBoc53QaFOe8Ggzj+BoI4/waCN/8Fgjf/BYI3/wXuJgAA3zgA&#10;ANBEAADFSgAAukkAALJGAACtQQAAqjwAAKU9FACgPyUAnEEzAJlDPwCXQ0kAlERSAZJEWQGRRGAC&#10;j0RnA41EbQSMQ3QFikN8BolDhAeHQo0HhUKYCINBpAmCQbMJgEDFCn9A2wp9QO4JfD/9CXs//wh7&#10;Pv8Iej7/B3o+/wfqLgAA2kAAAMtLAADBUQAAtU8AAKxNAACnSAAAo0UAAJ5FEACaRyEAlkkvAJNK&#10;OwCQS0UAjktOAYxLVgKKS10DiEtkBIdLagWFSnEHg0p5CIFJgQmASYoKfkiVC3xHogx6R7EMeUbD&#10;DXdG2Q12Ru0MdUX8C3RF/wp0RP8JdET/CXRE/wnmNQAA1UYAAMhRAAC8VQAAsFUAAKdTAAChTwAA&#10;nUwAAJhMCwCUTh0AkFArAI1ROACKUUIAiFJLAYZRUwKEUVoEglFhBYBQaAZ/UG8IfU92CXtPfgt5&#10;TogMd06TDXVNnw5zTK4PckzBD3BL1g9vS+wObkv8DW5K/wxuSf8Lbkn/C25J/wvjOwAA0UsAAMRW&#10;AAC4WgAArFkAAKNXAACcVQAAmFEAAJNSBwCPVBkAi1UoAIhWNQCFVz8Ag1dJAYFXUAN/V1cEfVZe&#10;BntWZQd5VWwJd1V0CnVUfAxzU4UOcVOQD29SnRBtUa0Ra1G/EWpQ1RFpUOsQaU/7DmhP/w1oTv8M&#10;aE7/DGhO/wzgQQAAzlAAAMFaAAC0XQAAqF0AAJ9cAACYWgAAlFYAAI5YAwCKWRUAhlolAINbMgCA&#10;XD0AflxGAXxcTgN6XFUEeFtcBnZbYwh0WmoJcllxC3BZeg1uWIMPa1eOEGlXmxFnVqsSZlW9EmRV&#10;0xJjVOoRY1T7EGNT/w5jU/8NY1L/DWNS/w3cRQAAy1UAAL5eAACxYAAApWAAAJtfAACUXgAAj1sA&#10;AIldAACFXhIAgV8hAH5gLwB8YToAeWFDAXdhTAJ1YFMEc2BaBnFfYQhvX2gJbV5vC2tdeA1oXYEP&#10;ZlyNEWRbmhJiWqkTYFq8E19Z0hNeWekSXlj6EF5X/w9eV/8OXlf/Dl5X/w7ZSgAAyFkAALxiAACt&#10;ZAAAoWMAAJdjAACQYgAAimAAAIViAACAYw0AfGQeAHllKwB3ZTcAdWVBAXJlSQJwZVEEbmRYBWxk&#10;XwdqY2YJaGNtC2Zidg1jYYAPYWCLEV9gmBJdX6gTW166FFle0RRZXegSWVz6EVlb/xBZW/8PWVv/&#10;Dllb/w7UTwAAxV0AALlmAACqZwAAnmYAAJRmAACMZgAAhmQAAIBmAAB7ZwoAd2gaAHRpKAByajQA&#10;cGo+AG5qRwJraU4DaWlWBWdpXQdlaGQJY2drC2FndA1eZn4PXGWJEVlklhJXZKYTVWO5FFRj0BNT&#10;YugSU2H5EVNg/xBUX/8PVF//D1Rf/w/QVAAAwmEAALZqAACmagAAmmoAAJBqAACIagAAgGkAAHpr&#10;AAB2bAUAcm0WAG9uJABtbjAAam87AGhvRAFmbkwCZG5TBGJuWgZgbWEIXm1pCltscgxZa3wOVmqH&#10;EFRqlRFRaaQST2i4E05ozhNOZ+cSTmb5EU5l/xBOZP8PTmT/Dk5k/w7MWgAAvmYAALJtAACjbQAA&#10;lm0AAIxtAACEbgAAe24AAHVwAABwcQAAbHISAGlzIABmcywAZHQ3AGJ0QABgdEgBXnRQA1xzVwRa&#10;c18GWHJnCFVycApTcXoMUHCFDk1wkxBLb6MRSW62EUhuzRFHbeYQR2z5EEhr/w9Iav8OSGn/Dkhp&#10;/w7IXwAAu2sAAK1xAACecQAAknEAAIhxAACAcgAAdnMAAG51AABpdwAAZHgLAGF5GwBfeScAXXky&#10;AFt6PABZekQBWHpMAlZ5VANTeVwEUXhkBk94bQhMd3cKSXeDDEd2kQ1FdqEOQ3W0D0F1zA9BdOUO&#10;QXL4DkFx/w1BcP8NQXD/DUFw/w3EZQAAt3EAAKh0AACadAAAjnUAAIR1AAB7dgAAcngAAGd7AABh&#10;fQAAXH4EAFl/FABWfyEAVIAtAFOANwBRgEAAT4BIAE6AUAFMgFgCSn9hBEd/agVFf3UHQn6BCUB+&#10;jgo9fZ8LO32yCzp8ygs5e+ULOXn4Czl4/ws5d/8LOXf/Czl3/wu/bAAAs3cAAKN4AACVeQAAiXkA&#10;AIB5AAB3egAAbX0AAGKBAABagwAAU4UAAE+GDABMhxoASocmAEiHMABHhzkARYdCAESHSwBCh1QA&#10;QYddAT+HZwI8hnEEOoZ+BTeGjAY1hZwHM4WwBzKFyAcxg+QHMYL3CDCA/wgwf/8IMH//CTB//wm5&#10;cwAArn0AAJ59AACQfQAAhX0AAHt+AABxgAAAaIIAAF2GAABUiQAAS4sAAESNAgA/jhAAPo8dADyP&#10;KAA6jzIAOY87ADiPRAA2j00ANY9XADSPYQAyj20BMI96AS6PiAIrj5kDKo6tAyiOxgMnjeIDJ4v3&#10;BCeJ/wUmiP8GJoj/BiaI/wa0ewAAp4IAAJiCAACLgQAAgIIAAHWDAABrhgAAYYkAAFeMAABNjwAA&#10;RJIAADuUAAAzlwQAL5cSAC2YHQAsmCcAKpgxACmYOwAomEUAJphPACWZWgAjmWYAIph0ACCYgwAe&#10;mJQAHJipABuYwwAal+AAG5X3ARuU/wIak/8DGpL/AxqS/wOuhAAAoYcAAJKHAACGhgAAe4gAAG+K&#10;AABljQAAWpAAAFCTAABGlwAAPJkAADOcAAAqngAAIaADABuiDwAaohsAGKIlABeiLwAWozoAFKNF&#10;ABOjUAARo10AEKNsAA6jfAAMo44ACqOiAAiiuwAIotkACaHyAAqf/wALnv8AC57/AAue/wCpjQAA&#10;mo0AAI2MAACAjQAAdI8AAGmSAABdlQAAU5kAAEicAAA+nwAAM6IAACmlAAAgpwAAF6kAAA6rAgAG&#10;rAwAA60YAAGtIwAArS4AAK05AACtRgAArlMAAK5iAACucgAArYQAAK2YAACtrwAArcsAAKzoAACs&#10;+QAAq/8AAKv/AACr/wCjlAAAlZIAAIeTAAB6lQAAbZgAAGGcAABWoAAASqMAAD+mAAA1qQAAKqwA&#10;ACCvAAAWsQAADLMAAAO0AAAAtgUAALYOAAC3GAAAuCIAALgtAAC5OQAAukYAALpVAAC7ZgAAu3gA&#10;ALuMAAC6ogAAu70AALvbAAC68QAAuv4AALr/AAC6/wCdmgAAjpoAAICcAABznwAAZqMAAFmnAABN&#10;qwAAQq8AADayAAArtQAAH7cAABS5AAAJuwAAALwAAAC+AAAAvwAAAMADAADCDAAAwxYAAMQgAADG&#10;KwAAxzgAAMlGAADKVwAAy2kAAMt9AADLlAAAy60AAMvKAADM5AAAzPQAAMz6AADM+gCVogAAh6MA&#10;AHmnAABsqwAAX7AAAFK0AABEtwAANrkAACm8AAAdvgAAEsAAAAbCAAAAxAAAAMYAAADIAAAAyQAA&#10;AMsAAADNAAAAzwcAANERAADTHAAA1igAANo2AADdRgAA3lkAAN9tAADggwAA4ZoAAOG0AADhzwAA&#10;4eUAAOHsAADh7ACOrAAAgK8AAHO0AABjtwAAVLoAAES8AAA2vwAAKMIAABvFAAAOxwAAA8oAAADM&#10;AAAAzgAAANAAAADSAAAA1QAAANgAAADaAAAA3QAAAN8AAADiCgAA5RYAAOgkAADsMwAA70YAAPBb&#10;AADycQAA84cAAPSfAAD1tQAA9coAAPXSAAD10gCEswAAdrcAAGa6AABWvgAARsEAADbFAAAnyAAA&#10;GcsAAAzOAAAA0QAAANQAAADYAAAA2gAAANwAAADeAAAA4QAAAOQAAADmAAAA6QAAAOwAAADvAAAA&#10;8gEAAPYPAAD6HwAA/jEAAP9GAAD/XAAA/3MAAP+JAAD/nQAA/64AAP+1AAD/tQD/ABYA/wASAP8A&#10;DwD/ABMA/wAfAP8ALQD/ADoA/wBHAP8AUwD/AF4A/wBnAP0AbwD7AHYA+AB8APcAggD1AIcA9ACN&#10;APQAkgDzAJcA8gCdAPEApQDxAK0A8AC4AO8AxADtANIA7ADkAOsA8wDqAP8A6gD/AOsA/wDrAP8A&#10;6wD/AOsA/wD/ABEA/wALAP8ACAD/ABAA/wAcAP8AKAD/ADYA/gBDAPwATwD6AFoA9wBjAPUAbADy&#10;AHMA8AB5AO4AfgDtAIQA7ACJAOsAjgDrAJQA6gCaAOkAoQDoAKkA5wCzAOUAvwDjAM0A4gDfAOEA&#10;7gDhAPsA4QD/AOAA/wDgAP8A4AD/AOAA/wD/AAsA/wAFAP8AAwD/AAwA/wAXAPwAJAD4ADEA9gA+&#10;APQASgDxAFUA7gBfAOsAZwDpAG4A5gB1AOUAegDkAIAA4wCFAOIAigDhAJAA4ACWAN8AnQDdAKUA&#10;3ACuANoAuQDYAMcA1gDYANUA6QDUAPcA1AD/ANMA/wDTAP8A0wD/ANMA/wD/AAYA/wAAAP8AAAD/&#10;AAcA/wARAPQAHgDvACwA7AA5AOoARQDnAFAA5ABaAOEAYgDeAGoA3ABwANoAdgDZAHwA2ACBANYA&#10;hgDUAIwA0wCSANIAmADQAKAAzgCpAMwAtADLAMIAygDRAMgA5ADHAPMAxwD+AMYA/wDFAP8AxQD/&#10;AMUA/wD/AAAA/wAAAP8AAAD/AAEA9gAKAOsAFwDmACUA4gAzAN8APwDbAEoA2ABUANQAXQDSAGUA&#10;0ABrAM4AcgDNAHcAywB8AMoAggDJAIcAxwCNAMYAlADEAJwAwgClAMEAsAC/AL0AvQDMALwA3wC7&#10;AO4AugD6ALkA/wC5AP8AuAD/ALgA/wD/AAAA/wAAAP8AAAD4AAAA7AACAOIADwDcAB4A1wAsANIA&#10;OADOAEQAywBOAMkAVwDGAF8AxABnAMMAbQDBAHMAwAB4AL8AfgC9AIMAvACKALoAkAC4AJgAtwCh&#10;ALUArAC0ALkAsgDIALAA2gCvAOoArgD3AK0A/wCsAP8ArAD/AKwA/wD/AAAA/wAAAPAAAADmAAAA&#10;4AAAANkABgDSABUAzAAjAMgAMQDEAD0AwQBIAL4AUgC8AFoAugBiALgAaAC2AG4AtQB0ALQAegCy&#10;AIAAsQCGALAAjQCuAJUArQCfAKsAqQCpALYApwDGAKYA2ACkAOgAowD1AKIA/wChAP8AoQD/AKEA&#10;/wD/AAAA8gQAAOYQAADdFQAA1BIAAM0JAADKAAoAxQAZAMAAKAC7ATYAtwRCALUGTACyB1UAsAhd&#10;AK4JZACtCWoArApwAKoKdgCpC3wAqAuDAKYLiwClC5MAowudAKILqACgC7YAngvGAJ0L2QCaDewA&#10;mQ76AJcO/wCWDv8Alg7/AJYO/wD+BQAA6xUAAN8hAADTJgAAySMAAMIdAAC/FAAAvQsQALcPIACy&#10;Ey8ArhU8AKsXRwCpGFAApxlYAKUaXwCjGmYAohtsAKEbcgCfHHkAnhyAAJwchwCbHJAAmRyaAJgc&#10;pgCWHLQAlRzFAJMb2ACRHesAjx36AI4d/wCNHP8AjRz/AI0c/wDzEAAA5CMAANcuAADLMwAAwDAA&#10;ALkrAAC0JQAAsxwIAK4eGgCpISkApSM2AKIlQgCfJksAnSdUAJwoWwCaKGIAmSloAJcpbwCWKXUA&#10;lSl8AJMqhACSKo0AkCqXAI8powCNKbEAiynCAIoo1QCIKOkBhij5AYUo/wGEJ/8BhCf/AYQn/wHt&#10;HAAA3y4AANA4AADEPAAAuDoAALE2AACsMQAAqSsBAKYqFAChLSQAnS8yAJowPQCXMkcAlTJQAJMz&#10;VwCSM14AkDRlAI80awCONHIAjDR5AYs0gQGJNIoBiDSUAoYzoAKEM64CgzO/AoEy0wJ/MugCfjH4&#10;A30x/wJ8MP8CfDD/Anww/wLpJgAA2TcAAMpBAAC9QwAAskIAAKo/AAClOwAAojYAAJ40DwCZNx8A&#10;ljktAJI6OQCQO0MAjjxMAIw8VACKPVsAiT1iAYg9aAGGPW8BhT12AoM8fgKBPIcDgDyRBH47nQR8&#10;O6wFezq9BXk60QV3OuYFdjn3BHU4/wR1OP8EdTf/BHU3/wTkLgAA0z4AAMZIAAC4SQAArEgAAKRG&#10;AACfQgAAmz8AAJc9CgCTPxsAj0EpAIxCNQCJQ0AAh0RJAIZEUQCERFgBgkRfAYFEZQJ/RGwDfkRz&#10;A3xDewR6Q4QFeUOPBndCmwZ1QqkHc0G7B3JAzwdwQOUHbz/2Bm4//wVuPv8Fbj7/BW4+/wXhNQAA&#10;z0QAAMJOAACzTgAAp04AAJ9MAACaSAAAlUYAAJFFBQCNRhcAiUgmAIZJMgCESj0AgkpGAIBLTgB+&#10;S1UBfEtcAntKYgN5SmkDd0pxBHZJeQV0SYIGckiNB3BImQhuR6cJbEe5CWtGzQlqRuQJaUX2CGhE&#10;/wdoRP8GaEP/BmhD/wbdOwAAy0oAAL5SAACvUgAAo1IAAJpRAACVTgAAkEsAAIxLAQCITBMAhE4i&#10;AIFPLwB+TzoAfFBDAHpQSwB5UFIBd1BZAnVQYANzUGcEck9uBXBPdwZuToAIbE6LCWpNlwpoTKUK&#10;Zky3C2VLzAtkS+MKY0r1CWNJ/whiSf8HYkj/B2JI/wfZQAAAyE8AALtWAACrVgAAoFYAAJdVAACQ&#10;UwAAjFAAAIdRAACDUg8Af1MfAHxULAB5VTcAd1VAAHVVSQB0VlABclVXAnBVXgNuVWUEbFRsBmpU&#10;dQdoU34IZlOJCmRSlQtiUaQLYVG1DF9QygxeT+ILXU/0Cl1O/wldTf8IXU3/CF1N/wjVRQAAxVMA&#10;ALdZAACoWQAAnFkAAJNZAACMVwAAiFQAAIJWAAB+VwsAelgbAHdZKQB0WjQAclo+AHFaRgBvWk4B&#10;bVpVAmtaXANpWmMEZ1lqBmVZcwdjWHwJYVeHCl9WkwtdVqIMW1W0DFpVyQxYVOEMWFP0ClhS/wlY&#10;Uv8IWFH/CFhR/wjRSgAAw1cAALNcAAClXAAAmV0AAI9cAACIWwAAg1kAAH1bAAB5XAgAdV0YAHJe&#10;JQBvXjEAbV87AGxfRABqX0sBaF9TAmZfWgNkXmEEYl5oBmBdcQdeXXoJXFyFClpbkgtYWqEMVlqz&#10;DVRZyA1TWOAMU1j0C1NX/wpTVv8JU1X/CFNV/wjOTwAAwFsAALBfAAChYAAAlWAAAIxgAACEXwAA&#10;fl4AAHhgAABzYQMAcGIUAG1iIgBqYy4AaGM4AGdkQQBlZEkBY2NQAWFjVwNfY18EXWNmBVtibwdZ&#10;YXgIV2GDClRgkAtSX58MUF+xDE9exwxOXd8MTlzzC05b/wpOW/8JTlr/CU5a/wnKVAAAvWAAAKxi&#10;AACeYwAAkmMAAIhjAACAYwAAeWIAAHNkAABuZgAAamcQAGdnHgBlaCoAY2g1AGFoPgBfaUYAXmhN&#10;AVxoVQJaaFwDWGhkBFZnbQZTZ3YHUWaCCU9ljgpMZZ4LSmSwDEljxQxIY94LSGLzCkhg/wlIYP8J&#10;SF//CUhf/wnHWQAAuWUAAKhmAACaZgAAjmcAAIVnAAB8ZwAAc2gAAG1pAABoawAAZGwLAGFtGgBe&#10;bSYAXG0wAFpuOgBZbkIAV25KAFZuUgFUbVoCUm1iA1BtagVNbHQGS2yACEhrjQlGapwKRGquCkNp&#10;xApCad4KQWfyCUFm/wlCZf8IQmX/CEJl/wjDXwAAtWkAAKRpAACWagAAimoAAIBrAAB4awAAbm0A&#10;AGZvAABhcAAAXXIFAFlzFABXcyEAVHMsAFNzNQBRdD4AUHRGAE50TgBNdFYBS3NfAklzaANGc3IE&#10;RHJ9BkFyigc/cZoIPXCsCDxwwgg7b9wIOm7yCDps/wg6a/8IO2v/Bztr/we+ZQAAsG0AAJ9tAACR&#10;bgAAhm4AAHxuAAB0bwAAanEAAGB0AABadwAAVHgAAFB5DQBNeRsAS3omAEp6MABIejkAR3pBAEV6&#10;SgBEelIAQnpbAUF6ZQE+em8CPHl6Azp5iAQ3eJgFNniqBjR3wAUzd9sFM3XxBjJz/wYycv8GMnL/&#10;BjJy/wa6awAAq3EAAJpxAACNcgAAgnIAAHhyAABvdAAAZnYAAFt6AABUfAAATH4AAEaABQBDgRMA&#10;QYEfAD+BKQA9gTIAPIE7ADuBRAA5gU0AOIFWADaBYAA1gWsAM4F3ATGBhQIugJUCLICoAyuAvgMq&#10;f9oCKn3wAyl8/wQpev8EKXr/BCl6/wS1cwAApHYAAJV2AACIdgAAfXYAAHR3AABqeQAAYXsAAFZ/&#10;AABNggAARYQAAD2HAAA3iAkANIkWADKJIQAxiSoAL4k0AC6JPQAsiUYAK4lQACqJWgAoiWYAJ4lz&#10;ACWJgQAjiZEAIYmkAB+IuwAeiNcAHobwAR6E/wIfg/8CH4P/Ah+D/wKwewAAnnsAAI97AACDegAA&#10;eXsAAG58AABkfwAAWoIAAFCFAABGiAAAPosAADWNAAAtkAAAJZEKACOSFgAhkiAAIJIqAB6SMwAd&#10;kz0AG5NHABqTUgAYk18AF5NsABWTewATk4wAEZKgABCStwANktMAD5DuABGO/wARjf8AEY3/ARGN&#10;/wGogAAAmIAAAIp/AAB/fwAAc4EAAGiDAABehgAAU4kAAEmMAAA/kAAANZIAAC2VAAAklwAAG5kA&#10;ABKbBwAOnBMADZwdAAucKAAKnDIACJ09AAedSQAFnVYABJ1kAAKccwAAnIQAAJyXAACbrQAAm8gA&#10;AJrkAACa9wAAmf8AAJj/AACY/wChhgAAkoUAAIWEAAB5hQAAbYgAAGGLAABWjgAATJIAAEGVAAA3&#10;mAAALJsAACOeAAAaoAAAEaIAAAikAAAApQoAAKUUAACmHgAApigAAKczAACnPwAAp0wAAKdaAACn&#10;aQAAp3sAAKeOAACnowAApr0AAKbaAACl8AAApf0AAKT/AACk/wCaiwAAjYoAAH+LAAByjgAAZpEA&#10;AFqVAABOmAAAQ5wAADifAAAuogAAI6UAABmoAAAPqgAABqwAAACuAAAArwIAALALAACwFAAAsR0A&#10;ALIoAACzMwAAtD8AALROAAC0XgAAtW8AALWDAAC0mAAAtbAAALTNAAC05wAAs/cAALP/AACz/wCU&#10;kgAAhpIAAHiUAABrlwAAXpwAAFKgAABGpAAAOqgAAC+rAAAkrgAAGbEAAA6zAAAEtQAAALcAAAC4&#10;AAAAuQAAALsAAAC8CAAAvREAAL4aAADAJQAAwjEAAMQ/AADEUAAAxWIAAMV2AADFiwAAxaMAAMa9&#10;AADG2gAAxu0AAMb3AADG9wCNmQAAf5sAAHGfAABkowAAV6gAAEqtAAA+sQAAMbUAACW4AAAYugAA&#10;DLwAAAG+AAAAvwAAAMEAAADDAAAAxAAAAMYAAADIAAAAyQMAAMsMAADOFgAA0CIAANQvAADYPwAA&#10;2VIAANpmAADaewAA25MAANusAADcxgAA3N0AANzrAADc6wCGowAAeKcAAGurAABdsQAAULYAAEG5&#10;AAAyvAAAJL4AABbBAAAKwwAAAMYAAADIAAAAygAAAMsAAADNAAAAzwAAANEAAADUAAAA1wAAANoA&#10;AADdBQAA4BEAAOQeAADoLQAA7D8AAO1UAADuagAA74AAAPCYAADwsAAA8MUAAPDVAADw1QCArwAA&#10;crQAAGO4AABTuwAAQr4AADLBAAAjxQAAFcgAAAfLAAAAzQAAANAAAADSAAAA1AAAANcAAADaAAAA&#10;3AAAAN8AAADiAAAA5AAAAOcAAADqAAAA7gAAAPILAAD2GgAA+ysAAP1AAAD/VgAA/20AAP+DAAD/&#10;mAAA/6oAAP+3AAD/twD/ABEA/wALAP8ACQD/ABAA/wAcAP8AKgD/ADcA/wBEAP8AUAD/AFsA/QBk&#10;APoAawD4AHIA9wB4APUAfgD1AIMA9ACIAPMAjgDyAJMA8QCZAPAAoADvAKgA7gCzAOwAvwDrAM0A&#10;6gDgAOoA8QDpAP8A6QD/AOkA/wDpAP8A6QD/AOkA/wD/AAsA/wAFAP8AAQD/AAsA/wAYAP8AJgD/&#10;ADMA/QBAAPwATAD4AFYA9ABfAPEAZwDvAG4A7gB1AO0AegDsAIAA6wCFAOoAigDpAI8A6ACVAOcA&#10;nADlAKQA4wCuAOIAuQDhAMgA4ADaAN8A6wDfAPoA3gD/AN4A/wDdAP8A3gD/AN4A/wD/AAUA/wAA&#10;AP8AAAD/AAYA/wATAPoAIQD3AC4A9AA7APIARwDtAFEA6gBbAOgAYwDmAGoA5ABwAOMAdgDhAHsA&#10;4ACAAN8AhgDeAIsA3QCRANsAmADZAJ8A1wCpANUAtADUAMIA0wDSANIA5QDQAPUAzwD/AM8A/wDP&#10;AP8AzwD/AM8A/wD/AAAA/wAAAP8AAAD/AAAA9gANAPEAGwDtACkA6QA1AOUAQQDjAEwA4ABVAN0A&#10;XgDbAGUA2ABsANYAcQDVAHcA0wB8ANEAgQDQAIcAzgCNAM0AkwDLAJsAygCkAMkArwDHALwAxgDM&#10;AMQA3wDDAO8AwgD9AMIA/wDBAP8AwQD/AMEA/wD/AAAA/wAAAP8AAAD5AAAA7QAGAOcAFQDiACIA&#10;3AAvANkAOwDVAEYA0gBQAM8AWADNAGAAywBnAMkAbADHAHIAxgB3AMQAfQDDAIIAwgCIAMAAjwC/&#10;AJYAvQCfALwAqgC6ALcAuADGALcA2AC2AOoAtQD4ALQA/wC0AP8AtAD/ALQA/wD/AAAA/wAAAPkA&#10;AADsAAAA4wAAANwADQDUABsAzwAoAMsANADIAEAAxgBKAMMAUwDAAFsAvgBhALwAaAC7AG0AugBz&#10;ALgAeAC3AH4AtgCEALQAiwCzAJIAsQCbALAApgCuALIArADBAKsA0gCpAOUAqADzAKcA/wCnAP8A&#10;pgD/AKYA/wD/AAAA9wAAAOoAAADhAAAA2QAAANEABADKABMAxQAhAMEALQC9ADkAugBEALgATQC1&#10;AFUAswBcALEAYwCwAGkArwBuAK0AdACsAHoAqwCAAKkAhwCoAI8ApgCYAKUAogCjAK8AoQC9AKAA&#10;zgCeAOIAnQDxAJwA+wCbAP8AmwD/AJsA/wD/AAAA7QIAAOIMAADWDgAAywsAAMUCAADBAAkAvQAX&#10;ALgAJQC0ADIAsQA9AK4ARwCrAFAAqQBXAKgAXgCmAGQApQBqAKMAcACiAHYAoQB9AKABhACeAYwA&#10;nQGVAJsBoACZAa0AlwG8AJYCzQCUA+EAkwPwAJEE/QCRBP8AkAT/AJAE/wD0AQAA5hMAANkeAADL&#10;HwAAwRwAALoXAAC3DgAAtQMNALAEHQCrCCsAqAo3AKUMQQCjDUsAoQ5TAJ8QWgCdEGAAnBFnAJoR&#10;bQCZEnMAmBJ6AJYSgQCVEooAkxOUAJITnwCQE6wAjhK8AI0SzwCLEuQAiRP1AIcT/wCHE/8AhhP/&#10;AIYT/wDuEAAA3yEAANErAADCKwAAuCkAALElAACsHwAAqxcDAKgUFQCjFyQAnxoxAJwbPACZHUYA&#10;lx5OAJUeVgCUH1wAkh9jAJEgaQCQIG8AjiB2AI0hfgCLIYcAiiGRAIghnACHIKkAhSC6AIMgzACC&#10;IOIAgCDzAH8g/wB+H/8Afh//AH4f/wDoHAAA2SwAAMk1AAC7NQAAsDMAAKkwAACkKwAAoSYAAJ8h&#10;DwCaJB8AliYsAJMoOACRKUEAjypKAI0qUgCLK1kAiitfAIksZgCHLGwAhixzAIUsewCDLIQAgiyO&#10;AIAsmQB+LKcAfSu3AHsrygB5K+AAeCryAXcq/wF2Kf8Bdin/AXYo/wHjJgAA0jUAAMM8AAC0PAAA&#10;qTsAAKI5AACdNQAAmTEAAJctCQCTLhoAjzAoAIwyMwCJMz0AhzRGAIU0TgCENVUAgjVcAIE1YgCA&#10;NWkAfjZwAH02eAB7NYEBejWLAXg1lwF2NaUBdTS1AnM0yAJyM98CcDPxAm8y/wJvMf8CbjH/AW4w&#10;/wHfLgAAzT0AAL5CAACvQgAApEIAAJxAAACXPAAAkzkAAJA2BACMNxUAiDkkAIU6MACDOzoAgTxD&#10;AH88SwB9PVIAfD1ZAHs9YAB5PWcAeD1uAXY9dgF0PX8Ccz2JAnE8lQNvPKMDbjuzA2w7xgNqOt0D&#10;aTrwA2g5/gNoOP8CaDf/Amg3/wLbNQAAykMAALlHAACqRwAAn0cAAJdGAACSQgAAjUAAAIo+AACG&#10;PxEAgkAgAH9BLAB9QjcAe0NAAHlDSAB3RE8AdkRWAHREXQBzRGQBcURrAXBEcwJuQ3wDbEOHA2pC&#10;kwRpQqEEZ0GxBWVBxQVkQNwEYz/vBGI//gRiPv8DYj3/A2I9/wPWOwAAxkgAALVLAACmSwAAm0sA&#10;AJJKAACNSAAAiUUAAIREAACARQ0AfUYcAHpHKQB3SDQAdUk9AHNJRQBySk0AcEpUAG9KWwFtSmIB&#10;bElpAmpJcQJoSXoDZkiFBGRIkQVjR58FYUevBl9GwwZeRdoGXUXvBVxE/gRcQ/8EXEL/BFxC/wTS&#10;QAAAw00AALFOAACjTwAAl08AAI9PAACITQAAhEoAAH9KAAB7SwkAeEwZAHVNJgByTjEAcE46AG5O&#10;QwBtT0oAa09RAGpPWAFoT2ABZk9nAmVObwNjTngEYU2DBV9NjwVdTJ0GW0yuBllLwgZYStkGV0ru&#10;BldJ/QVXSP8FV0f/BFdH/wTORQAAwFAAAK5SAACfUwAAlFMAAItSAACEUQAAgE4AAHtPAAB2UAUA&#10;c1EVAHBSIwBtUy4Aa1M4AGlTQABoVEgAZlRPAGVUVgFjVF0BYVRlAmBTbQNeU3cEW1KBBVlSjQZX&#10;UZwHVlCsB1RQwAdTT9gHUk7tBlJN/QVSTP8FUkz/BVJL/wXLSgAAvFQAAKpVAACcVgAAkVYAAIhW&#10;AACBVQAAfFIAAHZUAABxVQEAbVYSAGpXHwBoWCsAZlg1AGRYPgBjWEYAYVlNAGBZVAFeWVsBXFhj&#10;AlpYawNYV3UEVleABVRWjAZSVpoHUFWrB09UvwdNVNcHTVPtBk1S/QZNUf8FTVD/BU1Q/wXITgAA&#10;uFcAAKdYAACZWQAAjVkAAIRZAAB9WQAAd1cAAHFZAABsWgAAaFsOAGVcHABjXCgAYV0yAF9dOwBd&#10;XUMAXF1LAFpdUgBZXVkBV11hAlVdaQNTXHMEUVx+BU9bigZNW5kGS1qqB0lZvgdIWdUHR1jsBkdW&#10;/AZHVv8FR1X/BUdV/wXFUwAAtFoAAKNbAACVXAAAil0AAIFdAAB5XQAAcVwAAGteAABmXwAAYmAJ&#10;AF9hGABdYSQAW2IuAFliNwBXYkAAVmJHAFRiTwBTYlcBUWJfAU9iZwJNYnEDS2F8BElhiAVHYJcG&#10;RV+oBkNfvQZCXtQGQV3sBkFc/AVBW/8FQVr/BUFa/wXCWAAAsF4AAJ9fAACRYAAAhmAAAH1gAAB1&#10;YQAAbGEAAGVjAABgZAAAXGYFAFhnEwBWZyAAVGcqAFJoMwBQaDwAT2hEAE5oTABMaFQAS2hcAUlo&#10;ZQFHZ28CRWd6A0JmhgRAZpUFPmWmBT1luwU7ZNMFO2PrBTth+wU7YP8FO1//BTtf/wW+XgAArGIA&#10;AJtiAACNYwAAgmQAAHlkAABxZQAAZmYAAF9pAABZagAAVWsAAFFtDQBObRoATG0lAEptLwBJbjgA&#10;R25AAEZuSABEblAAQ25ZAEFuYgA/bmwBPW13AjtthAM5bJMDN2ylAzVruQM0a9IDNGnqAzNo+wQz&#10;Z/8ENGb/BDRm/wS6ZAAAp2YAAJZmAACJZwAAfmcAAHVoAABtaQAAY2sAAFpuAABTcAAATHIAAEhz&#10;BwBFdBQAQ3QfAEF0KQA/dDIAPnQ7ADx0QwA7dEwAOnRVADh0XgA2dGkANXR0ATJ0gQEwc5EBLnOi&#10;Ai1ytwIrctABK3DpAitv+wIrbv8DK23/Aytt/wO0aQAAoWoAAJFrAACFawAAemsAAHFsAABobQAA&#10;X28AAFVzAABNdQAARncAAD56AAA6ewwAN3sYADZ7IgA0eywAM3w1ADF8PQAwfEYALnxPAC18WQAr&#10;fGQAKntwACh7fgAme40AJHufACJ6tQAhes4AIXjoACF3+gEhdf8BIXX/AiF0/wKtbgAAm28AAIxv&#10;AACAbwAAdm8AAG1wAABjcgAAWnUAAE94AABHewAAP30AADeAAAAvggIAKoMOACiDGgAnhCMAJYQt&#10;ACSENgAihD8AIYRJAB+EUwAehF8AHIRrABqEeQAYhIkAFoOcABWDsQATgssAE4HnABV/+gAVfv8A&#10;FX3/ABZ9/wCmcwAAlXMAAId0AAB8dAAAcnQAAGd2AABdeAAAU3sAAEl+AABAgQAAOIQAAC+GAAAn&#10;iQAAHosCABiMDgAXjRkAFY0jABSNLAASjTYAEY1AAA+NSwANjVcAC41lAAqNcwAIjIMABoyWAASM&#10;qwACi8MAA4rgAASJ9AAFiP8ABof/AAaH/wCfeQAAj3kAAIJ4AAB3eAAAbHoAAGF8AABXfwAATIIA&#10;AEKGAAA4iQAAL4wAACaOAAAekAAAFZMAAAyVBAAFlg4AAZYYAACWIgAAliwAAJY3AACWQgAAlk8A&#10;AJZcAACWawAAlnwAAJaOAACVogAAlboAAJTWAACT7gAAk/sAAJL/AACS/wCXfgAAiX4AAH59AABy&#10;fgAAZoEAAFqEAABPiAAARYsAADqOAAAwkQAAJpQAAB2XAAAUmQAACpsAAAKdAAAAnggAAJ8RAACf&#10;GgAAoCMAAKAtAAChOAAAoUUAAKJTAACiYgAAoXMAAKGFAAChmQAAobEAAKDMAACf5wAAn/YAAJ7/&#10;AACe/wCRhAAAhYMAAHiEAABrhgAAX4oAAFOOAABHkQAAPJUAADGZAAAmnAAAHJ4AABKhAAAIowAA&#10;AKUAAACnAAAAqAAAAKkHAACqEAAAqxkAAKwiAACtLQAArjkAAK9HAACvVwAAr2gAAK96AACujwAA&#10;rqYAAK/BAACu3gAArvAAAK38AACt/QCMigAAfooAAHGNAABkkAAAV5QAAEqZAAA+nQAAM6EAACek&#10;AAAcpwAAEqoAAAasAAAArgAAALAAAACyAAAAswAAALUAAAC2BAAAtwwAALgWAAC6IAAAvCsAAL45&#10;AAC+SQAAv1sAAMBuAADAgwAAwJkAAMCzAADBzgAAwOYAAL/1AAC/9wCFkQAAd5MAAGqXAABcnAAA&#10;T6EAAEKlAAA1qgAAKa0AAB6xAAAStAAABrcAAAC5AAAAuwAAALwAAAC+AAAAvwAAAMEAAADCAAAA&#10;xAAAAMYHAADIEQAAyxwAAM4pAADROQAA0ksAANNfAADUdAAA1YsAANWkAADWvQAA19QAANfoAADX&#10;6gB+mwAAcJ8AAGOkAABVqQAASK4AADqzAAAtuAAAH7sAABK9AAAEvwAAAMEAAADDAAAAxQAAAMcA&#10;AADIAAAAywAAAM0AAADPAAAA0gAAANQAAADYAAAA3AsAAOAYAADkJwAA6DgAAOlNAADqZAAA63sA&#10;AOySAADsqgAA7cAAAO3UAADt1gB4pwAAaqwAAF2yAABPuAAAP7sAAC++AAAfwQAAEMQAAALHAAAA&#10;ygAAAMwAAADOAAAA0AAAANIAAADUAAAA1wAAANsAAADdAAAA4AAAAOMAAADmAAAA6gAAAO4GAADz&#10;FAAA+CUAAPs5AAD8UAAA/mcAAP9/AAD/lQAA/6kAAP+7AAD/vQD/AAoA/wAFAP8AAwD/AAsA/wAZ&#10;AP8AJwD/ADQA/wBBAP8ATAD9AFYA+wBfAPkAZwD4AG4A9gB1APUAegD0AH8A8wCEAPIAigDxAI8A&#10;8ACVAO4AnADtAKMA6wCtAOsAugDqAMkA6QDcAOgA7gDoAP4A5wD/AOcA/wDnAP8A5wD/AOgA/wD/&#10;AAQA/wAAAP8AAAD/AAcA/wAVAP8AIwD/ADAA/AA8APkARwD2AFIA8wBbAPEAYwDvAGoA7QBwAOwA&#10;dgDqAHsA6QCAAOcAhQDmAIsA5QCRAOMAlwDiAJ8A4QCoAOAAtQDfAMMA3gDUANwA6ADbAPkA2wD/&#10;ANsA/wDbAP8A2wD/ANsA/wD/AAAA/wAAAP8AAAD/AAIA/QAQAPgAHgD0ACsA8AA3AO8AQgDsAE0A&#10;6QBWAOYAXgDkAGYA4QBsAN8AcQDeAHcA3AB8ANsAgQDaAIYA2ACMANYAkwDVAJoA0wCjANIArwDR&#10;ALwAzwDNAM0A4gDMAPMAzAD/AMwA/wDMAP8AzAD/AMwA/wD/AAAA/wAAAP8AAAD5AAAA8wAKAO4A&#10;GADoACUA5QAxAOIAPQDgAEcA3ABRANgAWQDVAGAA0wBnANEAbQDQAHIAzgB3AM0AfADMAIIAygCH&#10;AMkAjgDIAJYAxgCeAMQAqQDDALYAwQDGAMAA2gC+AOwAvgD7AL0A/wC9AP8AvAD/ALwA/wD/AAAA&#10;/wAAAP8AAADwAAAA6AADAOEAEQDbAB8A1wArANMANwDQAEEAzQBLAMoAVADIAFsAxgBiAMQAaADC&#10;AG0AwQByAMAAdwC+AH0AvQCDALsAiQC6AJEAuACaALcApAC1ALEAswDAALIA0gCxAOYArwD2AK4A&#10;/wCtAP8ArQD/AK0A/wD/AAAA/gAAAO8AAADmAAAA3QAAANQACgDOABgAyQAlAMUAMADCADsAwABF&#10;AL0ATgC7AFYAuQBcALcAYgC1AGgAtABtALMAcwCxAHgAsAB+AK8AhQCtAIwArACVAKoAoACoAKwA&#10;pwC6AKUAywCjAOAAogDxAKEA/QChAP8AoAD/AKAA/wD/AAAA8AAAAOUAAADaAAAA0AAAAMkAAgDD&#10;ABAAvQAdALoAKgC2ADUAtAA/ALEASACvAFAArQBXAKsAXgCqAGMAqABpAKcAbgCmAHQApAB6AKMA&#10;gQCiAIkAoACRAJ8AnACdAKgAmwC2AJkAxwCYANsAlgDsAJYA+QCVAP8AlQD/AJUA/wD2AAAA6AAA&#10;ANwIAADNCAAAxAQAAL4AAAC5AAcAtAAVALAAIgCtAC4AqgA5AKcAQwClAEsAowBSAKEAWQCfAF8A&#10;ngBlAJ0AagCbAHAAmgB3AJkAfgCXAIUAlgCPAJQAmQCSAKUAkQCzAI8AxACNANgAjADqAIsA9gCK&#10;AP8AigD/AIoA/wDvAAAA4REAANAZAADDGAAAuRYAALIRAACuCAAArAALAKgAGQCkACcAoQAzAJ4C&#10;PQCbBEYAmgVNAJgGVACWBlsAlQdhAJQHZwCSCG0AkQh0AJAJewCOCYMAjQmNAIsJlwCJCaQAiAiz&#10;AIYIxACECNgAgwnrAIEK+QCBCv8AgAn/AIAJ/wDpEAAA2h8AAMgkAAC6JQAAsCMAAKgfAACkGQAA&#10;ohIAAKEKEQCcDR8AmRAsAJYSNwCTFEEAkRVJAI8VUACNFlcAjBddAIsXYwCJF2oAiBhxAIcYeACF&#10;GIEAhBiKAIIYlQCAGKIAfxeyAH0XxAB7FtkAehftAHgX/AB4F/8Adxf/AHcW/wDjHAAA0isAAMEt&#10;AACyLgAAqC0AAKEqAACcJgAAmSAAAJgaCgCUGxoAkB4nAI0fMgCKIDwAiCFFAIciTACFIlMAhCNZ&#10;AIIjYACBJGYAfyRtAH4kdQB9JH4AeySIAHkkkwB4JKAAdiOvAHQjwgBzItcAcSLsAHAi+wBwIv8A&#10;byH/AG8h/wDeJgAAzDMAALo1AACsNQAAoTUAAJoyAACULwAAkSwAAJAmBACMJhUAiCgiAIUqLgCD&#10;KzgAgSxBAH8sSAB9LU8AfC1WAHstXQB5LmMAeC5rAHYucgB1LnsAcy6FAHIukQBwLZ4Abi2tAG0s&#10;wABrLNUAaizqAGkr+gBoKv8AaCr/AGgp/wDYLgAAxjkAALU7AACmPAAAnDsAAJQ6AACPNwAAizQA&#10;AIkwAACFLxAAgjEeAH8yKgB8MzQAejQ9AHg1RQB3NUwAdTVTAHQ2WgByNmEAcTZoAHA2cABuNnkA&#10;bDaDAGs2jgBpNZwBZzWrAWY0vgFkNNMBYzPpAWIy+gFhMv8BYTH/AWEx/wHTNQAAwj4AALBAAACi&#10;QQAAl0EAAI8/AACKPAAAhToAAII4AAB/NwsAezkaAHg6JwB2OzEAdDs6AHI8QgBwPEkAbz1QAG49&#10;VwBsPV4Aaz1mAGk9bgBoPXcAZj2BAWQ8jQFiPJoBYTuqAl87vAJdOtICXDnoAVw5+QFbOP8BWzf/&#10;AVs3/wHPOwAAvUIAAKxE/+L/4klDQ19QUk9GSUxFAAYJAACeRQAAk0UAAItEAACFQQAAgT8AAH0+&#10;AAB5PgcAdj8WAHNAIwBwQS4AbkI3AGxCPwBrQkcAaUNOAGhDVQBnQ1wAZUNkAGRDbABiQ3UBYEJ/&#10;AV5CiwJcQpgCW0GoAllAuwJXQNECVj/oAlY++QJWPf8CVTz/AlU8/wLMQAAAuUYAAKhIAACaSQAA&#10;j0kAAIdIAACBRgAAfUQAAHhDAAB0RAMAcUUTAG1GIABrRysAaUc0AGdIPQBlSEQAZEhLAGNIUwBh&#10;SVoAYElhAF5IagFcSHMBW0h9AVlHiQJXR5cCVUanA1NGugNSRdADUUTnAlBD+AJQQv8CUEH/AlBB&#10;/wLJRAAAtkkAAKVLAACXTAAAjE0AAINMAAB9SwAAeUgAAHNJAABvSgAAa0oPAGhLHQBmTCgAZEwy&#10;AGJNOgBgTUIAX01JAF1NUABcTlgAWk5fAFlNaAFXTXEBVU18AlNMhwJRTJUDT0ulA05KuANMSs8D&#10;S0nmA0tI+AJLR/8CS0b/AktG/wLGSQAAsk0AAKFOAACUTwAAiVAAAIBQAAB5TwAAdEwAAG5NAABq&#10;TwAAZlALAGNQGQBgUSUAXlEvAFxSNwBbUj8AWVJHAFhSTgBXUlUAVVJdAFRSZgFSUm8BUFJ6Ak5R&#10;hgJMUJQDSlCkA0hPtwNHT80DRk7mA0ZM9wNGS/8CRkv/AkZK/wLDTgAAr1AAAJ5RAACQUwAAhVMA&#10;AHxTAAB1UwAAb1EAAGlTAABkVAAAYVUIAF1VFgBbViIAWVYsAFdXNQBVVz0AVFdEAFNXTABRV1MA&#10;UFdbAE5XZABMV20BSld4AUhWhAJGVpICRFWiA0JUtgNBVMwDQFPlAkBR9wJAUP8CQE//AkBP/wK/&#10;UQAAq1MAAJpVAACNVgAAglYAAHlWAABxVgAAalYAAGRYAABfWQAAW1oDAFdbEgBVWx4AU1woAFFc&#10;MQBPXDkATlxBAExcSQBLXFEASVxZAEhcYQBGXGsBRFx2AUJbggJAW5ECPlqhAjxatAI7WcsCOljk&#10;AjpX9gI6Vv8COlX/AjpU/wK7VQAAp1cAAJdYAACJWQAAfloAAHVaAABtWgAAZFsAAF5dAABZXgAA&#10;VF8AAFBgDQBOYRkATGEkAEphLQBIYjYAR2I+AEViRQBEYk0AQmJWAEFiXwA/YmkAPWJ0ADthgAE5&#10;YY8BN2CfAjZgswI0X8oBM17jATNc9gIzW/8CNFr/AjRa/wK1WQAAolsAAJJcAACFXQAAel0AAHFe&#10;AABpXgAAX2AAAFdiAABRZAAATWUAAElmBwBFZxQAQ2cfAEFoKQBAaDEAPmg5AD1oQQA8aEoAOmhS&#10;ADloXAA3aGYANWhxADNofgAxZ4wAL2edAS5msQEsZcgBK2TiASxj9gEsYv8BLGH/ASxg/wGwXQAA&#10;nV8AAI5gAACBYQAAdmEAAG5hAABlYgAAW2QAAFNnAABMaQAARmsAAEBtAAA8bg0AOm4ZADhuIwA2&#10;biwANW80ADNvPQAyb0UAMG9OAC9vWAAtb2IAK29uACpuewAobooAJm6bACRtrwAibccAImzhACJq&#10;9QAjaf8BI2j/ASNn/wGqYgAAmGMAAIlkAAB9ZQAAcmUAAGplAABhZgAAWGkAAE5sAABHbgAAQHAA&#10;ADhzAAAydQUALnYRACx2HAArdiUAKXYuACh2NgAmdj8AJXZJACN2UwAhdl4AIHZqAB52dwAcdoYA&#10;GnWYABh1rAAWdMQAFnPgABdy9AAYcf8AGHD/ABlv/wCjZwAAkmgAAIRoAAB4aQAAb2kAAGZpAABc&#10;awAAU24AAEhyAABBdAAAOXYAADF5AAApewAAIn0HAB5+EwAdfh0AG34mABp+LwAYfjgAF35CABV+&#10;TAATflgAEn5lABB+cgANfoIAC36TAAl9pwAHfL8AB3zaAAh68AAKef4ACnj/AAt4/wCcbAAAjG0A&#10;AH9tAAB0bQAAam0AAGBvAABWcQAATHQAAEN4AAA6ewAAMX0AACmAAAAhggAAGIQAABCGBwALhxIA&#10;CoccAAiHJgAHhzAABYc6AASHRQACh1AAAIddAACHbAAAhnsAAIaNAACGoAAAhbcAAITRAACD6gAA&#10;g/gAAIL/AACC/wCVcgAAhnIAAHpxAABwcQAAZXMAAFp1AABQeAAARnwAADt/AAAyggAAKYUAACCH&#10;AAAYigAAD4wAAAaOAgAAjwwAAI8VAACPHgAAkCcAAJAxAACQPAAAkEgAAJBVAACQZAAAkHQAAJCG&#10;AACPmQAAj7AAAI7KAACN5QAAjfUAAIz+AACM/wCOdwAAgXcAAHZ2AABqeAAAX3oAAFN9AABIgQAA&#10;PoQAADOIAAApiwAAII4AABaQAAANkgAABJQAAACWAAAAlwUAAJgNAACZFgAAmh4AAJonAACbMgAA&#10;nD4AAJxLAACcWwAAnGsAAJx9AACckQAAm6gAAJrCAACZ3gAAmfEAAJj8AACY/wCIfQAAfXwAAHB9&#10;AABkgAAAV4MAAEuHAABAiwAANY4AACqSAAAflQAAFZgAAAuaAAABnQAAAJ4AAACgAAAAoQAAAKIE&#10;AACkDAAApRQAAKYdAACnJwAAqDIAAKlAAACpUAAAqmEAAKpzAACphwAAqZ0AAKm3AACo0wAAqOsA&#10;AKf4AACn/QCEggAAdoMAAGmGAABciQAAT44AAEOSAAA3lgAAK5oAACCeAAAVoQAACaMAAACmAAAA&#10;qAAAAKoAAACrAAAArQAAAK4AAACwAAAAsQgAALMRAAC0GgAAtiUAALgyAAC5QgAAulQAALpnAAC6&#10;ewAAupIAALqrAAC6xwAAuuAAALrwAAC69gB9iQAAb4wAAGKQAABVlQAAR5oAADqfAAAuowAAIacA&#10;ABWqAAAKrQAAALAAAACyAAAAtAAAALYAAAC4AAAAugAAALwAAAC9AAAAvwAAAMECAADDDAAAxRcA&#10;AMgkAADMMgAAzUUAAM1ZAADObQAAz4QAAM+cAADPtwAA0NAAANDkAADQ6wB2kwAAaJcAAFucAABN&#10;ogAAP6cAADKsAAAlsQAAGLQAAAu4AAAAuwAAAL0AAAC/AAAAwQAAAMIAAADEAAAAxgAAAMgAAADL&#10;AAAAzQAAANAAAADTAAAA1gYAANsTAADfIQAA4zMAAORIAADlXgAA53QAAOiMAADopAAA6bwAAOnP&#10;AADq2QBwnwAAYqQAAFSqAABHsAAAOLYAACq7AAAbvgAADMEAAADDAAAAxgAAAMgAAADKAAAAzAAA&#10;AM0AAADQAAAA0wAAANYAAADZAAAA3AAAAN8AAADjAAAA5wAAAOsAAADvDgAA9R8AAPg0AAD5SwAA&#10;+mMAAPt7AAD8kgAA/aYAAP24AAD9wQD/AAQA/wAAAP8AAAD/AAgA/wAWAP8AJAD/ADAA/wA8AP8A&#10;SAD/AFMA/ABcAPkAYwD3AGoA9QBwAPQAdgDzAHsA8QCAAPAAhQDvAIsA7gCQAO0AlwDsAJ8A6gCp&#10;AOkAtADoAMQA5wDXAOYA6wDlAPwA5QD/AOUA/wDlAP8A5QD/AOIA/wD/AAAA/wAAAP8AAAD/AAQA&#10;/wASAP8AHwD8ACwA+wA4APkAQwD1AE4A8gBXAO8AXwDtAGYA6wBsAOoAcgDoAHcA5wB8AOYAgQDl&#10;AIYA4wCMAOIAkwDhAJsA3wCkAN0ArwDcAL4A2gDPANkA5ADYAPYA2AD/ANcA/wDYAP8A2AD/ANgA&#10;/wD/AAAA/wAAAP8AAAD/AAAA+wANAPUAGgDyACcA7wAzAO0APgDpAEgA5gBSAOQAWgDhAGEA3wBn&#10;AN4AbQDcAHIA2gB3ANkAfADXAIIA1QCHANMAjgDSAJUA0ACfAM4AqQDMALcAywDIAMoA3QDJAPAA&#10;yAD/AMgA/wDHAP8AxgD/AMYA/wD/AAAA/wAAAP4AAAD3AAAA8AAHAOkAFADlACEA4QAtAN4AOADc&#10;AEMA2QBMANUAVADSAFwA0ABiAM4AaADMAG0AygByAMkAdwDIAHwAxgCCAMUAiQDDAJAAwgCZAMAA&#10;pAC+ALEAvQDBALsA1AC6AOkAuAD6ALcA/wC2AP8AtgD/ALcA/wD/AAAA/wAAAPQAAADsAAAA4gAA&#10;ANwADgDVABsA0QAnAM4AMgDMAD0AyQBGAMYATwDDAFYAwQBdAL8AYwC9AGgAvABtALsAcgC5AHgA&#10;uAB9ALYAhAC1AIsAswCUALIAngCwAKsArgC6AK0AzACrAOIAqQDzAKkA/wCoAP8AqAD/AKgA/wD/&#10;AAAA9QAAAOoAAADgAAAA1QAAAM0ABwDHABQAwwAhAL8ALAC9ADcAugBAALgASQC1AFEAswBXALEA&#10;XQCwAGMArgBoAK0AbQCsAHMAqgB5AKkAfwCnAIcApQCPAKQAmQCiAKYAoQC0AJ8AxgCeANsAnADt&#10;AJwA/ACbAP8AmwD/AJsA/wD5AAAA7AAAAN8AAADRAAAAyAAAAMEAAAC7AA0AtwAaALMAJgCwADEA&#10;rQA6AKsAQwCpAEsApwBSAKUAWACjAF4AogBjAKAAaQCfAG4AngB0AJwAewCbAIMAmgCLAJgAlQCX&#10;AKEAlQCvAJMAwACSANMAkQDoAJAA9gCPAP8AjwD/AI4A/wDxAAAA5AAAANICAADFAQAAuwAAALUA&#10;AACxAAUArAASAKkAHgCmACoAowA0AKAAPgCeAEYAnABNAJoAVACYAFkAlwBfAJYAZQCVAGsAkwBx&#10;AJIAeACRAH8AjwCIAI4AkgCMAJ4AigCsAIkAvACHAM8AhgDkAIUA8wCEAP0AhAD/AIQA/wDqAAAA&#10;2g4AAMgRAAC6EgAAsRAAAKoKAACmAwAApAAKAKAAFwCdACMAmgAuAJcAOACUAEEAkgBIAJEATwCP&#10;AFUAjgBbAI0AYQCLAGcAigBtAIkAdQCHAH0AhgCGAIQAkACCAJwAgQCqAH8AuwB9AM0AfADiAHsB&#10;8QB6AfwAegH/AHoB/wDjEAAA0BsAAL8eAACxHgAApxwAAKAZAACcFAAAmgwAAJkEDQCVBBsAkgco&#10;AI8JMgCMCjsAigtDAIkMSwCHDVEAhg1YAIQOXgCDDmQAgg5rAIAPcgB/D3sAfRCEAHsPjwB6D5wA&#10;eA6qAHYOvAB1DdAAcw7lAHIO9QBxDv8AcQ7/AHEN/wDdHAAAySQAALcnAACqKAAAoCcAAJgkAACT&#10;IQAAkRwAAJAVBACOExQAihUiAIcXLQCEGDcAghk/AIAaRwB/Gk0AfRtUAHwbWgB6G2EAeRxoAHgc&#10;bwB2HHgAdByCAHMcjQBxHJkAbxuoAG4bugBsGs4AahrlAGka9gBpGv8AaBn/AGgZ/wDWJgAAwysA&#10;ALEuAACjLwAAmS8AAJItAACMKgAAiSYAAIchAACGHg8AgiAdAH8iKQB8IzIAeiQ7AHgkQwB3JUoA&#10;dSVRAHQmVwBzJl4AcSZlAHAmbQBuJnUAbSZ/AGsmigBpJpcAZyWmAGYluABkJMwAYyTjAGIk9QBh&#10;I/8AYSL/AGEi/wDRLgAAvTIAAKw0AACeNQAAkzYAAIw0AACHMQAAgy8AAIArAAB+KQoAeyoYAHgr&#10;JQB1LC8Acy04AHEtPwBwLkcAbi5NAG0uVABsLlsAai9iAGkvagBnL3MAZS99AGQviABiLpUAYC6k&#10;AF8ttgBdLcsAXCziAFss9ABaK/8AWir/AFoq/wDNMwAAuDcAAKc5AACZOgAAjzsAAIc6AACCNwAA&#10;fTUAAHoyAAB4MQUAdTEUAHIzIQBvMysAbTQ0AGs1PABpNUQAaDVLAGc2UQBlNlgAZDZgAGI2aABh&#10;NnEAXzZ7AF02hgBcNZMAWjWjAFg0tQBWNMoAVTPhAFQy9ABUMf8AVDH/AFQw/wDIOAAAtDsAAKM9&#10;AACVPwAAiz8AAIM+AAB9PAAAeToAAHU4AAByOAEAbzgRAGw5HQBpOigAZzsxAGU7OQBkO0EAYjxI&#10;AGE8TwBfPFYAXjxeAFw8ZgBbPG8AWTx5AFc8hQBWO5IAVDuhAFI6swBQOsgATzngAE848wBON/8A&#10;Tjb/AE42/wDEPAAAsD8AAJ9BAACSQwAAh0MAAH9CAAB5QQAAdT4AAHE9AABtPgAAaT4NAGY/GgBk&#10;QCUAYkAvAGBBNwBeQT4AXEFGAFtCTQBaQlQAWEJcAFdCZABVQm0AVEJ3AFJBgwBQQZAATkCgAUxA&#10;sgFLP8cBST7fAEk98gBJPP8ASTv/AEk7/wDBPwAArEIAAJxFAACPRgAAhEYAAHtGAAB1RQAAcUIA&#10;AGxCAABnQwAAZEQJAGFFFwBeRSIAXEYsAFpGNABZRjwAV0dDAFZHSgBUR1IAU0dZAFFHYgBQR2sA&#10;Tkd2AExGgQBKRo8ASEWeAUdFsQFFRMYBREPfAURC8gFEQf8BRED/AURA/wG9QwAAqUYAAJlIAACL&#10;SQAAgUoAAHhKAABxSQAAbEYAAGdHAABiSAAAXkkFAFtKEwBZSh8AV0spAFVLMgBTSzkAUkxBAFBM&#10;SABPTE8ATUxXAExMYABKTGkASUx0AEdLgABFS40AQ0qdAUFKrwE/ScUBPkjeAD5H8gE+Rv8BPkX/&#10;AT9E/wG5RgAApUkAAJVLAACITAAAfU0AAHVNAABtTQAAaEsAAGJMAABdTgAAWU4CAFZPEABTUBwA&#10;UVAmAE9QLwBNUDcATFE+AEpRRgBJUU0ASFFVAEZRXgBEUWcAQ1FyAEFQfgA/UIwAPU+cADtPrgE5&#10;TsQAOE3dADhM8QA4S/8BOUr/ATlJ/wG1SgAAokwAAJJPAACFUAAAelAAAHFQAABqUAAAY1AAAFxR&#10;AABXUwAAU1QAAE9UCwBNVRgASlUiAElWKwBHVjMARVY7AERWQwBDVkoAQVZSAEBWWwA+VmUAPFZw&#10;ADpWfAA4VYoAN1WaADVUrQAzVMMAMlPcADJR8AAyUP8AMk//ATNP/wGwTgAAnlAAAI5SAACBUwAA&#10;dlMAAG5UAABmVAAAXlUAAFZXAABRWAAATFkAAElaBgBFWxMAQ1seAEFbJwBAXC8APlw3AD1cPwA7&#10;XEcAOlxQADhcWQA2XGIANVxuADNcegAxW4gAL1uYAC1aqwAsWsEAKlnbACtX8AArVv4ALFX/ACxU&#10;/wCrUgAAmVQAAIpWAAB9VwAAc1cAAGpXAABiWAAAWlkAAFFcAABLXQAARV8AAEFgAQA9YQ0AO2IZ&#10;ADliIgA3YisANmIzADRiOwAzYkMAMWJMADBiVQAuYl8ALGJrACpidwAoYoYAJmGWACRhqQAjYL8A&#10;IV/ZACJe7wAjXP4AI1v/ACRb/wCmVgAAlFgAAIVaAAB5WgAAb1sAAGZbAABeWwAAVl0AAExgAABG&#10;YgAAQGQAADlmAAA0aAcAMWkSAC9pHAAtaSUAK2kuACppNgAoaT8AJ2lIACVpUQAkaVwAImlnACBp&#10;dAAeaYMAHGiTABpopwAYZ70AF2bYABhl7gAZY/4AGmP/ABpi/wCgWwAAj10AAIFeAAB1XgAAa14A&#10;AGJfAABaYAAAUWIAAEhlAABBZwAAOmkAADNsAAArbgAAJXAKACNwFQAhcB8AH3EnAB5xMAAccTkA&#10;G3FCABlxTAAXcVcAFnBjABRwcAAScH8AEHCQAA1vowALb7oACm7TAAtt6wAMa/sADWr/AA5q/wCa&#10;YAAAiWEAAHxiAABxYgAAZ2IAAF5jAABVZQAATGcAAENqAAA6bQAAM3AAACtyAAAkdAAAHHcBABV4&#10;CwASeRYAEXkfAA95KAANeTEADHk7AAp5RgAIeVEAB3hdAAV4awACeHoAAHiKAAB3nQAAdrMAAHbM&#10;AAB15QAAdPUAAHP/AABy/wCTZQAAhGYAAHdmAABtZgAAY2YAAFloAABPawAARm4AAD1xAAAzdAAA&#10;K3YAACN5AAAbewAAE34AAAqABQADgQ4AAIEYAACBIQAAgSoAAIE0AACBPgAAgUoAAIFXAACBZAAA&#10;gHQAAICEAACAlwAAf60AAH/GAAB+4QAAffIAAHz8AAB8/wCMawAAfmsAAHNrAABpawAAXmwAAFNv&#10;AABJcgAAP3UAADV4AAAsfAAAI34AABqBAAASgwAACYUAAACHAQAAiAkAAIkSAACJGgAAiiIAAIor&#10;AACLNgAAi0EAAItOAACLXQAAi2wAAIt9AACKkQAAiqcAAInAAACI3AAAh/AAAIf7AACG/wCGcAAA&#10;eXAAAG9vAABjcQAAV3QAAEx3AABBegAAN34AAC2BAAAjhAAAGYcAABCKAAAHjAAAAI4AAACQAAAA&#10;kQMAAJIKAACTEgAAlBoAAJQiAACVLAAAljgAAJZFAACWUwAAlmQAAJZ2AACWigAAlp8AAJW4AACU&#10;1AAAlOwAAJP4AACS/wCAdgAAdXUAAGl2AABceQAAUHwAAESAAAA5hAAALogAACOMAAAZjwAADpEA&#10;AASUAAAAlgAAAJgAAACaAAAAmwAAAJwBAACeCAAAnxAAAKAYAACiIQAAoywAAKQ5AACkSAAApVkA&#10;AKVsAACkgAAApJUAAKOvAACiywAAouYAAKL0AACh/QB8ewAAb3wAAGJ/AABVgwAASIcAADuMAAAv&#10;kAAAJJMAABiXAAANmgAAAp0AAACgAAAAogAAAKMAAAClAAAApwAAAKgAAACqAAAArAQAAK0MAACv&#10;FQAAsSAAALMsAAC0OwAAtU0AALVgAAC1dAAAtYoAALWiAAC1vgAAtNsAALTtAACz+AB1ggAAaIUA&#10;AFqJAABNjgAAQJMAADKYAAAmnQAAGaAAAA2kAAABpwAAAKoAAACsAAAArgAAALAAAACyAAAAtAAA&#10;ALYAAAC4AAAAugAAALwAAAC+BwAAwBIAAMMeAADHLAAAyD4AAMhSAADJZwAAyn0AAMqVAADKsAAA&#10;yssAAMrhAADK7gBujAAAYZAAAFOVAABFmwAAN6AAACqmAAAcqgAAEK4AAAOxAAAAtQAAALcAAAC6&#10;AAAAvAAAAL0AAADAAAAAwgAAAMQAAADGAAAAyAAAAMoAAADNAAAA0AIAANQOAADaHAAA3i0AAN9C&#10;AADhVwAA4m4AAOOGAADknwAA5LgAAOPNAADj4ABomAAAWp0AAEyjAAA+qQAAMK8AACK0AAAUuAAA&#10;BrwAAADAAAAAwgAAAMUAAADGAAAAyAAAAMkAAADMAAAAzwAAANEAAADUAAAA2AAAANsAAADfAAAA&#10;4wAAAOcAAADrCgAA8BsAAPMvAAD1RgAA9l0AAPh1AAD5jQAA+qMAAPq1AAD7xAD/AAAA/wAAAP8A&#10;AAD/AAUA/wATAP8AHwD/AC0A/wA4AP8ARAD/AE4A/ABXAPoAXwD4AGYA9gBsAPUAcgD0AHcA8gB8&#10;APEAgQDwAIYA7gCNAO0AkwDrAJsA6gCkAOgAsQDmAL8A5QDSAOMA6ADjAPoA4gD/AOMA/wDjAP8A&#10;3wD/ANsA/wD/AAAA/wAAAP8AAAD/AAEA/wANAP8AGwD9ACgA+QA0APgAPwD1AEkA8gBTAO8AWwDt&#10;AGIA6wBoAOkAbQDnAHMA5gB3AOUAfADjAIIA4gCIAOAAjgDfAJYA3QCfANsAqwDZALkA1wDKANUA&#10;4QDUAPQA0wD/ANMA/wDSAP8A0QD/AM4A/wD/AAAA/wAAAP8AAAD/AAAA+AAJAPQAFgDvACMA7QAu&#10;AOsAOgDpAEQA5QBNAOIAVQDfAFwA3QBjANsAaADZAG0A2ABzANUAeADUAH0A0gCDANEAiQDPAJEA&#10;zQCaAMsApQDJALIAyADCAMYA2QDEAO0AwwD+AMEA/wDBAP8AwQD/AMEA/wD/AAAA/wAAAPsAAADz&#10;AAAA7AADAOYAEQDhAB0A3gApANsANADZAD4A1QBIANEAUADPAFcAzABdAMoAYwDJAGgAxwBtAMYA&#10;cwDEAHgAwgB9AMAAhAC+AIsAvACUALoAngC4AKsAtgC7ALUAzwC0AOUAswD4ALIA/wCyAP8AsgD/&#10;ALIA/wD/AAAA+gAAAPAAAADmAAAA3gAAANUACgDQABcAzAAjAMkALgDHADgAxQBCAMIASgC/AFEA&#10;vABYALoAXgC4AGMAtgBoALQAbQCzAHMAsgB4ALAAfwCvAIYArQCPAKsAmQCqAKUAqAC0AKcAxwCl&#10;AN4ApADxAKQA/wCjAP8AowD/AKMA/wD9AAAA8QAAAOQAAADYAAAAzgAAAMYABADBABEAvQAdALkA&#10;KAC3ADIAtQA8ALIARACvAEwArQBSAKsAWACpAF4AqABjAKcAaAClAG0ApABzAKMAegChAIEAoACK&#10;AJ4AlACcAKAAmwCuAJoAwACYANUAlwDqAJYA+gCVAP8AlQD/AJUA/wD0AAAA5wAAANYAAADKAAAA&#10;wAAAALkAAACzAAoArwAWAKwAIgCpACwApwA2AKUAPgCiAEYAoABNAJ8AUwCdAFkAnABeAJoAYwCZ&#10;AGkAmABvAJYAdQCVAH0AkwCFAJEAjwCQAJsAjgCpAI0AugCMAM4AiwDkAIoA9QCJAP8AiQD/AIkA&#10;/wDsAAAA2wAAAMoAAAC9AAAAswAAAK0AAACoAAMApAAPAKEAGwCeACYAmwAwAJkAOQCXAEEAlQBI&#10;AJQATgCSAFQAkQBaAI8AXwCOAGUAjABrAIsAcgCKAHkAiACCAIcAjACFAJcAhAClAIIAtgCBAMgA&#10;gADfAH8A7wB+APwAfgD/AH4A/wDlAAAA0AcAAL8LAACyCwAAqAoAAKIFAACeAAAAmwAHAJgAEwCV&#10;AB8AkgAqAJAAMwCOADwAjABDAIoASgCIAFAAhwBWAIYAWwCEAGEAgwBoAIIAbgCAAHYAfwB/AH0A&#10;iQB8AJUAegCjAHgAswB3AMYAdgDbAHUA7QB0APgAdAD/AHMA/wDdDgAAyBQAALYXAACpGAAAnxcA&#10;AJgVAACUEAAAkggAAJAACwCOABcAiwAjAIgALQCFAjYAgwM+AIEERQCABEwAfwVSAH0FWAB8Bl4A&#10;ewZlAHkHbAB4B3QAdgd9AHQHiABzB5QAcQaiAG8GsgBuBcUAbAXbAGsG6wBqBvkAagb/AGoG/wDU&#10;GQAAwB4AAK8gAACiIgAAlyIAAJAfAACLHAAAiBcAAIgRAQCHChAAgwwdAIAOKAB+EDEAfBE6AHoS&#10;QQB4EkgAdxNOAHUTVQB0E1sAchRiAHEUagBvFHIAbhR8AGwUhgBqFJMAaBShAGcTsgBlEsYAZBLd&#10;AGIS8ABiEv0AYhL/AGIR/wDNIAAAuSUAAKgoAACbKgAAkSkAAIkoAACEJQAAgSIAAH8dAAB/GAkA&#10;exgXAHgaIwB2Gy0AdBw2AHIdPQBwHUQAbx5LAG0eUQBsHlgAah5fAGkfZwBnH3AAZh95AGQfhABi&#10;HpEAYB6fAF4dsABdHcQAWxzcAFoc7wBaHP4AWhv/AFoa/wDIJwAAtCsAAKMuAACWMAAAizAAAIQv&#10;AAB+LAAAeyoAAHgmAAB3IgQAdCITAHEjHwBvJCkAbCUyAGsmOgBpJkEAZydIAGYnTgBlJ1UAYydd&#10;AGIoZABgKG0AXih3AF0nggBbJ48AWSedAFcmrwBVJcMAVCXaAFMk7gBTJP0AUyP/AFMi/wDDLAAA&#10;rzAAAJ4zAACRNQAAhzUAAH80AAB5MgAAdTAAAHItAABxKgAAbioOAGsrGwBoLCYAZi0vAGQuNwBi&#10;Lj4AYS5FAF8vTABeL1MAXS9aAFsvYgBZL2sAWC91AFYvgABULo0AUi6cAFAtrQBPLcEATSzZAE0r&#10;7QBMK/0ATCr/AE0p/wC+MQAAqzUAAJo3AACNOQAAgzkAAHs5AAB1OAAAcTQAAG0zAABrMQAAZzIK&#10;AGUyFwBiMyIAYDQsAF40NABcNTsAWzVCAFk1SQBYNVAAVjVYAFU1YABTNWkAUjVzAFA1fgBONYsA&#10;TDSaAEo0rABIM8AARzLYAEcy7QBHMfwARzD/AEcv/wC6NQAApzgAAJc7AACKPQAAfz0AAHc9AABw&#10;PAAAbDoAAGk3AABlNwAAYjgHAF84FABcOR8AWjopAFg6MQBXOjkAVTtAAFQ7RwBSO04AUTtWAE87&#10;XgBNO2cATDtxAEo7fQBIOooARjqZAEQ5qgBDOb8AQTjWAEE37ABBNvwAQTX/AEE1/wC3OAAAozwA&#10;AJM/AACGQAAAfEEAAHNAAABtQAAAaD4AAGU8AABgPQAAXD4DAFk+EQBXPxwAVT8mAFM/LgBRQDYA&#10;T0A9AE5ARABNQEwAS0BTAEpAXABIQGUARkBwAERAewBCQIgAQT+YAD8/qQA9Pr4AOz3VADs87AA7&#10;O/sAPDr/ADw5/wCzPAAAoD8AAJBCAACDQwAAeUQAAHBEAABpQwAAZEIAAGBBAABbQgAAV0MAAFRE&#10;DQBRRBkAT0QjAE1FLABLRTQASkU7AEhFQgBHRUkARUZRAERGWgBCRmMAQEVuAD9FegA9RYcAO0SW&#10;ADlEqAA3Q70ANkLUADZB6wA2QPsANj//ADc+/wCvPwAAnEMAAI1FAACARgAAdUcAAG1HAABmRwAA&#10;YEYAAFpGAABVRwAAUUgAAE5JCQBLSRUASUogAEdKKQBFSjEAREo4AEJLQABBS0cAP0tPAD5LWAA8&#10;S2EAOktsADhKeAA3SoUANUqVADNJpgAxSLsAL0fTAC9G6gAwRfsAMET/ADFD/wCrQwAAmUYAAIlI&#10;AAB9SgAAckoAAGlKAABiSgAAXEoAAFVLAABPTAAAS00AAEhOBQBETxIAQk8cAEBQJQA/UC0APVA1&#10;ADxQPQA6UEQAOVBMADdQVQA1UF8ANFBqADJQdgAwT4QALk+TACxOpQAqTroAKE3SAClM6gApS/oA&#10;Kkr/ACpJ/wCnRwAAlEoAAIVMAAB5TQAAb00AAGZOAABeTgAAWE4AAE5QAABJUgAARVMAAEFUAAA9&#10;VQwAO1UXADlWIQA3VikANVYxADRWOQAzVkEAMVZJAC9WUgAuVlwALFZnACpWdAAoVYEAJlWRACRU&#10;owAiVLkAIFPRACFS6QAiUfoAIk//ACNP/wCiSwAAkE4AAIFQAAB1UAAAa1EAAGJRAABbUQAAVFIA&#10;AEpVAABEVwAAP1gAADlaAAA1WwcAMlwSADBcHAAuXCUALVwtACtcNQAqXD0AKFxGACZcTwAlXVkA&#10;I1xkACFccQAfXH8AHVuPABtboQAZWrcAF1rPABhY6AAZV/kAGlb/ABpV/wCdUAAAi1IAAH1TAABx&#10;VAAAZ1QAAF9UAABXVQAAUFYAAEdZAABAWwAAOV0AADNfAAAsYgAAKGMLACVjFgAkYx8AImMnACFk&#10;MAAfZDgAHWRBABxkSwAaY1UAGGRhABZjbgAUY3wAEmOMABBinwANYbQADGHNAAxg5gAOXvgAD13/&#10;ABBc/wCXVQAAhlYAAHlXAABtWAAAY1gAAFtYAABTWQAAS1sAAENdAAA6YAAANGIAAC1lAAAmZwAA&#10;HmoEABlrDgAXaxgAFmshABRrKQASazIAEWs7AA9rRgANa1EAC2tcAAlraQAHa3gABWqIAAJpmgAB&#10;aa8AAGjHAABn4AABZvIAA2X+AANk/wCRWgAAgVsAAHRcAABpXAAAYFwAAFdcAABOXgAARmAAAD1j&#10;AAA0ZgAALWkAACVrAAAebgAAFnAAAA5yBgAIcxAABnMaAAVzIwADcywAAXM1AABzPwAAc0oAAHNX&#10;AAByZAAAcnIAAHKCAABxlAAAcakAAHDCAABv3AAAbu8AAG76AABt/wCKXwAAe2AAAG9gAABlYAAA&#10;XGAAAFJhAABJZAAAQGcAADdqAAAubQAAJXAAAB1yAAAVdQAADXcAAAV5AwAAegwAAHoUAAB7HAAA&#10;eyUAAHwuAAB8OAAAfEMAAHxQAAB7XQAAe2wAAHt8AAB7jwAAeqQAAHm9AAB42AAAd+0AAHf5AAB2&#10;/wCEZAAAdmUAAGtkAABiZAAAV2YAAExoAABCawAAOG4AAC9yAAAmdQAAHXgAABR6AAALfQAAA38A&#10;AACBAAAAggcAAIIOAACDFgAAhB4AAIUmAACFMAAAhjsAAIZIAACGVQAAhWUAAIV2AACFiAAAhJ4A&#10;AIS3AACD0gAAguoAAIH4AACB/wB9agAAcWkAAGhpAABcagAAUG0AAEVwAAA6dAAAMHcAACZ7AAAc&#10;fgAAE4EAAAmDAAAAhgAAAIgAAACJAAAAiwAAAIwHAACNDQAAjhUAAI8dAACQJgAAkTEAAJI+AACS&#10;TAAAkVwAAJFuAACRgQAAkJcAAJCwAACPzAAAjucAAI72AACN/wB4bwAAbm4AAGFvAABVcgAASXYA&#10;AD16AAAxfgAAJ4IAAByFAAASiAAAB4sAAACOAAAAkAAAAJIAAACUAAAAlQAAAJYAAACYBAAAmQsA&#10;AJsTAACcHAAAniYAAJ8zAACfQQAAoFIAAJ9kAACfeAAAno4AAJ6nAACewwAAneAAAJzyAACc/QB0&#10;dAAAZ3UAAFp4AABNfAAAQIEAADSFAAAoiQAAHI4AABGRAAAFlAAAAJcAAACZAAAAmwAAAJ4AAACg&#10;AAAAoQAAAKMAAAClAAAApgAAAKgHAACqEAAArBoAAK8lAACwNAAAsUUAALFYAACwbQAAsIQAALCb&#10;AACwtwAArtUAAK7rAACu9wBuewAAYH4AAFODAABFiAAAOI0AACuSAAAelgAAEZoAAAWeAAAAoQAA&#10;AKQAAACmAAAAqAAAAKoAAACsAAAArwAAALAAAACzAAAAtQAAALcAAAC5AgAAvAwAAL8YAADCJgAA&#10;wzgAAMNMAADEYQAAxXcAAMWPAADGqAAAxsMAAMXdAADE7gBnhQAAWYkAAEuPAAA9lAAAL5oAACGf&#10;AAAUpAAABqgAAACsAAAArwAAALIAAAC0AAAAtgAAALgAAAC6AAAAvAAAAL8AAADBAAAAwwAAAMYA&#10;AADIAAAAzAAAAM8IAADUFwAA2ScAANs7AADcUQAA3mgAAN6AAADfmQAA37IAAN/KAADf3gBgkAAA&#10;UpYAAEOcAAA1ogAAJ6gAABmuAAAKsgAAALYAAAC6AAAAvQAAAMAAAADCAAAAxAAAAMYAAADIAAAA&#10;ywAAAM0AAADQAAAA0wAAANYAAADaAAAA3gAAAOIAAADnBQAA7BYAAPApAADxQAAA81gAAPVwAAD2&#10;iAAA958AAPe0AAD3xgD/AAAA/wAAAP8AAAD/AAEA/wAOAP8AHAD/ACgA/wA0AP8AQAD/AEoA/QBT&#10;APsAWwD5AGIA9wBoAPUAbgD0AHMA8wB4APEAfQDwAIMA7wCIAO0AjwDsAJcA6gChAOgArADmALsA&#10;5QDOAOMA5QDhAPoA4AD/AN8A/wDeAP8A1gD/ANEA/wD/AAAA/wAAAP8AAAD/AAAA/wAJAP4AFwD8&#10;ACMA+gAwAPkAOwD1AEUA8gBOAO8AVgDtAF0A6wBjAOkAaQDnAG4A5gBzAOQAeADiAH4A4ACDAN4A&#10;igDcAJEA2QCbANYApgDUALQA0gDHANAA3QDPAPMAzgD/AMwA/wDMAP8AygD/AMcA/wD/AAAA/wAA&#10;AP8AAAD8AAAA9wAFAPEAEgDuAB4A6wAqAOoANQDoAEAA5ABJAOEAUQDdAFgA2gBeANcAZADUAGkA&#10;0gBuANAAcwDPAHgAzQB+AMsAhQDKAIwAyACVAMYAoADEAK0AwgC/AMAA0wC/AOwAvQD+AL0A/wC9&#10;AP8AvQD/ALwA/wD/AAAA/wAAAPkAAADwAAAA6AAAAOIADADeABkA2gAlANgAMADWADoA0QBDAMwA&#10;SwDJAFIAxwBZAMUAXgDDAGQAwQBpAMAAbgC+AHMAvQB5ALsAfwC6AIYAuACPALYAmgC0AKYAsgC3&#10;ALEAygCvAOQArgD3AK0A/wCtAP8ArQD/AK0A/wD/AAAA9wAAAOsAAADhAAAA1wAAANAABgDLABMA&#10;xwAfAMQAKgDBADQAvwA9ALwARQC5AEwAtwBTALUAWQCzAF4AsgBjALAAaACuAG4ArABzAKsAegCp&#10;AIEApwCJAKUAlACkAKAAogCvAKEAwgCfANsAnwDvAJ4A/wCdAP8AnQD/AJ0A/wD4AAAA7AAAAN0A&#10;AADQAAAAxwAAAL8AAAC6AA0AtgAZALIAIwCwAC0ArwA3AK0APwCqAEcApwBNAKUAUwCjAFkAogBe&#10;AKAAYwCfAGgAngBuAJwAdACbAHwAmQCEAJgAjgCWAJoAlQCpAJMAugCSANAAkQDoAJAA+QCQAP8A&#10;kAD/AJAA/wDwAAAA3wAAAM4AAADCAAAAuQAAALEAAACsAAcAqAASAKUAHQCiACgAoAAxAJ4AOQCc&#10;AEEAmgBIAJgATgCXAFMAlQBZAJQAXgCTAGQAkQBpAJAAcACPAHcAjQCAAIwAigCKAJUAiACjAIcA&#10;tACGAMgAhQDgAIQA8gCEAP8AgwD/AIMA/wDmAAAA0wAAAMIAAAC1AAAAqwAAAKUAAACgAAAAnAAM&#10;AJkAFwCXACIAlAArAJIANACRADwAjwBDAI0ASQCMAE8AigBUAIkAWgCHAF8AhgBlAIUAbACDAHMA&#10;ggB8AIAAhgB/AJEAfQCfAHwArwB7AMIAegDZAHkA7QB4APoAeAD/AHgA/wDcAAAAyAEAALcFAACq&#10;BgAAoAUAAJkBAACWAAAAkwAFAJAAEQCNABsAiwAlAIgALgCHADYAhQA+AIMARACCAEoAgABQAH8A&#10;VgB9AFsAfABiAHsAaAB5AHAAeAB5AHYAgwB1AI4AcwCcAHIAqwBwAL4AbwDTAG4A6ABuAPYAbQD/&#10;AG0A/wDTBwAAvw0AAK4RAAChEwAAlxIAAJAQAACLCwAAiQUAAIgACQCFABQAgwAfAIAAKQB+ADEA&#10;fAA5AHoAQAB5AEYAdwBMAHYAUgB1AFgAcwBfAHIAZgBxAG4AbwB3AG0AgQBsAIwAagCaAGgAqgBn&#10;ALwAZgDQAGUA5gBkAPMAYwD8AGMA/wDLEgAAtxcAAKYbAACZHQAAjx0AAIgbAACDFwAAgBMAAH8M&#10;AAB/BQwAfAQYAHkGIwB2BywAdAg0AHMJPABxCkIAcApJAG4LTwBtC1UAbAtcAGoMZABpDGwAZwx1&#10;AGUMgABjDIwAYQuaAGALqgBeCr0AXAnSAFsK5gBbCvUAWwr/AFsJ/wDEGgAAsB8AAKAiAACTJAAA&#10;iCUAAIEjAAB8IQAAeR0AAHcZAAB3EwQAdRESAHISHgBvEygAbRQwAGsVOABqFj8AaBZFAGcWTABl&#10;F1MAZBdaAGIXYQBgF2oAXxdzAF0XfgBbF4sAWReZAFcWqQBVFb0AVBXTAFMV6QBTFPkAUxT/AFMT&#10;/wC+IAAAqyUAAJopAACNKgAAgysAAHsqAAB2KAAAcyUAAHAiAABvHgAAbRsNAGocGQBoHSQAZh4s&#10;AGQeNABiHzsAYR9CAF8gSQBeIFAAXCBXAFsgXwBZIGcAVyBxAFUgfABTIIkAUiCXAFAfqABOHrsA&#10;TB3RAEsd6ABLHfgASxz/AEsc/wC5JQAApioAAJYtAACJLwAAfzAAAHcvAABxLgAAbSsAAGooAABo&#10;JgAAZiQJAGQkFgBhJSAAXyYpAF0nMQBbJzgAWic/AFgoRgBXKE0AVShUAFQoXABSKGUAUChvAE4o&#10;egBNKIcASyeVAEknpgBHJroARSXQAEUl5wBFJPgARSP/AEUj/wC1KgAAoi4AAJIyAACFMwAAejQA&#10;AHI0AABsMgAAaDEAAGUuAABjLAAAYCsFAF0rEgBbLB0AWS0mAFctLgBVLjUAUy48AFIuQwBQL0oA&#10;Ty9SAE0vWgBML2MASi9tAEgveABGLoUARC6UAEItpQBALLgAPyzPAD4r5gA+KvcAPyn/AD8p/wCx&#10;LgAAnjIAAI41AACBNwAAdzgAAG83AABoNwAAZDUAAGEyAABeMQAAWjIBAFgyDgBVMhkAUzMjAFEz&#10;KwBPNDMATTQ6AEw0QQBLNEgASTVQAEc1WABGNWEARDVrAEI0dwBANIQAPjSSADwzowA6MrcAOTHO&#10;ADgx5QA4MPcAOS//ADku/wCtMgAAmjYAAIs5AAB+OgAAdDsAAGs7AABlOgAAYDkAAFw2AABYNgAA&#10;VTcAAFI4CgBPOBYATTkgAEs5KABJOTAASDo3AEY6PwBFOkYAQzpOAEI6VgBAOl8APjpqADw6dQA6&#10;OYIAODmRADY4ogA0OLYAMzfNADI25QAzNfYAMzT/ADQz/wCpNQAAlzoAAIc8AAB7PQAAcT4AAGg+&#10;AABhPgAAXD0AAFc8AABTPAAATz0AAEw9BwBJPhMARz4dAEU+JgBDPy4AQj81AEA/PAA/P0QAPT9L&#10;ADw/VAA6P10AOD9oADY/dAA0P4EAMj6QADA+oQAuPbUALTzMACw75AAtOvYALjn/AC44/wClOQAA&#10;kz0AAIQ/AAB4QQAAbUEAAGVBAABeQQAAWEEAAFNAAABOQQAASkIAAEZCAwBDQxAAQUQaAD9EIwA9&#10;RCsAPEQyADpEOgA5RUEAN0VJADVFUgA0RVsAMkVmADBEcgAuRH8ALESOACpDnwAoQrMAJkLLACZB&#10;4wAnQPUAJz7/ACg+/wChPQAAkEAAAIFCAAB0RAAAakQAAGJEAABaRAAAVEQAAE5FAABIRgAAQ0cA&#10;AEBIAAA8SQsAOkkWADhKHwA2SicANUovADNKNgAySj4AMEpGAC5KTwAtSlkAK0pkAClKcAAnSn0A&#10;JUmMACNJngAhSLIAH0fKAB5G4wAgRfUAIET/ACFD/wCdQQAAjEQAAH1GAABxRwAAZ0cAAF5HAABX&#10;RwAAUUgAAEpJAABCTAAAPU0AADlOAAA1TwYAMk8RADBQGwAuUCMALVArACtQMwAqUDsAKFBDACZQ&#10;TAAlUFYAI1BhACFQbQAfUHsAHE+LABpPnAAYTrEAF03IABZM4gAYS/UAGUr/ABlJ/wCYRQAAh0gA&#10;AHlJAABtSgAAY0sAAFtLAABUSwAATUsAAEZNAAA+UAAAOFEAADNTAAAtVQEAKVYMACdWFgAlVx4A&#10;JFcnACJXLwAgVzcAH1dAAB1XSQAbV1MAGVdeABdXawAVVnkAE1aIABFVmgAOVa8ADFTGAAxT3wAO&#10;UvMAEFH/ABBQ/wCTSgAAg0wAAHVNAABpTgAAX04AAFdOAABQTgAASU8AAEJRAAA5VAAAM1YAAC1Y&#10;AAAnWgAAIF0FABxeEAAaXhkAGV4hABdeKQAVXjIAFF47ABJeRQAQXk8ADl5bAAxeZwAJXXUAB12E&#10;AAVclgADXKoAAVvBAAJa2gADWe0ABFj7AAVX/wCOTgAAflAAAHFRAABlUgAAXFIAAFRRAABNUgAA&#10;RVQAAD1WAAA1WQAALlsAACdeAAAgYAAAGWMAABFlCAANZhIAC2YbAApmJAAIZiwABmU1AAVlPwAD&#10;ZUoAAWVWAABlYgAAZXAAAGSAAABkkQAAY6UAAGK8AABi1gAAYesAAGD3AABf/wCIUwAAeVUAAGxV&#10;AABhVQAAWVUAAFFVAABIVwAAP1kAADdcAAAvXwAAJ2IAACBkAAAYZwAAEWkAAAhrBAACbQ0AAG0V&#10;AABtHgAAbSYAAG0vAABtOQAAbUQAAG1QAABtXQAAbWsAAGx7AABsjAAAa6AAAGq4AABq0gAAaekA&#10;AGj3AABo/gCBWQAAc1oAAGdaAABeWQAAVVkAAEtbAABCXQAAOWAAADBjAAAoZgAAH2kAABdrAAAQ&#10;bgAAB3AAAAByAgAAcwkAAHQRAAB1GAAAdSAAAHYoAAB2MgAAdj0AAHZJAAB2VgAAdmUAAHZ1AAB1&#10;hwAAdZsAAHSzAABzzgAAcucAAHL2AABx/gB7XgAAbl4AAGReAABaXQAAUF8AAEVhAAA7ZQAAMmgA&#10;AClrAAAfbgAAFnEAAA10AAAFdgAAAHgAAAB6AAAAewQAAHwLAAB9EgAAfhkAAH8hAACAKgAAgTUA&#10;AIFBAACATwAAgF4AAIBvAACAgAAAf5UAAH6tAAB+ygAAfeUAAHz1AAB8/gB1YwAAamMAAGBiAABV&#10;ZAAASWYAAD5qAAA0bQAAKXEAAB90AAAWeAAADHsAAAN9AAAAgAAAAIIAAACDAAAAhQAAAIYDAACH&#10;CgAAiBEAAIoYAACLIQAAjCsAAI03AACNRQAAjVUAAIxmAACMeQAAi44AAIumAACKwwAAieEAAInz&#10;AACI/QBwaAAAZmcAAFppAABObAAAQm8AADZ0AAAreAAAIHsAABV/AAAKggAAAIUAAACIAAAAigAA&#10;AIwAAACOAAAAjwAAAJEAAACSAQAAlAcAAJYOAACXFwAAmSEAAJssAACbOwAAm0sAAJtdAACacAAA&#10;moYAAJqdAACZuwAAmNoAAJfvAACW+wBtbQAAYG8AAFNyAABGdgAAOXoAACx/AAAggwAAFYcAAAmL&#10;AAAAjgAAAJEAAACUAAAAlgAAAJgAAACaAAAAnAAAAJ0AAACfAAAAoQAAAKMDAAClCwAApxUAAKog&#10;AACsLgAArD8AAKxRAACsZQAAq3wAAKqVAACqsAAAqs0AAKnnAACp9QBmdQAAWXgAAEt8AAA+gQAA&#10;MIYAACOLAAAWkAAACZQAAACYAAAAmwAAAJ4AAAChAAAAowAAAKUAAACnAAAAqgAAAKwAAACuAAAA&#10;sAAAALMAAAC1AAAAuAYAALsSAAC/HwAAwDAAAMBEAADAWQAAwHAAAMCJAADAogAAwL4AAMDZAAC+&#10;7ABffgAAUYMAAEOIAAA1jgAAJ5QAABmZAAALngAAAKIAAACmAAAAqgAAAKwAAACvAAAAsAAAALMA&#10;AAC1AAAAuAAAALoAAAC9AAAAvwAAAMIAAADFAAAAyAAAAMwDAADQEQAA1SEAANU1AADWSwAA2GIA&#10;ANl7AADalAAA260AANvFAADc2QBYigAASpAAADuWAAAtnAAAHqIAABCoAAABrQAAALEAAAC1AAAA&#10;uAAAALoAAAC9AAAAvgAAAMAAAADDAAAAxgAAAMkAAADLAAAAzgAAANEAAADUAAAA2QAAAN0AAADj&#10;AAAA6BAAAOwkAADuOgAA8FIAAPFrAADygwAA85wAAPOyAAD0xAD/AAAA/wAAAP8AAAD/AAAA/wAK&#10;AP8AGAD/ACQA/wAwAP8APAD/AEYA/wBPAPwAVwD5AF4A9gBkAPQAagDyAG8A8AB0AO8AeQDtAH4A&#10;7ACEAOsAiwDpAJMA5wCcAOUAqADjALgA4QDKAN8A5ADdAPkA2wD/ANoA/wDWAP8AzwD/AMsA/wD/&#10;AAAA/wAAAP8AAAD/AAAA/wAGAP8AEwD8ACAA+gArAPoANgD2AEEA8ABKAOwAUgDqAFkA6ABfAOYA&#10;ZQDkAGoA4gBvAOEAdADfAHkA3QB/ANwAhgDaAI4A2ACXANUAogDSALEA0ADCAM4A2wDMAPIAygD/&#10;AMkA/wDJAP8AxAD/AMEA/wD/AAAA/wAAAP8AAAD7AAAA9QAAAPAADgDtABoA6wAmAOcAMQDkADsA&#10;4ABEAN0ATADaAFMA1gBaANQAXwDSAGQA0ABpAM4AbwDMAHQAyQB6AMcAgADFAIgAwwCRAMEAmwC/&#10;AKkAvQC6ALsAzwC6AOoAuQD+ALgA/wC4AP8AuAD/ALUA/wD/AAAA/wAAAPUAAADsAAAA5QAAAN8A&#10;CADaABUA1AAgANEAKwDQADUAzQA+AMoARgDGAE0AwgBUAMAAWQC+AF8AvABkALoAaQC5AG4AtwB0&#10;ALYAegC0AIIAsgCLALAAlQCuAKEArQCyAKsAxgCpAOEAqAD2AKgA/wCnAP8ApwD/AKcA/wD+AAAA&#10;8gAAAOcAAADbAAAA0QAAAMoAAgDFAA4AwAAaAL4AJQC8AC8AugA4ALYAQACzAEcAsQBOAK8AVACt&#10;AFkArABeAKoAYwCpAGkApwBuAKYAdQCkAHwAogCFAKEAjwCfAJsAnQCqAJwAvQCbANUAmQDvAJkA&#10;/wCYAP8AmAD/AJgA/wD1AAAA5QAAANUAAADJAAAAwAAAALkAAACzAAkArwAUAKwAHwCqACkAqAAy&#10;AKcAOgCkAEIAogBIAKAATgCeAFMAnABZAJsAXgCZAGMAmABpAJYAcACVAHcAkwB/AJIAiQCQAJUA&#10;jgCjAI0AtQCMAMsAiwDmAIoA+QCKAP8AigD/AIoA/wDpAAAA2AAAAMcAAAC6AAAAsQAAAKkAAACk&#10;AAMAoAAOAJ0AGQCbACMAmgAsAJgANACWADwAlABDAJIASQCQAE4AjwBTAI4AWQCMAF4AiwBkAIoA&#10;awCIAHIAhwB6AIUAhACEAJAAggCeAIEArwCAAMMAfwDeAH4A8gB+AP8AfgD/AH4A/wDfAAAAygAA&#10;ALoAAACtAAAAowAAAJ0AAACYAAAAlAAIAJEAEwCPAB0AjQAmAIsALwCKADYAiAA9AIYARACFAEkA&#10;hABPAIIAVACBAFoAgABgAH4AZgB9AG4AewB2AHoAgAB4AIwAdwCZAHUAqQB0AL0AcwDUAHMA6wBy&#10;APoAcgD/AHIA/wDTAAAAvwAAAK8AAAChAQAAmAAAAJEAAACNAAAAigACAIgADQCFABcAgwAhAIEA&#10;KgCAADEAfgA4AHwAPwB7AEUAeQBKAHgAUAB3AFYAdQBcAHQAYwByAGoAcQBzAG8AfQBuAIgAbACV&#10;AGsApQBqALgAaQDNAGgA5ABnAPQAZwD+AGcA/wDJAQAAtgcAAKUMAACYDgAAjg0AAIgLAACDBwAA&#10;gQEAAH8ABgB9ABEAewAbAHkAJAB3ACwAdQA0AHMAOwByAEEAcABHAG8ATABuAFIAbABZAGsAYABp&#10;AGcAaABwAGYAegBlAIYAYwCTAGEAogBgALQAXwDJAF4A4ABdAPAAXQD7AF0A/wDCCwAArhEAAJ0W&#10;AACQGAAAhxgAAH8WAAB7EwAAeA4AAHcJAAB2AgoAdAAUAHIAHgBvACcAbQEvAGsCNgBqAj0AaAND&#10;AGcDSQBmBE8AZARWAGMEXQBhBWUAXwVvAF4FeQBcBIUAWgSSAFgDoQBXA7MAVQLIAFQC3gBUAu4A&#10;UwL5AFQC/wC7EwAApxkAAJcdAACKHwAAgCAAAHkeAAB0HAAAcBkAAG4VAABuEAIAbgoNAGsKGQBo&#10;CyIAZgwrAGQNMgBjDjkAYQ5AAGAORgBeD00AXRBUAFsQXABaEGQAWBBuAFYQeABUEIUAUhCTAFAO&#10;owBODrUATA3KAEsN4ABLDfEASwz8AEsM/wC1GgAAoh8AAJIjAACFJQAAeyYAAHMlAABtIwAAaiAA&#10;AGgdAABmGQAAZhUHAGQVFABhFh4AXxcnAF0XLwBbGDYAWhg9AFgZQwBXGUoAVRlRAFMZWQBSGWIA&#10;UBprAE4ZdgBMGYMAShmRAEgYoQBGF7QARBfJAEMW4QBDFvMARBX/AEQV/wCwHwAAnSUAAI0oAACB&#10;KgAAdioAAG4qAABoKQAAZCcAAGIjAABgIQAAXx4DAF0dEABaHhoAWB8jAFYgKwBUIDMAUyA6AFEh&#10;QABQIUcATiFPAEwhVwBLIV8ASSFpAEchdABFIYEAQyGPAEEgnwA/H7IAPR7IADwe4AA8HfIAPR3/&#10;AD0c/wCrJAAAmSkAAIksAAB9LgAAci4AAGouAABkLQAAXywAAF0pAABbJwAAWCUAAFYlDABUJRcA&#10;USYgAE8nKABOJzAATCc3AEsoPgBJKEUARyhMAEYoVABEKF0AQihnAEAocwA+KH8APCeOADonngA4&#10;JrEANiXHADUk3wA2JPIANiP/ADci/wCnKAAAlS0AAIYwAAB5MgAAbzIAAGcyAABgMQAAWzAAAFgu&#10;AABWKwAAUysAAFAsCABNLBQASywdAEktJQBHLS0ARi40AEQuOwBDLkIAQS5KAEAuUgA+LlsAPC5m&#10;ADoucQA4Ln4ANi2MADQtnQAyLLAAMCvGAC8q3gAwKvEAMCn/ADEo/wCkLAAAkTAAAIIzAAB2NQAA&#10;bDUAAGM1AABdNQAAVzQAAFMzAABRMAAATTEAAEoyBQBHMhAARTIaAEMzIwBBMyoAQDMyAD40OQA9&#10;NEAAOzRIADo0UAA4NFkANjRkADQ0bwAyM3wAMDOLAC4ymwAsMq4AKjHFACkw3QAqL/EAKy7/ACst&#10;/wCgMAAAjjQAAH82AABzOAAAaDgAAGA4AABZOAAAVDcAAE83AABLNQAARzYAAEQ3AQBBOAwAPzgX&#10;AD04IAA7OCgAOjkvADg5NgA3OT4ANTlFADM5TgAyOVcAMDliAC45bgAsOXsAKjiJACc4mgAlN60A&#10;JDbEACI13QAjNfAAJDP+ACUz/wCcMwAAijcAAHw5AABwOwAAZTsAAF07AABWOwAAUDsAAEs7AABG&#10;OwAAQjwAAD48AAA7PQkAOT0UADc+HAA1PiUAMz4sADI+NAAwPzsALz9DAC0/TAArP1UAKT9gACc/&#10;bAAlPnkAIz6IACE9mQAfPawAHTzDABw73AAdOvAAHjn+AB84/wCYNwAAhzsAAHg9AABsPgAAYj4A&#10;AFo+AABTPgAATT4AAEc+AABAQAAAPEEAADhCAAA1QwUAMkMQADBEGQAuRCEALEQpACtEMAApRDgA&#10;J0VAACZFSQAkRVMAIkVeACBEagAeRHcAG0SGABlDlwAXQqsAFULBABRB2wAVQO8AFz/+ABg+/wCU&#10;OwAAgz4AAHVAAABpQQAAX0EAAFZBAABPQQAASUEAAERCAAA8RAAANkYAADFHAAAtSQAAKkkLACdK&#10;FAAmSh0AJEolACJKLQAhSzUAH0s9AB1LRgAbS1AAGUtbABdLZwAVSnUAE0qEABFJlQAOSakADEi/&#10;AAtH2AANRu4ADkX8ABBE/wCPPwAAf0IAAHFEAABlRAAAW0UAAFNFAABMRAAARkQAAEBFAAA5SAAA&#10;MkoAAC1MAAAnTgAAIlAFAB5RDwAcURgAGlEgABlRKAAXUTEAFVE5ABRRQwASUk0AEFJYAA1RZAAL&#10;UXIACVCBAAZQkQAET6QAAk67AAJN0wADTegABEz4AAZL/wCKQwAAekYAAG1HAABhSAAAWEgAAFBI&#10;AABJRwAAQ0gAADxKAAA0TAAALU8AACdRAAAhUwAAG1YAABRYCQARWRIAD1kbAA1ZIwALWCwAClg1&#10;AAhYPgAGWEgABFhUAAJYYAAAWG0AAFd8AABXjQAAVqAAAFW3AABUzwAAU+YAAFP0AABS/QCFSAAA&#10;dUoAAGhLAABdTAAAVEsAAE1LAABGSwAAPk0AADdPAAAvUQAAKFQAACFXAAAbWQAAFFsAAAxeBQAF&#10;YA0AAWAWAABgHgAAYCcAAGAvAABfOQAAX0MAAF9PAABfWwAAX2kAAF94AABeiQAAXZwAAF2zAABc&#10;zAAAW+UAAFr0AABa/AB/TQAAcE8AAGRPAABaTwAAUU4AAEpOAABBUAAAOVIAADFVAAApWAAAIVsA&#10;ABpdAAATYAAAC2IAAANkAwAAZgoAAGYSAABnGQAAZyEAAGgpAABoMwAAaD0AAGhJAABoVgAAZ2QA&#10;AGdzAABnhAAAZpgAAGWvAABkyQAAZOMAAGPzAABi/AB5UwAAa1MAAGBTAABXUwAATlIAAEVUAAA7&#10;VgAAM1kAACpcAAAiXwAAGWIAABJlAAAKZwAAAmkAAABsAAAAbQcAAG4NAABvFAAAbxsAAHAjAABx&#10;LAAAcTcAAHFCAABxTwAAcF4AAHFtAABwfwAAb5MAAG+qAABuxgAAbeIAAGzzAABs/QBzWAAAZlgA&#10;AFxXAABTVwAASVgAAD5bAAA1XgAAK2EAACJkAAAZaAAAEGsAAAhtAAAAcAAAAHIAAAB0AAAAdQEA&#10;AHYHAAB4DQAAeRQAAHocAAB7JAAAfC4AAHw6AAB8RwAAfFYAAHxmAAB7eQAAe40AAHqkAAB5wAAA&#10;eN4AAHfyAAB3/QBtXQAAYlwAAFlbAABOXQAAQmAAADdjAAAtZwAAI2oAABluAAAPcQAABXUAAAB3&#10;AAAAeQAAAHsAAAB9AAAAfwAAAIAAAACCBgAAgwwAAIQUAACGHAAAiCYAAIkxAACIPwAAiE4AAIhf&#10;AACHcgAAh4YAAIaeAACFuQAAhNkAAIPwAACD/ABoYgAAX2EAAFNiAABHZQAAO2kAAC9tAAAjcQAA&#10;GXUAAA15AAADfQAAAH8AAACCAAAAhAAAAIYAAACIAAAAigAAAIwAAACOAAAAjwMAAJEJAACTEgAA&#10;lRsAAJcmAACYNAAAmEMAAJdVAACXaAAAln0AAJWVAACUsAAAk88AAJLrAACS+QBlZgAAWGgAAExr&#10;AAA/bwAAMnQAACV5AAAZfQAADYEAAAGFAAAAiQAAAIwAAACOAAAAkAAAAJIAAACUAAAAlwAAAJkA&#10;AACaAAAAnAAAAJ4AAAChBgAAoxAAAKYbAACpJwAAqTgAAKlKAACoXgAAp3QAAKaMAACmpgAApMYA&#10;AKTkAACj9ABebgAAUXEAAER2AAA2ewAAKIEAABuGAAAOigAAAY8AAACSAAAAlgAAAJkAAACbAAAA&#10;nQAAAKAAAACiAAAApQAAAKcAAACpAAAAqwAAAK4AAACwAAAAswIAALcNAAC7GgAAvSoAAL09AAC9&#10;UgAAvGgAALuBAAC5nQAAuboAALnVAAC56QBXeAAASX0AADuCAAAtiAAAH44AABGTAAADmAAAAJ0A&#10;AACgAAAApAAAAKcAAACpAAAAqwAAAK4AAACxAAAAtAAAALcAAAC5AAAAvAAAAL8AAADCAAAAxgAA&#10;AMoAAADOCgAA0xoAANQuAADURAAA1FsAANN1AADUjgAA1KgAANXBAADV2ABQgwAAQokAADOQAAAk&#10;lgAAFZwAAAaiAAAApwAAAKwAAACvAAAAswAAALUAAAC3AAAAugAAAL0AAADAAAAAwwAAAMYAAADJ&#10;AAAAywAAAM8AAADSAAAA1gAAANsAAADgAAAA5QoAAOgeAADqNQAA600AAO1mAADufwAA75gAAO+v&#10;AADwwgD/AAAA/wAAAP8AAAD/AAAA/wAGAP8AFAD/ACAA/wAsAP8ANwD/AEIA/gBLAPsAUwD5AFoA&#10;9wBgAPUAZgDzAGsA8QBwAO8AdQDtAHsA6wCAAOgAhwDmAI8A5ACZAOIApQDgALMA3QDHANsA4gDZ&#10;APgA2AD/ANgA/wDOAP8AyAD/AMUA/wD/AAAA/wAAAP8AAAD/AAAA/wABAP8ADgD9ABsA+AAnAPcA&#10;MgD1ADwA8QBFAO0ATQDpAFQA5QBbAOMAYADhAGYA3wBrAN0AcADcAHUA2gB7ANgAggDVAIkA0gCS&#10;ANAAngDOAKwAywC+AMkA2QDHAPEAxgD/AMQA/wC/AP8AuwD/ALgA/wD/AAAA/wAAAP8AAAD5AAAA&#10;8wAAAO8ACQDoABYA5gAhAOUALADjADYA3QA/ANkASADVAE8A0gBVANAAWwDOAGAAzABlAMoAagDI&#10;AG8AxgB1AMUAfADCAIQAwACMAL4AlwC8AKUAuQC2ALgAzQC2AOgAtQD/ALQA/wCzAP8ArgD/AKwA&#10;/wD/AAAA/AAAAPEAAADpAAAA4QAAANkABADTABAA0QAcAMwAJgDLADAAyQA5AMUAQgDCAEkAvwBP&#10;ALwAVQC6AFoAuABfALYAZAC0AGoAsgBvALAAdgCuAH4ArQCGAKsAkACpAJ4ApwCtAKUAwwCkAN4A&#10;owD3AKIA/wCjAP8AogD/AKAA/wD8AAAA7gAAAOEAAADVAAAAzAAAAMMAAAC/AAoAugAWALgAIAC2&#10;ACoAtQAzALEAOwCuAEMAqwBJAKkATwCoAFQApgBZAKQAXgCjAGQAogBqAKAAcACeAHcAnQCAAJsA&#10;igCZAJYAlwCmAJYAuQCUANIAlADuAJMA/wCTAP8AkgD/AJIA/wDuAAAA3wAAAM4AAADCAAAAuAAA&#10;ALEAAACrAAQAqAAQAKYAGgCjACQAogAtAKEANQCeAD0AnABDAJoASQCYAE4AlwBUAJUAWQCUAF4A&#10;kgBkAJEAawCPAHIAjQB7AIsAhACKAJAAiACfAIcAsQCGAMcAhQDkAIUA+gCFAP8AhQD/AIUA/wDj&#10;AAAAzwAAAL8AAACyAAAAqAAAAKIAAACdAAAAmQAKAJYAFQCUAB4AkwAnAJIALwCRADcAjgA9AIwA&#10;QwCKAEkAiQBOAIcAVACGAFkAhABfAIMAZgCCAG0AgAB1AH8AfwB9AIsAfACYAHoAqgB5AL4AeADa&#10;AHgA8wB4AP8AeAD/AHgA/wDVAAAAwgAAALIAAACkAAAAmwAAAJUAAACQAAAAjAAFAIoADwCIABkA&#10;hgAiAIUAKgCDADEAggA4AIAAPgB+AEQAfQBJAHwATwB6AFQAeQBaAHgAYQB2AGgAdQBxAHMAewBy&#10;AIYAcACTAG8ApABuALgAbQDPAGwA6gBsAPsAbAD/AGwA/wDKAAAAtwAAAKYAAACZAAAAkAAAAIkA&#10;AACFAAAAggAAAH8ACQB9ABMAewAcAHoAJQB4ACwAdwAzAHUAOgB0AD8AcwBFAHEASwBwAFAAbgBW&#10;AG0AXQBrAGUAagBtAGgAdwBnAIIAZQCPAGQAnwBjALIAYgDJAGEA4gBhAPQAYQD/AGEA/wDBAAAA&#10;rQIAAJ0HAACQCQAAhgkAAH8HAAB7AwAAeQAAAHcABAB0AA0AcwAXAHEAIABvACcAbgAvAGwANQBr&#10;ADsAaQBBAGgARwBmAE0AZQBTAGQAWgBiAGEAYQBqAF8AdABdAH8AXACMAFoAnABZAK4AWADDAFcA&#10;3ABXAO8AVgD7AFYA/wC4BgAApQwAAJURAACIEwAAfhMAAHcSAAByDwAAbwsAAG4GAABtAAcAawAR&#10;AGkAGgBnACMAZQAqAGQAMQBiADcAYQA9AF8AQwBeAEkAXQBQAFsAVwBaAF8AWABoAFYAcgBVAH4A&#10;UwCLAFEAmgBQAKsATgDAAE4A1gBNAOoATQD3AE0A/gCyDQAAnhQAAI4YAACCGgAAeBsAAHAaAABr&#10;GAAAaBUAAGYRAABlDAAAZQUKAGMDFABhBB4AXgUmAF0GLQBbBjQAWQc6AFgHQABXCEcAVQhOAFQI&#10;VQBSCV4AUAlnAE4JcQBMCX0ASgiKAEkHmQBHB6sARQa/AEQF1QBDBegAQwX1AEMF/gCsFAAAmRoA&#10;AIkeAAB9IAAAcyEAAGsgAABlHwAAYRwAAF8ZAABeFQAAXREDAF0NDgBaDhkAWBAhAFYQKQBUETAA&#10;UxE3AFESPgBPEkQAThJMAEwSVABKE1wASRNmAEcTcQBEEn0AQhKLAEARmgA+Ea0APBDCADsP2QA7&#10;D+sAOw74ADwO/wCmGgAAlB8AAIUjAAB4JQAAbiUAAGYlAABgJAAAXCIAAFkgAABXHAAAVhkAAFUX&#10;CgBTFxUAURgeAE8ZJgBNGS0ASxk0AEoaOwBIGkIARxpJAEUbUQBDG1oAQRtkAD8bbwA9GnsAOxqJ&#10;ADkZmQA3GasANRjAADMX2AA0F+0ANBb7ADUW/wCiHwAAkCQAAIEnAAB0KQAAaikAAGIpAABcKAAA&#10;VycAAFQlAABSIgAAUCAAAE4fBgBMHxEASh8aAEggIwBGICoARSExAEMhOABBIT8AQCFHAD4iTwA8&#10;IlgAOiJiADgibQA2IXkANCGHADIglwAwIKoALh+/ACwe1gAtHuwALh37AC4c/wCeIwAAjCgAAH0r&#10;AABxLAAAZy0AAF4tAABYLAAAUysAAE8qAABNJwAASyUAAEgmAgBGJg0ARCYXAEImIABAJycAPicu&#10;AD0nNQA7KD0AOShEADgoTAA2KFYANChgADIoawAwKHgALieGACsnlgApJqkAJyW+ACYk1gAmJOsA&#10;JyP7ACgi/wCaJwAAiSsAAHouAABuLwAAZDAAAFswAABVLwAATy8AAEsuAABILAAARSsAAEIrAABA&#10;LAoAPSwUADssHQA6LSQAOC0sADYtMwA1LToAMy5CADEuSgAwLlQALi5eACwuaQApLXYAJy2FACUs&#10;lQAjLKcAISu9AB8q1QAgKesAISj6ACIn/wCXKgAAhS4AAHcxAABrMgAAYDMAAFgzAABRMgAATDIA&#10;AEcxAABDMQAAQDAAADwxAAA6MQcANzIRADUyGgAzMiIAMjMpADAzMAAvMzgALTNAACszSAApM1IA&#10;JzNcACUzaAAjM3UAITODAB4ykwAcMaYAGjG8ABkw1AAZL+oAGy76ABwt/wCTLQAAgjEAAHQ0AABn&#10;NQAAXTYAAFU2AABONQAASDUAAEM1AAA/NQAAOjUAADY2AAAzNwMAMTcNAC44FgAtOB8AKzgmACk4&#10;LgAoOTUAJjk9ACQ5RgAiOU8AIDlaAB45ZgAcOXMAGjiCABc4kgAVN6UAEza7ABE10wASNOkAFDP5&#10;ABUz/wCPMQAAfjUAAHA3AABkOAAAWjkAAFI5AABLOAAARTgAAEA4AAA7OAAANDsAADA8AAAtPAAA&#10;Kj0JACc+EwAlPhsAJD4jACI+KgAgPzIAHz86AB0/QwAbP00AGT9YABc/ZAAUP3EAEj6AABA+kQAN&#10;PaMACzy4AAk7zwAKOuYADDn3AA04/wCLNQAAezgAAG06AABhOwAAVzwAAE87AABIOwAAQjsAAD07&#10;AAA3PAAAMD8AACtAAAAnQgAAIkMFAB9EDgAdRRcAG0UfABlFJwAYRS8AFkU3ABRFQAASRUoAEEVV&#10;AA1FYQALRW4ACUR9AAZEjQAEQ58AAkK0AAFBywACQOMAA0DzAAU//gCGOQAAdjwAAGk+AABdPwAA&#10;VD8AAEw+AABFPgAAPz4AADo+AAAzQAAALEMAACdFAAAiRgAAHEkAABZLCQATTBIAEUwaAA9MIgAN&#10;TCsADEwzAApMPAAITEYABktRAANLXQABS2oAAEp5AABKiQAASZsAAEixAABIyQAAR+EAAEbwAABF&#10;+gCBPgAAckAAAGVBAABZQgAAUEIAAElBAABCQQAAPEEAADVDAAAvRQAAKEcAACJKAAAcTAAAFk4A&#10;AA5RBQAIUg0ABVIWAANSHgACUiYAAFIvAABSOAAAUkIAAFJNAABSWQAAUmYAAFF1AABRhQAAUJgA&#10;AE+uAABOxgAATuAAAE3wAABM+gB8QgAAbUQAAGBFAABWRQAATUUAAEZEAAA/RAAAOEYAADFIAAAp&#10;SgAAIk0AABxQAAAVUgAADlQAAAdXAwAAWAsAAFkSAABZGQAAWiEAAFopAABaMwAAWj0AAFpIAABa&#10;VAAAWmEAAFlwAABZgQAAWJQAAFeqAABWxAAAVd4AAFTwAABU+gB2RwAAaEkAAFxJAABSSQAASkgA&#10;AENIAAA6SQAAMksAACtOAAAjUQAAHFQAABRWAAANWQAABlsAAABdAQAAXwgAAGAOAABgFQAAYRwA&#10;AGIkAABiLQAAYjcAAGJCAABiTwAAYl0AAGJsAABhfQAAYJAAAF+nAABewQAAXt0AAF3wAABc+wBw&#10;TQAAY00AAFhNAABPTAAAR0wAAD5NAAA1TwAALFIAACRVAAAcWAAAFFsAAAteAAAEYQAAAGMAAABl&#10;AAAAZgQAAGcKAABpEAAAahcAAGseAABsJgAAbDAAAGw8AABsSQAAa1cAAGxmAABreAAAaosAAGmi&#10;AABovQAAZ9sAAGfwAABm/ABqUgAAXlIAAFVRAABMUAAAQlEAADhUAAAuVwAAJVoAABxeAAATYQAA&#10;CmQAAAFnAAAAaQAAAGwAAABtAAAAbwAAAHEEAAByCQAAcxAAAHUXAAB2HwAAeCgAAHg0AAB4QQAA&#10;d1AAAHdgAAB2cgAAdoUAAHWcAAB0twAAc9YAAHHvAABx/ABlVwAAW1YAAFJVAABHVgAAO1kAADBd&#10;AAAmYAAAHGQAABJoAAAIawAAAG4AAABxAAAAcwAAAHYAAAB3AAAAeQAAAHsAAAB8AgAAfggAAIAP&#10;AACBFwAAgyAAAIUrAACFOAAAhEcAAIRYAACDawAAg34AAIKVAACBsAAAf88AAH/rAAB++wBhWwAA&#10;WFoAAExcAABAXwAANGIAAChnAAAdawAAEm8AAAZzAAAAdwAAAHoAAAB8AAAAfgAAAIEAAACDAAAA&#10;hQAAAIcAAACJAAAAigAAAIwFAACODQAAkRYAAJMgAACULQAAlD0AAJNOAACTYQAAkXYAAJGNAACQ&#10;qAAAj8YAAI3mAACN9wBeYAAAUWEAAERlAAA3aQAAK24AAB5zAAASdwAABXwAAACAAAAAgwAAAIYA&#10;AACIAAAAiwAAAI4AAACQAAAAkgAAAJQAAACWAAAAmQAAAJsAAACdAQAAoAoAAKMUAACmIQAApjAA&#10;AKZCAAClVgAApGsAAKODAAChngAAobsAAJ/cAACf8ABXaAAASmsAADxwAAAudQAAIXsAABOAAAAG&#10;hQAAAIkAAACOAAAAkQAAAJQAAACWAAAAmAAAAJsAAACeAAAAoAAAAKMAAAClAAAAqAAAAKoAAACt&#10;AAAAsAAAALQIAAC4FAAAuyMAALs1AAC7SgAAumAAALh4AAC2kwAAt64AALTPAACz6ABPcQAAQnYA&#10;ADN8AAAlggAAF4gAAAiOAAAAkwAAAJcAAACcAAAAnwAAAKIAAACkAAAApgAAAKoAAACtAAAAsAAA&#10;ALIAAAC1AAAAuAAAALsAAAC+AAAAwgAAAMYAAADLBgAA0BUAANIoAADRPQAA0VQAANBtAADOiAAA&#10;zKUAAMvCAADM2wBIfQAAOYMAACuKAAAckAAADJcAAACdAAAAogAAAKYAAACqAAAArgAAALEAAACz&#10;AAAAtQAAALkAAAC9AAAAwAAAAMMAAADGAAAAyQAAAM0AAADQAAAA1QAAANoAAADgAAAA5QQAAOkX&#10;AADpLQAA6UYAAOlgAADqegAA65MAAOusAADswQD/AAAA/wAAAP8AAAD/AAAA/wAEAP8ADwD/ABwA&#10;/wAoAP8AMwD/AD0A/QBGAPoATgD4AFUA9gBcAPQAYgDyAGcA8ABsAO8AcQDtAHcA6wB8AOkAgwDn&#10;AIwA5ACVAOEAoQDfALAA3QDGANoA4ADZAPkA1gD/AM8A/wDFAP8AvwD/ALoA/wD/AAAA/wAAAP8A&#10;AAD/AAAA/wAAAPwACgD6ABYA+AAiAPUALQDzADgA7wBBAOsASQDoAFAA5QBWAOIAXADfAGEA3QBn&#10;ANoAbADYAHEA1QB3ANMAfgDQAIUAzgCPAMwAmgDJAKgAxwC8AMUA1QDCAPAAwQD/AMEA/wC4AP8A&#10;swD/AK8A/wD/AAAA/wAAAP8AAAD4AAAA8QAAAOoABQDnABEA4gAdAOEAJwDhADIA2wA7ANUAQwDQ&#10;AEoAzgBRAMsAVgDJAFwAxwBhAMUAZgDEAGsAwgBxAMAAeAC+AH8AuwCIALkAlAC3AKEAtQCyALMA&#10;ygCxAOcArwD/AK4A/wCqAP8ApQD/AKMA/wD/AAAA+gAAAO8AAADlAAAA2wAAANQAAADNAAsAywAX&#10;AMgAIgDFACsAxAA0AMAAPQC9AEQAugBKALgAUAC2AFYAtABbALIAYACwAGUArgBrAKwAcgCpAHkA&#10;pwCCAKUAjACjAJoAoQCpAKAAwACfANwAngD4AJ4A/wCdAP8AmQD/AJYA/wD3AAAA6QAAANwAAADP&#10;AAAAxAAAALwAAAC4AAYAtAARALEAGwCwACUArwAuAK0ANgCpAD4ApgBEAKQASgCiAE8AoABVAJ8A&#10;WgCdAF8AnABlAJoAbACZAHMAlwB8AJUAhgCTAJMAkQChAJAAtgCOAM8AjgDuAI0A/wCNAP8AjQD/&#10;AIsA/wDqAAAA2AAAAMcAAAC6AAAAsQAAAKkAAAClAAAAoQALAJ8AFgCeAB8AnAAoAJsAMACYADcA&#10;lgA+AJQARACSAEkAkQBPAJAAVACOAFkAjQBfAIsAZgCJAG0AiAB2AIYAgACEAIwAgwCaAIIArQCA&#10;AMQAfwDjAH8A+wB/AP8AfwD/AH4A/wDcAAAAxwAAALYAAACqAAAAoAAAAJoAAACVAAAAkgAGAI8A&#10;EACNABoAjAAiAIsAKgCKADIAiAA4AIYAPgCEAEQAgwBJAIEATgCAAFQAfgBaAH0AYQB7AGgAegBx&#10;AHgAegB3AIYAdQCUAHQApQBzALsAcgDYAHIA8wByAP8AcgD/AHIA/wDOAAAAugAAAKkAAACcAAAA&#10;kwAAAIwAAACIAAAAhQABAIIACwCAABQAfwAdAH4AJQB9ACwAewAzAHkAOQB4AD8AdgBEAHUASgB0&#10;AE8AcgBVAHEAXABvAGMAbgBsAGwAdgBrAIEAaQCOAGgAnwBnALMAZgDMAGYA6QBlAP4AZgD/AGYA&#10;/wDCAAAArQAAAJ0AAACRAAAAhwAAAIEAAAB9AAAAegAAAHcABgB1AA8AdAAYAHIAIABxACcAcAAu&#10;AG8ANABtADoAbABAAGoARQBpAEsAaABRAGYAWABlAF8AYwBoAGEAcQBgAH0AXgCKAF0AmgBcAK0A&#10;WwDFAFsA4QBaAPYAWgD/AFoA/wC4AAAApAAAAJQDAACHBQAAfgUAAHcDAABzAAAAcAAAAG4AAQBs&#10;AAoAagATAGkAGwBoACIAZgApAGUAMABjADYAYgA7AGAAQQBfAEcAXgBNAFwAVABbAFwAWQBkAFgA&#10;bgBWAHoAVQCHAFMAlgBSAKgAUQC+AFAA2QBQAO8AUAD9AFAA/wCvAQAAnAcAAI0LAACADgAAdg4A&#10;AG8NAABqCwAAZwcAAGUDAABkAAUAYgANAGEAFgBfAB4AXgAlAFwALABbADIAWQA4AFgAPQBWAEMA&#10;VQBKAFQAUQBSAFkAUABiAE8AbABNAHcASwCEAEoAkwBJAKQARwC6AEcA0QBGAOgARgD3AEYA/wCo&#10;CQAAlRAAAIYTAAB6FQAAcBYAAGgVAABjEwAAXxEAAF0MAABcCAAAXAMIAFoAEQBYABkAVgAhAFUA&#10;KABTAC4AUgA0AFABOgBPAUEATQFHAEwCTwBKAlcASAJgAEcCagBFAnYAQwGDAEEAkgBAAKMAPgC3&#10;AD0AzQA9AOMAPADyAD0A/ACiEAAAkBUAAIEZAAB0GwAAaxwAAGMbAABdGgAAWRgAAFYVAABVEQAA&#10;VA0BAFUICgBSBxQAUAgcAE4JJABMCSsASwoxAEkKOABICz4ARgtFAEULTQBDC1YAQQxfAD8MagA9&#10;C3YAOwuDADkKkgA3CqMANQm3ADQIzAAzB+IAMwfwADMH+gCdFQAAixoAAHweAABwIAAAZiAAAF4g&#10;AABYHwAAUx0AAFAbAABOGAAATRUAAE0SBQBMEQ8ASREYAEcSIABGEigARBMuAEITNQBBFDwAPxRD&#10;AD0USwA8FFQAOhReADcUaQA1FHUAMxSDADETkwAvEqQALRK5ACsR0AArEOUAKxDzACwP/QCZGQAA&#10;hx4AAHkiAABsJAAAYiQAAFokAABTIwAATyIAAEsgAABJHgAASBsAAEYZAABEGQsAQxkVAEEZHQA/&#10;GiQAPRosADsaMgA6GzkAOBtBADYbSQA1G1IAMxtcADAbZwAuG3QALBuCACoakQAoGqMAJRm4ACQY&#10;zwAjF+YAJBf2ACUW/wCVHgAAgyIAAHUlAABpJwAAXycAAFYnAABQJwAASyYAAEclAABEIwAAQiEA&#10;AEAgAAA+IAgAPCASADogGgA4ICIANiEpADUhMAAzITcAMiI/ADAiRwAuIlAALCJaACoiZQAnInIA&#10;JSGAACMhkAAhIKIAHx+3AB0ezgAdHuUAHh32AB8c/wCRIQAAgCYAAHIpAABmKgAAWyoAAFMqAABM&#10;KgAARykAAEMoAAA/JwAAPSYAADolAAA4JgQANiYOADQmFwAyJx8AMCcmAC4nLQAtJzQAKyg8ACko&#10;RQAnKE4AJShYACMoZAAhKHAAHyd/ABwnjwAaJqEAGCW2ABYkzQAWJOQAFyP1ABgi/wCNJQAAfSkA&#10;AG4rAABiLQAAWC0AAFAtAABJLQAARCwAAD8sAAA7KwAAOCsAADUrAAAyKwEALywLAC0sFAArLBwA&#10;KS0jACgtKgAmLTIAJC06ACMtQgAhLkwAHy5WABwtYgAaLW8AGC19ABUsjQATLJ8AESu0AA8qzAAO&#10;KeMAECj0ABIn/wCKKAAAeSwAAGsuAABfMAAAVTAAAE0wAABGMAAAQC8AADwvAAA4LwAAMy8AAC8w&#10;AAAsMQAAKTEHACYyEAAkMhgAIzMgACEzKAAfMy8AHTM3ABwzQAAaM0kAFzNUABUzYAATM20AETN8&#10;AA4yjAALMZ0ACTGxAAcwyAAHL98ACS7xAAot/QCGLAAAdi8AAGgxAABcMwAAUjMAAEozAABDMgAA&#10;PTIAADkyAAA0MgAALzMAACg1AAAlNgAAIjcDAB84DAAcOBUAGzkdABk5JAAXOSwAFjk0ABQ5PQAS&#10;OUcAEDlSAA05XQAKOWoACDh4AAY4iAADN5kAATauAAA1xQAANN0AATTtAAIz+QCCMAAAcjMAAGQ1&#10;AABZNgAATzYAAEc1AABANQAAOzUAADY0AAAxNQAAKzYAACU5AAAhOgAAHDwAABc+CAAUPxEAEj8Z&#10;ABA/IQAOPykADD8xAAo/OgAIP0MABj9OAAQ/WQACP2YAAD51AAA+hAAAPZYAADyrAAA7wgAAOtsA&#10;ADntAAA59wB+NAAAbjcAAGE4AABVOQAATDkAAEQ4AAA9OAAAODcAADM3AAAtOQAAJzsAACE9AAAc&#10;PwAAF0EAABFEBAAKRgwAB0YVAAZFHQAERSUAAkUtAABFNgAART8AAEVKAABFVgAARWMAAEVxAABE&#10;gQAAQ5MAAEKoAABCwAAAQdoAAEDsAAA/+AB5OAAAajoAAF08AABRPAAASDwAAEE7AAA7OgAANToA&#10;AC87AAApPQAAI0AAABxCAAAWRAAAEUcAAApJAwADSwoAAEwRAABMGQAATCAAAEwpAABMMQAATDsA&#10;AExGAABMUgAATF8AAExtAABLfgAASpAAAEmmAABIvgAASNkAAEftAABG+ABzPQAAZT8AAFg/AABO&#10;PwAART4AAD8+AAA4PQAAMT8AACpBAAAkQwAAHUUAABZIAAAQSwAACU0AAAJPAgAAUQgAAFIOAABT&#10;FQAAVBwAAFQkAABULAAAVDYAAFRBAABUTQAAVFoAAFRpAABTegAAUo0AAFGjAABQvAAAT9gAAE7t&#10;AABO+gBuQgAAYEMAAFRDAABLQgAAQ0EAADxBAAA0QgAALEQAACVHAAAdSQAAFkwAAA5PAAAIUgAA&#10;AVQAAABWAAAAWAUAAFkLAABaEQAAWxcAAFweAABdJwAAXTEAAF08AABdSAAAXVYAAF1lAABcdgAA&#10;W4kAAFqfAABZuQAAWNYAAFfuAABW+wBoRwAAW0cAAFBHAABIRQAAQEUAADdGAAAuSAAAJksAAB5O&#10;AAAWUgAADVQAAAZXAAAAWgAAAFwAAABeAAAAYAEAAGEGAABjCwAAZBIAAGYYAABnIAAAaCoAAGg1&#10;AABoQQAAZ08AAGdfAABncAAAZoQAAGWaAABjtQAAYtMAAGHuAABg/ABiTAAAVksAAE1KAABFSQAA&#10;O0sAADFNAAAoUAAAHlQAABVXAAAMWwAABF4AAABhAAAAYwAAAGUAAABnAAAAaQAAAGsAAABsBgAA&#10;bgsAAHASAABxGgAAcyIAAHQuAABzOgAAc0kAAHJZAAByagAAcX4AAHCVAABvsAAAbs4AAGzsAABr&#10;/ABdUAAAU08AAEtOAABAUAAANVIAACpWAAAfWgAAFV4AAAtiAAACZQAAAGgAAABrAAAAbQAAAHAA&#10;AAByAAAAdAAAAHYAAAB4AAAAegMAAHsKAAB9EQAAgBoAAIIkAACBMQAAgUAAAIBQAACAYgAAf3cA&#10;AH6NAAB9qAAAe8cAAHrnAAB5+QBZVQAAUFMAAEVVAAA5WAAALVwAACFhAAAWZQAACmkAAABtAAAA&#10;cQAAAHQAAAB2AAAAeQAAAHsAAAB+AAAAgAAAAIIAAACEAAAAhgAAAIgBAACKCAAAjREAAI8bAACR&#10;JwAAkDYAAJBHAACPWgAAjXAAAI2FAACMoAAAir4AAInfAACI9QBWWQAASlsAAD1eAAAwYwAAI2gA&#10;ABdtAAAKcgAAAHYAAAB6AAAAfgAAAIEAAACDAAAAhgAAAIkAAACLAAAAjgAAAJAAAACSAAAAlAAA&#10;AJcAAACZAAAAnAUAAJ8QAACjGwAApCoAAKM7AACiTwAAoWQAAJ98AACelgAAnrEAAJvTAACa7QBP&#10;YQAAQmUAADVqAAAnbwAAGXUAAAt6AAAAgAAAAIQAAACIAAAAjAAAAI4AAACRAAAAlAAAAJcAAACa&#10;AAAAnQAAAJ8AAACiAAAApQAAAKcAAACqAAAArgAAALICAAC2DgAAuhwAALouAAC5QgAAuFgAALZw&#10;AAC1iQAAsqYAALHFAACx4ABIawAAOnAAACt2AAAdfQAADoMAAACIAAAAjgAAAJMAAACXAAAAmgAA&#10;AJwAAACfAAAAowAAAKYAAACqAAAArQAAALAAAACzAAAAtgAAALkAAAC9AAAAwQAAAMUAAADLAAAA&#10;0Q0AANQfAADTNAAA0ksAANFkAADOfgAAzZkAAMy1AADK0QBAdwAAMX0AACKEAAATiwAAA5IAAACX&#10;AAAAnQAAAKIAAACmAAAAqgAAAKwAAACuAAAAsQAAALUAAAC5AAAAvQAAAMAAAADDAAAAxwAAAMoA&#10;AADPAAAA0wAAANkAAADfAAAA5QAAAOsQAADrJgAA6j4AAOpXAADpcgAA540AAOWqAADkxAD/AAAA&#10;/wAAAP8AAAD/AAAA/wACAP8ADAD/ABcA/wAjAP8ALgD/ADkA/gBCAPkASgD2AFEA9ABYAPIAXgDw&#10;AGMA7gBoAO0AbQDrAHMA6QB5AOcAgADlAIgA4wCSAOAAnQDdAK4A2gDDANcA3wDUAPsA0gD/AMUA&#10;/wC7AP8AtQD/ALEA/wD/AAAA/wAAAP8AAAD/AAAA/wAAAP0ABQD4ABIA9wAeAPQAKQDxADMA7QA8&#10;AOkARADmAEwA4wBSAOEAWADeAF0A3ABjANkAaADVAG0A0gBzANAAegDNAIIAygCMAMgAlwDFAKUA&#10;wwC5AMEA0wC/APIAvwD/ALgA/wCvAP8AqQD/AKYA/wD/AAAA/QAAAPgAAAD1AAAA7gAAAOYAAADj&#10;AAwA3gAYAN0AIwDcAC0A2QA2ANMAPgDNAEYAyQBMAMcAUgDFAFcAwwBdAMEAYgC/AGcAvQBtALsA&#10;dAC5AHsAtwCFALQAkACyAJ0AsACvAK0AyACrAOcAqgD/AKgA/wCiAP8AngD/AJsA/wD7AAAA8wAA&#10;AOwAAADfAAAA1AAAAM0AAADHAAcAxQASAMMAHQDBACcAvwAwALsAOAC4AD8AtQBGALMATACxAFEA&#10;rwBWAK0AWwCrAGEAqQBnAKcAbgClAHUAowB+AKEAiQCfAJYAnQCmAJwAvQCaANoAmQD4AJgA/wCU&#10;AP8AkAD/AI4A/wDxAAAA5AAAANUAAADHAAAAvQAAALYAAACxAAEArgAMAKsAFwCqACAAqQApAKgA&#10;MQClADkAoQA/AJ8ARQCdAEsAmwBQAJkAVQCYAFsAlgBhAJUAZwCTAG8AkQB4AI8AggCOAI8AjACe&#10;AIoAswCJAM0AiADuAIgA/wCIAP8AhAD/AIMA/wDkAAAA0AAAAL4AAACyAAAAqQAAAKIAAACeAAAA&#10;mgAGAJgAEQCXABoAlgAjAJUAKwCTADIAkAA5AI4APwCNAEUAiwBKAIoATwCIAFUAhwBbAIUAYQCE&#10;AGkAggBxAIAAewB/AIgAfQCWAHwAqQB6AMEAeQDjAHkA/QB5AP8AeAD/AHcA/wDTAAAAvwAAAK4A&#10;AAChAAAAmAAAAJIAAACNAAAAigACAIgACwCGABUAhQAdAIUAJQCEAC0AggAzAIAAOQB+AD8AfQBE&#10;AHsASQB6AE8AeABVAHcAXAB1AGMAdABsAHIAdgBwAIIAbwCQAG4AogBsALcAbADVAGwA9ABrAP8A&#10;bAD/AGsA/wDGAAAAsQAAAKAAAACUAAAAigAAAIQAAACAAAAAfQAAAHoABgB5ABAAeAAYAHcAIAB2&#10;ACcAdQAuAHMANABxADkAcAA/AG8ARABtAEoAbABQAGoAVwBpAF4AZwBnAGYAcQBkAH0AYwCKAGEA&#10;mwBgALAAXwDKAF8A6gBfAP8AXwD/AGAA/wC4AAAApQAAAJUAAACIAAAAfwAAAHgAAAB0AAAAcQAA&#10;AG8AAgBtAAsAbAATAGsAGwBqACIAagApAGgALwBmADUAZQA6AGMAQABiAEUAYQBLAF8AUgBeAFoA&#10;XABjAFoAbABZAHgAVwCFAFYAlQBVAKkAVADCAFQA4ABUAPgAVAD/AFQA/wCuAAAAmwAAAIsAAAB/&#10;AQAAdgEAAG8AAABqAAAAZwAAAGUAAABjAAYAYgAOAGEAFgBgAB0AXwAkAF4AKgBcADAAWwA2AFkA&#10;OwBYAEEAVgBHAFUATgBTAFYAUgBfAFAAaQBPAHQATQCCAEwAkQBLAKMASgC6AEkA1gBJAPAASQD/&#10;AEoA/wCmAAAAkwMAAIQHAAB4CQAAbgoAAGcJAABhBgAAXgQAAFwAAABbAAIAWQAKAFgAEgBXABkA&#10;VgAgAFUAJgBTACwAUQAyAFAAOABPAD4ATQBEAEwASwBKAFMASQBcAEcAZgBGAHEARAB+AEMAjQBB&#10;AJ8AQAC1AEAAzQA/AOgAPwD5AEAA/wCfBAAAjQoAAH4OAABxEQAAZxEAAGARAABaDwAAVgwAAFQJ&#10;AABTBQAAUgAFAFEADQBPABUATgAcAE0AIgBLACkASgAvAEgANABHADsARQBBAEQASABCAFAAQQBZ&#10;AD8AZAA9AG8AOwB8ADoAiwA4AJwANwCwADYAyAA2AOEANgDzADYA/gCZCwAAhxEAAHgUAABsFgAA&#10;YhcAAFoWAABUFQAAUBMAAE0RAABLDgAASwoAAEsGCABJAxAARwIXAEYCHwBEAyUAQgMrAEEEMgBA&#10;BDgAPgQ/ADwFRgA7BU8AOQVYADcFYwA1BW4AMwR7ADEEigAwA5sALgGuAC0AxAAtANwALQDtAC0A&#10;+QCUEAAAgxUAAHQZAABoGwAAXhsAAFYbAABPGgAAShkAAEcXAABFFQAARBIAAEMOAgBDCwoAQQoT&#10;AD8LGwA+CyIAPAwpADsMLwA5DDYANw09ADYNRQA0DU4AMg1YADANYwAtDW8AKw18ACkMiwAnDJwA&#10;JQuvACQKxAAjCNsAIwjrACMI9gCQFQAAfxoAAHAdAABkHgAAWh8AAFIfAABLHgAARh0AAEIcAAA/&#10;GgAAPhgAAD0VAAA8EwYAOxIPADkTFwA3Ex8ANRQmADQULQAyFDQAMBU7AC8VQwAtFUwAKxVWACgV&#10;YgAmFW4AJBV8ACEUiwAfFJ0AHROxABsSxwAaEd8AGxHuABsQ+ACMGAAAex0AAG0gAABgIgAAViIA&#10;AE4iAABHIgAAQiEAAD4gAAA7HgAAOR0AADgaAAA2GgIANBoLADIaFAAwGhwALxsjAC0bKgArGzEA&#10;Khs5ACgcQQAmHEoAJBxUACEcYAAfHGwAHRt6ABobigAYGpwAFhmwABQZxgATGN4AFBfxABUW+wCI&#10;HAAAeCEAAGkjAABdJQAAUyUAAEslAABEJQAAPyQAADojAAA3IgAANCEAADIgAAAwIAAALSAIACwg&#10;EQAqIBkAKCEgACYhJwAlIS8AIyI2ACEiPwAfIkgAHSJSABsiXgAYImsAFiF5ABMhiQARIJoADiCu&#10;AAwfxAALHtsADB3uAA0c+wCFIAAAdCQAAGYmAABaJwAAUCgAAEgoAABBJwAAOycAADcmAAAzJQAA&#10;MCUAAC0lAAAqJQAAJyYFACUmDQAjJhYAIScdAB8nJQAeJywAHCc0ABooPAAYKEYAFihQABQoXAAR&#10;KGkADid3AAwnhgAJJpcAByWqAAUlwAAEJNgABSPqAAci9wCBIwAAcScAAGMpAABXKgAATSoAAEUq&#10;AAA+KgAAOSkAADQpAAAwKAAALCgAACgpAAAkKwAAISsBAB4sCgAcLRIAGi0aABgtIgAWLSkAFS0x&#10;ABMuOgARLkQADi5OAAwuWQAJLWYABy1zAAQtgwACLJQAACunAAAqvQAAKdUAACjpAAAo9AB9JwAA&#10;bSoAAGAsAABULQAASi0AAEItAAA7LAAANiwAADErAAAtKwAAKSsAACQtAAAeLwAAGzEAABcyBgAU&#10;Mw4AEjMXABAzHgAOMyYADDMuAAozNwAIM0AABjNKAAQzVQABM2IAADNwAAAygAAAMZEAADClAAAv&#10;vAAAL9MAAC7oAAAt9QB5KgAAai0AAFwvAABRMAAARzAAAD8vAAA4LwAAMy4AAC8uAAArLgAAJi8A&#10;ACAxAAAbMwAAFjUAABI3AwAMOQsACDkTAAc5GwAFOSMAAzkrAAE5MwAAOTwAADlGAAA5UgAAOV8A&#10;ADltAAA4fQAAN48AADajAAA1ugAANNMAADPpAAAz9QB1LgAAZjEAAFgyAABNMwAARDMAADwyAAA2&#10;MQAAMTEAACwwAAAnMQAAIjMAABw1AAAWOAAAEToAAAw8AwAFPgkAAD8QAAA/FwAAPx8AAD8nAAA/&#10;LwAAQDgAAEBDAABATgAAP1sAAD9qAAA+egAAPowAAD2hAAA8uQAAOtMAADrpAAA59wBwMwAAYTUA&#10;AFQ2AABKNgAAQTUAADo1AAA0NAAALzMAACk0AAAjNgAAHTgAABc6AAARPQAACz8AAAVBAgAAQwgA&#10;AEQNAABFFAAARhsAAEciAABHKwAARzQAAEc/AABHSgAAR1gAAEZmAABGdwAARYkAAESfAABDtwAA&#10;QdMAAEDrAABA+ABrNwAAXDkAAFA5AABGOQAAPjgAADg3AAAyNwAAKzgAACQ5AAAePAAAFz4AABFB&#10;AAAKQwAABEYAAABIAAAASgUAAEsLAABMEQAAThcAAE8eAABPJgAATzAAAE86AABPRgAAT1MAAE5i&#10;AABOcwAATYYAAEycAABLtQAASdIAAEjsAABH+gBlPAAAWD0AAEw9AABDPAAAPDsAADU6AAAtOwAA&#10;Jj0AAB5AAAAXQgAAEEUAAAlIAAADSwAAAE0AAABPAAAAUQIAAFIHAABUDAAAVhIAAFcZAABZIQAA&#10;WCoAAFg1AABYQQAAWE4AAFheAABXbwAAVoIAAFWYAABUsgAAU9AAAFHsAABQ/ABfQQAAU0EAAElA&#10;AABBPwAAOT4AADA/AAAoQgAAIEQAABdHAAAQSwAACE4AAABRAAAAUwAAAFYAAABYAAAAWgAAAFsC&#10;AABdBwAAXwwAAGETAABjGgAAZCQAAGMuAABjOwAAY0kAAGJYAABiaQAAYX0AAGCTAABergAAXc0A&#10;AFvrAABb/ABaRgAAT0UAAEZEAAA+QgAANEQAACpGAAAhSQAAGE0AAA5RAAAGVAAAAFgAAABaAAAA&#10;XQAAAF8AAABhAAAAYwAAAGUAAABnAgAAaQcAAGsNAABtFAAAbx0AAHAnAABvNAAAb0IAAG5TAABu&#10;YwAAbXcAAGyNAABrpwAAacYAAGjnAABm+wBVSgAATEkAAENHAAA5SQAALkwAACNPAAAZUwAADlcA&#10;AARbAAAAXwAAAGIAAABlAAAAaAAAAGoAAABtAAAAbwAAAHEAAABzAAAAdQAAAHcFAAB5DAAAfBQA&#10;AH4eAAB+KwAAfjkAAH1KAAB8XAAAe3AAAHqGAAB4oAAAd78AAHXiAAB0+ABRTgAASU0AAD1OAAAx&#10;UgAAJlYAABpaAAAOXwAAA2QAAABoAAAAawAAAG4AAABxAAAAdAAAAHYAAAB5AAAAewAAAH4AAACA&#10;AAAAggAAAIQAAACHAwAAiQsAAI0VAACPIQAAji8AAI5AAACNUgAAjGYAAIp9AACJlwAAh7QAAIbW&#10;AACE8gBPUgAAQ1QAADZYAAApXQAAHGIAAA9nAAADbAAAAHEAAAB1AAAAeQAAAHsAAAB+AAAAgQAA&#10;AIQAAACHAAAAiQAAAIwAAACOAAAAkAAAAJMAAACWAAAAmQEAAJwKAACgFgAAoSQAAKE1AACgSAAA&#10;nl0AAJt2AACbjQAAmaoAAJjKAACW6QBIWgAAO14AAC1jAAAfaQAAEm8AAAN1AAAAegAAAH8AAACD&#10;AAAAhwAAAIoAAACNAAAAkAAAAJMAAACWAAAAmQAAAJwAAACeAAAAoQAAAKQAAACnAAAAqwAAAK8A&#10;AACzCQAAuRYAALgoAAC4OwAAtlEAALRpAACxgwAArp8AAK67AACs3ABAZQAAMmoAACRwAAAVdwAA&#10;Bn0AAACEAAAAiQAAAI4AAACSAAAAlgAAAJkAAACcAAAAnwAAAKMAAACnAAAAqgAAAK0AAACwAAAA&#10;swAAALcAAAC7AAAAvwAAAMQAAADJAAAAzwgAANQZAADTLgAA0kQAANBcAADNdgAAy5EAAMevAADG&#10;zAA4cQAAKXgAABp/AAAKhgAAAIwAAACTAAAAmQAAAJ4AAAChAAAApQAAAKgAAACrAAAArwAAALQA&#10;AAC4AAAAvAAAAL8AAADDAAAAxgAAAMoAAADPAAAA1AAAANoAAADgAAAA5gAAAOwJAADtHwAA7DYA&#10;AOtPAADqagAA54UAAOagAADlugD/AAAA/wAAAP8AAAD/AAAA/wAAAP8ACAD/ABQA/wAfAP8AKgD/&#10;ADQA/wA+APsARgD2AE0A8wBUAPAAWgDuAF8A7QBlAOsAagDpAHAA5wB2AOUAfQDiAIUA4ACPAN0A&#10;mwDaAKsA1gDAANMA3wDQAPsAywD/ALwA/wCzAP8ArQD/AKkA/wD/AAAA/gAAAPoAAAD5AAAA+gAA&#10;APoAAQD1AA0A9AAZAPQAJADwAC4A6gA4AOYAQADjAEcA4ABOAN4AVADbAFkA2QBeANYAZADUAGoA&#10;0QBwAM4AdwDLAH8AyACIAMUAlADDAKMAwAC3AL4A0QC8APMAugD/AK8A/wCmAP8AoAD/AJ0A/wD8&#10;AAAA9gAAAPEAAADvAAAA6QAAAOIAAADeAAcA2wATANcAHgDXACgA1AAxANAAOgDLAEEAxwBIAMMA&#10;TgDAAFMAvgBYALwAXgC6AGMAuABpALYAcAC0AHgAsgCBAK8AjQCtAJoAqwCtAKgAxgCmAOgApQD/&#10;AKEA/wCaAP8AlQD/AJIA/wDzAAAA6wAAAOYAAADYAAAAzwAAAMcAAADCAAIAvgANAL0AGAC8ACIA&#10;ugArALYAMwCzADsAsABBAK4ARwCsAE0AqgBSAKgAVwCnAF0ApQBjAKMAaQChAHEAnwB7AJ0AhQCb&#10;AJMAmACjAJcAugCVANoAkwD6AJIA/wCMAP8AiQD/AIcA/wDoAAAA3gAAAM0AAAC/AAAAtQAAAK8A&#10;AACqAAAAqAAHAKUAEgCkABsApAAkAKMALQCgADQAnQA7AJoAQACYAEYAlgBLAJQAUQCTAFYAkQBc&#10;AI8AYwCOAGsAjAB0AIoAfgCIAIsAhgCbAIUAsACDAMsAgwDvAIIA/wB/AP8AfAD/AHoA/wDbAAAA&#10;xwAAALYAAACqAAAAoQAAAJoAAACWAAAAkwACAJEADACRABUAkAAeAI8AJgCNAC0AiwA0AIkAOgCH&#10;AEAAhgBFAIQASgCDAFAAgQBWAIAAXQB+AGUAfABtAHoAeAB5AIQAdwCTAHYApwB0AL8AcwDjAHMA&#10;/wBzAP8AcQD/AG8A/wDLAAAAtwAAAKUAAACYAAAAkAAAAIoAAACFAAAAgwAAAIEABwB/ABAAfwAY&#10;AH8AIAB+ACcAfAAuAHoANAB4ADoAdwA/AHUARQB0AEoAcgBQAHAAVwBvAF8AbQBoAGwAcgBqAH4A&#10;aQCMAGcAngBmALUAZgDVAGUA9gBlAP8AZQD/AGQA/wC8AAAApwAAAJcAAACLAAAAggAAAHwAAAB3&#10;AAAAdQAAAHIAAgBxAAsAcQATAHAAGwBvACIAbgApAG0ALwBrADQAaQA6AGgAPwBnAEUAZQBLAGQA&#10;UgBiAFkAYQBiAF8AbABdAHgAXACGAFoAlwBZAKwAWQDJAFkA7ABZAP8AWQD/AFkA/wCwAAAAnAAA&#10;AIwAAACAAAAAdwAAAHAAAABsAAAAaQAAAGcAAABlAAYAZAAOAGMAFgBjAB0AYwAjAGEAKgBfAC8A&#10;XgA1AFwAOgBbAEAAWgBGAFgATQBWAFUAVQBeAFMAaABSAHQAUACBAE8AkQBOAKYATQC/AE0A4QBN&#10;APsATQD/AE4A/wClAAAAkgAAAIMAAAB3AAAAbQAAAGYAAABhAAAAXgAAAFwAAABaAAMAWQAKAFkA&#10;EQBYABgAVwAfAFYAJQBVACsAUwAwAFIANgBQADwATwBCAE0ASQBMAFAASgBaAEkAZABHAG8ARgB9&#10;AEQAjABDAJ8AQwC4AEIA1gBCAPIAQwD/AEMA/wCdAAAAiwAAAHwDAABvBQAAZgUAAF4FAABZAwAA&#10;VQAAAFMAAABRAAAAUAAGAE8ADQBOABQATQAaAE0AIQBLACcASgAsAEgAMgBHADgARgA+AEQARQBD&#10;AE0AQQBWAD8AYAA+AGwAPAB5ADsAiAA6AJoAOQCxADgAzAA4AOoAOQD9ADkA/wCWAAAAhAUAAHUJ&#10;AABpCwAAXwwAAFcMAABRCgAATQgAAEsGAABJAgAASAADAEcACQBGABAARQAXAEQAHQBDACMAQgAp&#10;AEAALwA/ADUAPQA7ADwAQgA6AEoAOQBTADcAXgA1AGkANAB2ADIAhQAxAJcAMACsAC8AxQAvAOIA&#10;LwD2ADAA/wCQBgAAfwsAAHAPAABkEQAAWhIAAFISAABMEQAARw4AAEQNAABCCgAAQQcAAEEDBQBA&#10;AAwAPgATAD0AGQA8ACAAOgAmADkALAA3ADIANgA4ADQAQAAzAEgAMQBRAC8AXAAuAGcALAB0ACoA&#10;gwApAJQAJwCoACcAvwAmANoAJgDvACcA/ACLCwAAehEAAGwUAABfFgAAVRYAAE0WAABHFQAAQhQA&#10;AD4SAAA8EQAAOg4AADoLAQA6CAcAOQUOADcEFgA1BRwAMwUjADIGKQAwBi8ALwY2AC0HPgAsB0YA&#10;KgdQACgHWwAmB2cAJAd0ACIGgwAgBZMAHwSmAB4CvAAdAdMAHQDpAB0A9gCHEAAAdhUAAGgYAABc&#10;GQAAURoAAEkaAABDGQAAPRgAADkXAAA3FQAANBQAADMSAAAzDgMAMg0KADEMEgAvDRkALQ0gACwN&#10;JwAqDi4AKA41ACcOPgAlDkcAIg9RACAPXAAeD2gAGw52ABkOhQAXDZUAFQ2oABQMvAATCtIAEwnm&#10;ABMI8gCDFAAAcxgAAGQbAABYHAAATh0AAEYdAAA/HAAAOhwAADUbAAAyGQAAMBgAAC4XAAAtFQAA&#10;LBQGACoUDgAoFBYAJxQdACUVJAAjFSwAIRUzACAWOwAdFkUAGxZPABkWWgAWFmcAFBZ1ABEVhAAO&#10;FZUADBSoAAoTvAAJEtMACRHnAAoR9AB/FwAAbxsAAGEeAABVHwAASyAAAEIgAAA8HwAANh4AADIe&#10;AAAuHQAAKxwAACkbAAAnGgAAJRoCACMaCwAiGhMAIBsaAB4bIgAcGykAGhwxABkcOQAWHEIAFBxN&#10;ABIcWAAPHGUADBxyAAobgQAHG5EABRqkAAMZuQACGM8AAhflAAMX8QB8GwAAbB4AAF4hAABSIgAA&#10;SCIAAD8iAAA5IgAAMyEAAC8gAAArIAAAKB8AACUfAAAiHwAAHx8AAB0gCAAbIRAAGSEXABchHwAV&#10;ISYAEyIuABEiNwAPIkAADSJKAAoiVQAIImEABSJuAAMhfQAAIY4AACChAAAftwAAHs4AAB3kAAAc&#10;8QB4HgAAaCIAAFskAABPJQAARSUAAD0lAAA2JAAAMCQAACwjAAAoIgAAJSIAACIiAAAeIwAAGSUA&#10;ABYmBAAUJgwAEScUABAnHAANJyMACycrAAkoMwAHKDwABShGAAMoUQAAKF4AACdrAAAnewAAJowA&#10;ACWfAAAktgAAI84AACLkAAAh8gB0IgAAZSUAAFcnAABMJwAAQicAADonAAAzJwAALiYAAColAAAm&#10;JQAAIyQAAB8lAAAaJwAAFSkAABEqAwAMLAkACS0RAActGQAFLSAAAy0oAAEtMAAALTkAAC1DAAAt&#10;TgAALVoAAC1pAAAseAAALIoAACueAAAqtQAAKM4AACflAAAn8wBxJQAAYSgAAFQqAABIKgAAPyoA&#10;ADcqAAAxKQAALCgAACgnAAAkJwAAICgAABspAAAWKwAAES0AAAwvAgAHMQgAAjIOAAAzFQAAMx0A&#10;ADMkAAAzLAAAMzUAADM/AAAzSwAAM1cAADNmAAAydgAAMogAADCcAAAvtAAALs4AAC3nAAAs9QBs&#10;KQAAXSsAAFAtAABFLQAAPC0AADQsAAAvKwAAKioAACYqAAAhKgAAHCwAABctAAASMAAADDIAAAc0&#10;AgABNgcAADcMAAA4EwAAORkAADohAAA6KQAAOjIAADo8AAA6RwAAOlQAADljAAA5cwAAOIUAADea&#10;AAA2swAANM4AADPoAAAy9wBoLQAAWS8AAEwwAABBMAAAOS8AADIuAAAtLQAAKCwAACItAAAdLwAA&#10;FzEAABIzAAAMNQAABjcAAAE6AAAAPAUAAD0KAAA/EAAAQBUAAEEcAABBJQAAQS4AAEE4AABBQwAA&#10;QVEAAEFfAABAcAAAP4IAAD6YAAA9sQAAPM4AADrpAAA5+gBiMgAAVDMAAEgzAAA+MwAANjIAADAw&#10;AAArMAAAJDEAAB4yAAAYNAAAEjcAAAs5AAAFPAAAAD4AAABBAAAAQgMAAEQHAABGDAAASBIAAEkY&#10;AABKIAAASikAAEo0AABKPwAASkwAAElbAABJbAAASH8AAEaVAABFrwAARM0AAELqAABB+wBdNgAA&#10;TzcAAEQ3AAA7NgAANTQAAC4zAAAnNAAAHzYAABg5AAAROwAACj4AAARBAAAAQwAAAEYAAABIAAAA&#10;SgAAAEwDAABOCAAAUA0AAFITAABUGwAAVCQAAFQvAABUOgAAVEcAAFNXAABSaAAAUnsAAFCRAABP&#10;qwAATcoAAEzqAABK/QBXOwAASzsAAEE6AAA5OAAAMjcAACo4AAAhOwAAGT0AABFAAAAJRAAAAkcA&#10;AABKAAAATAAAAE8AAABRAAAAUwAAAFYAAABYAwAAWggAAFwNAABeFQAAYB0AAF8oAABfNAAAXkIA&#10;AF5RAABeYgAAXHYAAFuMAABZpwAAWMcAAFboAABV/QBSQAAARz8AAD89AAA3PAAALT0AACQ/AAAa&#10;QwAAEUYAAAhKAAAATgAAAFEAAABUAAAAVgAAAFkAAABbAAAAXgAAAGAAAABiAAAAZAIAAGcIAABp&#10;DgAAbBcAAGwhAABsLQAAbDsAAGtKAABrXAAAaXAAAGiGAABmoAAAZb8AAGPkAABh+wBNRAAAREIA&#10;ADxAAAAyQgAAJ0UAABxJAAASTQAACFEAAABVAAAAWQAAAFwAAABfAAAAYgAAAGUAAABnAAAAagAA&#10;AGwAAABuAAAAcQAAAHMAAAB1BwAAeA4AAHsYAAB7JAAAezMAAHpDAAB4VQAAd2kAAHZ/AAB1mQAA&#10;c7cAAHHcAABw9gBKSAAAQkYAADZIAAArSwAAH08AABNUAAAHWQAAAF4AAABiAAAAZgAAAGkAAABs&#10;AAAAbwAAAHIAAAB1AAAAdwAAAHoAAAB8AAAAfwAAAIEAAACEAAAAhwUAAIoOAACNGgAAjSgAAIw4&#10;AACKSwAAiV8AAId3AACGjwAAg60AAIHPAACA7wBITAAAO04AAC9RAAAiVgAAFVwAAAhhAAAAZwAA&#10;AGsAAABwAAAAdAAAAHYAAAB5AAAAfQAAAIAAAACDAAAAhgAAAIgAAACLAAAAjQAAAJAAAACTAAAA&#10;lgAAAJoFAACeEAAAoR0AAKAuAACfQAAAnVUAAJxsAACahAAAlqEAAJbAAACT4wBBVAAANFgAACZd&#10;AAAYYwAACWoAAABwAAAAdQAAAHoAAAB/AAAAggAAAIUAAACIAAAAjAAAAI8AAACTAAAAlgAAAJgA&#10;AACbAAAAngAAAKEAAAClAAAAqAAAAK0AAACyBAAAtxEAALgiAAC2NQAAtUoAALJiAACvfAAArpUA&#10;AK2xAACp1AA5XwAAK2QAABxrAAANcQAAAHgAAAB/AAAAhQAAAIkAAACOAAAAkQAAAJUAAACYAAAA&#10;nAAAAKAAAACkAAAApwAAAKoAAACtAAAAsQAAALUAAAC5AAAAvQAAAMIAAADIAAAAzwMAANUTAADU&#10;JwAA0j0AAM9WAADMbwAAx4sAAMSoAADFwgAwawAAIXIAABJ5AAACgAAAAIgAAACOAAAAlAAAAJkA&#10;AACeAAAAoQAAAKQAAACoAAAArQAAALEAAAC2AAAAugAAAL0AAADBAAAAxQAAAMkAAADOAAAA0wAA&#10;ANoAAADgAAAA5wAAAO0EAADwGAAA7i8AAO1IAADqYgAA6H0AAOWYAADhtQD/AAAA/wAAAPsAAAD6&#10;AAAA+wAAAP0ABAD/ABAA/wAaAP8AJQD/ADAA/wA6APwAQgD3AEkA8wBQAPAAVgDtAFwA6wBhAOkA&#10;ZgDnAGwA5QByAOMAeQDgAIIA3QCMANoAmQDWAKkA0gC+AM8A4ADMAP0AwgD/ALQA/wCrAP8ApAD/&#10;AKAA/wD9AAAA9wAAAPMAAADxAAAA8wAAAPYAAADzAAgA8QAUAPEAIADwACoA6AAzAOQAPADhAEMA&#10;3gBKANsAUADYAFUA1QBbANMAYADQAGYAzgBsAMwAcwDJAHsAxgCFAMMAkQDAAKEAvQC1ALoA0QC4&#10;APQAswD/AKYA/wCdAP8AmQD/AJYA/wD1AAAA7QAAAOkAAADnAAAA5AAAAN4AAADYAAMA1gAOANIA&#10;GQDSACMA0QAtAMwANQDIAD0AxABDAMAASQC9AE8AugBUALgAWgC2AF8AtABmALIAbQCwAHUArgB+&#10;AKsAigCpAJgApgCrAKQAxQCiAOkAoQD/AJkA/wCRAP8AjAD/AIoA/wDqAAAA4gAAANwAAADRAAAA&#10;yAAAAMAAAAC8AAAAuAAIALcAEwC3AB0AtQAmALIALgCvADYArAA9AKoAQwCnAEgApgBOAKQAUwCi&#10;AFkAoABfAJ4AZgCcAG4AmgB3AJgAggCWAJAAlAChAJEAuQCQANoAjgD8AIoA/wCFAP8AgQD/AH8A&#10;/wDeAAAA0gAAAMUAAAC3AAAArQAAAKgAAACjAAAAoQACAJ4ADACeABYAngAfAJ4AKACbAC8AmAA2&#10;AJUAPACTAEEAkQBHAI8ATACOAFIAjABYAIoAXwCJAGcAhwBwAIUAewCDAIgAgQCYAH8ArgB+AMsA&#10;fgDxAHwA/wB3AP8AdAD/AHMA/wDOAAAAvgAAAK4AAACiAAAAmQAAAJIAAACPAAAAjAAAAIsABwCK&#10;ABAAiQAZAIkAIQCIACgAhgAvAIQANQCCADsAgABAAH8ARgB9AEsAfABSAHoAWQB4AGAAdwBpAHUA&#10;dABzAIEAcQCQAHAApABuAL8AbQDlAG0A/wBrAP8AaQD/AGcA/wDBAAAArQAAAJ0AAACQAAAAiAAA&#10;AIIAAAB9AAAAewAAAHoAAgB4AAsAeAATAHgAGwB4ACIAdgApAHQALwByADUAcQA6AG8AQABtAEUA&#10;bABMAGoAUwBpAFoAZwBjAGUAbgBkAHoAYgCJAGEAnABgALQAXwDXAF8A+ABeAP8AXQD/AFwA/wCy&#10;AAAAngAAAI8AAACDAAAAegAAAHMAAABvAAAAbQAAAGsAAABqAAYAaQAOAGkAFQBoABwAaAAjAGYA&#10;KQBlAC8AYwA1AGIAOgBgAEAAXwBGAF0ATQBcAFUAWgBeAFgAaABXAHQAVQCDAFQAlQBTAKsAUgDJ&#10;AFIA7wBSAP8AUgD/AFEA/wCmAAAAkwAAAIQAAAB4AAAAbgAAAGcAAABjAAAAYAAAAF4AAABdAAIA&#10;XAAJAFsAEQBbABcAWwAeAFoAJABYACoAVwAvAFUANQBUADsAUgBBAFEASABPAFAATgBZAEwAYwBL&#10;AG8ASQB9AEgAjgBHAKMARgC/AEYA4wBGAP8ARgD/AEcA/wCcAAAAigAAAHsAAABvAAAAZQAAAF4A&#10;AABYAAAAVQAAAFMAAABRAAAAUQAGAFAADABQABMAUAAZAE8AHwBNACUATAArAEoAMABJADYASAA9&#10;AEYAQwBFAEsAQwBUAEEAXwBAAGsAPgB5AD0AiQA8AJ0AOwC2ADsA1wA7APYAPAD/ADwA/wCTAAAA&#10;ggAAAHMAAABnAQAAXQEAAFUAAABQAAAATAAAAEkAAABIAAAARwADAEYACQBGAA8ARQAVAEUAGwBE&#10;ACEAQgAnAEEALAA/ADIAPgA5ADwAQAA7AEcAOQBRADgAWwA2AGcANQB0ADQAhAAyAJcAMgCvADEA&#10;zQAxAO0AMgD/ADMA/wCNAAAAfAEAAG0FAABhBwAAVwgAAE8HAABJBgAARAUAAEECAAA/AAAAPwAA&#10;AD4ABgA9AAsAPAASADwAFwA7AB0AOQAjADgAKQA3AC8ANQA1ADQAPAAyAEQAMQBNAC8AWAAuAGQA&#10;LABxACsAgQAqAJMAKQCoACgAxAAoAOQAKQD7ACkA/wCHAQAAdgcAAGgKAABcDAAAUQ0AAEkMAABD&#10;CwAAPgoAADoJAAA4BwAANwQAADYBAwA2AAgANQAOADQAFAAzABoAMgAgADAAJQAvACsALQAyACwA&#10;OQArAEEAKQBLACcAVQAmAGEAJABuACMAfgAhAI8AIACkACAAvQAgANwAIADzACAA/wCCBwAAcgsA&#10;AGMOAABXEQAATREAAEQRAAA+EAAAOQ8AADUOAAAyDAAAMAoAAC8IAAAvBQUALwMLAC0BEQAsARcA&#10;KwAdACkAIwAoACkAJgAwACUANwAjAT8AIgFJACABUwAeAV8AHABtABsAfAAZAI0AGACgABcAuAAX&#10;ANIAFwDsABcA/AB+CwAAbRAAAF8TAABTFAAASRUAAEEVAAA6FAAANRMAADESAAAtEQAAKxAAACkO&#10;AAApDAIAKQkHACgHDQAmBxQAJAcaACMHIAAhCCcAIAguAB4INgAdCD4AGwlIABkJUwAXCV8AFAhs&#10;ABIIewARB4wADwWeAA4EtAANAswADQDlAA4A9AB6DgAAahMAAFwWAABQFwAARRgAAD0YAAA2FwAA&#10;MRYAAC0VAAApFQAAJhQAACQTAAAjEQEAIhAEACEOCQAgDREAHg4YAB0OHwAbDiYAGQ8tABcQNgAV&#10;ED8AExBJABAQVAANEGAACxBtAAkQewAHEIsABQ6eAAQNsgADDMkAAgvfAAMJ7wB3EgAAZxYAAFkZ&#10;AABMGgAAQhoAADoaAAAzGgAALhkAACkYAAAmGAAAIxcAACAWAAAeFQAAHRUCABsUBgAZFQ0AFxUV&#10;ABYVHAAUFSMAEhYrABAWMwANFjwACxZFAAkXUAAGF1wABBZpAAIWeAAAFYkAABScAAATsQAAEsgA&#10;ABHgAAAR7gBzFgAAYxkAAFUcAABJHQAAPx0AADcdAAAwHAAAKxsAACcbAAAjGgAAIBkAAB0ZAAAb&#10;GQAAGBkAABUaAwATGgoAEBsSAA4bGQAMGyAAChwnAAgcLwAGHDgABBxBAAIcTAAAHFkAABxmAAAb&#10;dgAAG4cAABqaAAAYsAAAF8kAABbhAAAV8ABwGQAAYBwAAFIeAABGHwAAPB8AADQfAAAuHgAAKB4A&#10;ACQdAAAgHAAAHRwAABsbAAAYGwAAFBwAABAeAwAMIAgACSAPAAYhFgAEIR0AAiEkAAEhLAAAITUA&#10;ACI+AAAiSQAAIlYAACFkAAAhdAAAIIUAAB+ZAAAesAAAHMkAABvjAAAb8gBsHAAAXB8AAE8hAABD&#10;IgAAOSIAADIhAAArIQAAJiAAACIfAAAfHgAAHB4AABgeAAAVHwAAESAAAAwiAgAIJAcAAyUNAAAm&#10;EwAAJhoAACchAAAnKQAAJzIAACc7AAAnRgAAJ1MAACdiAAAncQAAJoMAACWYAAAjsAAAIsoAACDl&#10;AAAg9QBoIAAAWSMAAEskAABAJQAANyQAAC8kAAApIwAAJCIAACAhAAAdIAAAGSAAABUhAAARIwAA&#10;DCUAAAgnAgADKQYAACoLAAAsEQAALRcAAC0eAAAtJgAALS4AAC04AAAtQwAALVAAAC1fAAAtbwAA&#10;LIEAACuWAAAprwAAKMoAACbmAAAl+ABkJAAAVSYAAEgnAAA9JwAANCcAAC0mAAAnJQAAIyMAAB8j&#10;AAAaIwAAFiQAABEmAAAMKAAAByoAAAMsAQAALgUAADAJAAAyDQAAMxQAADQaAAA0IgAANCsAADQ1&#10;AAA0QAAANE0AADRcAAAzbAAAM38AADGVAAAwrgAALssAAC3oAAAs+gBfKAAAUCoAAEQqAAA5KgAA&#10;MSkAACsoAAAmJgAAISYAABwmAAAWJwAAESkAAAwrAAAHLgAAAjAAAAAyAAAANAIAADYGAAA4CgAA&#10;OhAAADwWAAA8HgAAPCcAADwxAAA8PAAAPEkAADxYAAA7aQAAOnwAADmSAAA3rAAANsoAADTpAAAz&#10;/ABaLAAATC0AAEAuAAA2LQAALywAACkqAAAkKQAAHioAABcrAAASLQAACy8AAAYyAAAANAAAADcA&#10;AAA5AAAAPAAAAD4DAABABwAAQgwAAEQSAABFGgAARSMAAEUtAABFOAAARUUAAERUAABEZQAAQ3gA&#10;AEGPAABAqQAAPskAADzqAAA7/gBUMAAARzEAADwxAAA0MAAALS4AACcsAAAgLQAAGS8AABIxAAAL&#10;NAAABTcAAAA6AAAAPAAAAD8AAABBAAAARAAAAEYAAABIAwAASwgAAE0NAABQFQAAUB0AAFAnAABQ&#10;MwAAT0EAAE9QAABOYQAATXQAAEuKAABKpQAASMYAAEbpAABE/wBPNQAAQzUAADk0AAAyMgAALDAA&#10;ACMyAAAbNAAAEzYAAAs5AAADPQAAAEAAAABDAAAARQAAAEgAAABLAAAATQAAAFAAAABSAAAAVQMA&#10;AFcIAABaDwAAXBcAAFwiAABbLgAAWjwAAFpKAABaWwAAWG8AAFeFAABVnwAAU8AAAFHlAABQ/QBJ&#10;OQAAPzgAADc3AAAwNQAAJzYAAB05AAAUPAAACz8AAAJDAAAARwAAAEoAAABNAAAAUAAAAFMAAABW&#10;AAAAWAAAAFsAAABdAAAAYAAAAGICAABlCQAAaBEAAGoaAABpJgAAaTQAAGhDAABnVQAAZmgAAGR/&#10;AABimQAAYLgAAF7fAABc+wBFPgAAPTwAADU6AAArOwAAID4AABVCAAALRgAAAUoAAABPAAAAUwAA&#10;AFYAAABZAAAAXAAAAF8AAABiAAAAZQAAAGcAAABqAAAAbQAAAG8AAAByAQAAdQkAAHgSAAB5HgAA&#10;eCwAAHc8AAB1TwAAdWEAAHN4AABykAAAcK4AAG3UAABs9ABCQQAAOz8AAC9BAAAkRAAAGEkAAAtO&#10;AAAAUwAAAFgAAABcAAAAYAAAAGMAAABnAAAAagAAAG4AAABxAAAAcwAAAHYAAAB5AAAAewAAAH4A&#10;AACBAAAAhAAAAIgIAACMFAAAiyIAAIoyAACIRAAAhlkAAIRwAACDhwAAgKUAAH7IAAB86wBARQAA&#10;NEcAAChLAAAbUAAADVUAAABbAAAAYQAAAGYAAABrAAAAbgAAAHIAAAB1AAAAeQAAAHwAAACAAAAA&#10;ggAAAIUAAACIAAAAiwAAAI4AAACRAAAAlQAAAJkAAACeCAAAoRYAAKAmAACeOQAAnE4AAJpkAACX&#10;fwAAlZkAAJK5AACQ3gA5TQAALFIAAB9XAAAQXQAAAmQAAABqAAAAcAAAAHYAAAB6AAAAfQAAAIEA&#10;AACEAAAAiAAAAIwAAACPAAAAkwAAAJYAAACZAAAAnAAAAJ8AAACjAAAApwAAAKwAAACyAAAAuAoA&#10;ALoaAAC5LQAAt0IAALRZAACxcgAArYwAAKmrAACoywAxWAAAI14AABRlAAAFbAAAAHMAAAB6AAAA&#10;gAAAAIUAAACKAAAAjQAAAJEAAACVAAAAmQAAAJ0AAAChAAAApQAAAKgAAACrAAAArwAAALMAAAC3&#10;AAAAvAAAAMEAAADIAAAA0AAAANkNAADYIAAA1TYAANJNAADOZwAAyoEAAMmaAADGuAAoZQAAGWwA&#10;AAl0AAAAfAAAAIMAAACKAAAAkAAAAJYAAACbAAAAnQAAAKEAAACmAAAAqwAAAK8AAAC0AAAAuAAA&#10;ALwAAADAAAAAxAAAAMkAAADOAAAA0wAAANoAAADhAAAA6AAAAO8AAADzEgAA8igAAPBBAADtWwAA&#10;6nUAAOaQAADkqwD+AAAA+AAAAPQAAADzAAAA9AAAAPcAAQD7AAsA/wAWAP8AIQD/ACwA/wA1APsA&#10;PgD3AEUA8wBMAPAAUgDtAFgA6gBdAOgAYwDmAGkA5ABvAOEAdwDeAIAA2wCKANgAlwDTAKcA0AC/&#10;AM0A4QDJAP8AugD/AK0A/wCiAP8AnAD/AJcA/wD2AAAA7wAAAOsAAADpAAAA6wAAAO8AAADxAAMA&#10;7gAQAO4AGwDuACUA6AAvAOMAOADfAD8A2wBGANgATADVAFIA0gBXANAAXQDNAGIAywBpAMkAcADG&#10;AHgAwwCDAMAAjwC9AJ8AugCzALcA0gC0APYAqgD/AJ0A/wCWAP8AkQD/AI0A/wDsAAAA5AAAAN8A&#10;AADdAAAA3gAAANgAAADSAAAA0QAJAM0AFQDNAB8AzQAoAMkAMQDFADgAwAA/AL0ARQC6AEsAtwBQ&#10;ALUAVgCzAFwAsQBiAK8AaQCsAHIAqgB7AKcAhwClAJYAogCqAJ8AxACeAOsAmwD/AJAA/wCJAP8A&#10;hAD/AIIA/wDgAAAA1gAAANAAAADKAAAAwAAAALkAAAC2AAAAsgADALIADgCxABgAsAAhAK4AKgCr&#10;ADEAqAA4AKUAPgCjAEQAoQBJAJ8ATwCeAFUAnABbAJoAYgCYAGsAlgB0AJMAfwCRAI0AjwCgAI0A&#10;uACLANwAiQD/AIIA/wB9AP8AeQD/AHYA/wDRAAAAxwAAALwAAACuAAAApQAAAKAAAACcAAAAmgAA&#10;AJgACACYABEAmAAaAJkAIwCWACoAkwAxAJAANwCOAD0AjABCAIoASACJAE4AhwBUAIUAWwCEAGMA&#10;ggBtAIAAeAB+AIUAfACWAHoArQB5AMwAeAD0AHQA/wBvAP8AbQD/AGsA/wDDAAAAtgAAAKUAAACZ&#10;AAAAkQAAAIoAAACIAAAAhQAAAIQAAgCEAAsAgwAUAIMAHACDACMAgAAqAH4AMAB9ADYAewA8AHkA&#10;QQB4AEcAdgBNAHUAVQBzAF0AcQBmAG8AcQBtAH4AawCOAGoAowBoAL8AZwDoAGcA/wBjAP8AYQD/&#10;AGAA/wC2AAAApAAAAJQAAACHAAAAfwAAAHoAAAB1AAAAdAAAAHIAAABxAAUAcQANAHEAFgByAB0A&#10;cAAkAG4AKgBtADAAawA1AGkAOwBoAEEAZgBHAGUATgBjAFYAYQBgAGAAagBeAHcAXACHAFsAmgBZ&#10;ALQAWQDaAFgA/ABXAP8AVQD/AFUA/wCpAAAAlgAAAIcAAAB7AAAAcQAAAGsAAABnAAAAZAAAAGMA&#10;AABiAAEAYgAJAGIAEABiABcAYgAeAGAAJABfACoAXQAvAFsANQBaADsAWABBAFcASABVAFAAVABa&#10;AFIAZQBQAHEATwCAAE0AkgBMAKoASwDLAEsA8gBLAP8ASgD/AEoA/wCdAAAAiwAAAHwAAABvAAAA&#10;ZgAAAF8AAABaAAAAVwAAAFUAAABUAAAAVAAEAFQACwBUABIAVAAYAFQAHgBSACQAUAAqAE4ALwBN&#10;ADUASwA8AEoAQwBIAEsARwBUAEUAXwBEAGwAQgB6AEEAjABAAKIAPwDAAD8A5wA/AP8APwD/AEAA&#10;/wCTAAAAgQAAAHMAAABmAAAAXAAAAFUAAABPAAAATAAAAEoAAABJAAAASAABAEgABwBIAA0ASAAU&#10;AEgAGgBGAB8ARAAlAEMAKwBBADAAQAA3AD4APgA9AEYAOwBQADoAWwA4AGcANwB1ADYAhgA1AJsA&#10;NAC2ADQA3AA0APwANQD/ADYA/wCKAAAAeQAAAGsAAABfAAAAVQAAAEwAAABHAAAAQgAAAEAAAAA+&#10;AAAAPgAAAD0ABAA9AAoAPQAQAD0AFQA8ABsAOgAhADkAJgA3ACwANgAzADQAOgAzAEIAMQBLADAA&#10;VgAvAGMALQBxACwAgQArAJUAKgCuACoAzwAqAPMAKwD/ACwA/wCEAAAAcwAAAGUAAABYAgAATgMA&#10;AEYDAABAAgAAOwEAADgAAAA2AAAANAAAADQAAgAzAAcAMwAMADMAEgAzABcAMQAdAC8AIwAuACgA&#10;LQAvACsANgAqAD4AKQBIACcAUwAmAF8AJABtACMAfQAiAJAAIgCoACEAxgAhAOkAIgD/ACMA/wB/&#10;AAAAbgIAAF8FAABTBwAASQgAAEEHAAA6BwAANQYAADEFAAAuAwAALQEAACwAAAArAAUAKwAJACoA&#10;DgAqABQAKQAaACcAHwAmACUAJQAsACMAMwAiADsAIQBFAB8AUAAeAFwAHABqABsAegAaAIwAGQCi&#10;ABkAvgAZAOAAGQD7ABoA/wB6AgAAaQYAAFsJAABPCwAARAwAADwLAAA1CwAAMAoAACwKAAApCAAA&#10;JgcAACUFAAAkAwMAJAEHACMADAAjABEAIgAXACAAHAAfACIAHgApABwAMAAbADkAGgBCABgATQAX&#10;AFkAFQBnABMAdwASAIkAEQCdABEAtwARANYAEQDyABIA/wB1BgAAZQoAAFcNAABLDgAAQBAAADgP&#10;AAAxDgAALA4AACcNAAAkDAAAIQsAAB8KAAAeCQIAHQcFAB0FCQAcBA4AGwQUABoEGgAYBCAAFwQm&#10;ABYELgAVBDYAEwRAABEESwAQA1cADQNlAAsDdAAKAoUACQCZAAgAsQAHAM0ACADqAAkA/QBxCgAA&#10;YQ4AAFMRAABHEgAAPRIAADUSAAAuEgAAKBEAACQRAAAgEAAAHQ8AABsOAAAZDQIAGAwFABcKBwAX&#10;CQsAFQkRABQJFwASCR0AEQkkABAKLAANCjUADAo/AAkLSgAHC1YABQtkAAMLcwABCoMAAAmWAAAH&#10;rAAABcUAAAPgAAAA9ABuDQAAXhEAAFAUAABEFQAAOhUAADIVAAArFAAAJRQAACETAAAdEgAAGhIA&#10;ABgRAAAVEAMAFBAFABIPBwARDgkADg4OAA0PFQALEBwAChAjAAgQKgAHETMABRE8AAMRRwABEVQA&#10;ABFhAAARcQAAEIIAAA6WAAANrAAAC8UAAAreAAAJ7wBrEQAAWxQAAE0WAABBFwAANxcAAC8XAAAo&#10;FwAAIxYAAB4VAAAbFQAAGBQAABUTAQATEwQAERIGAA4SBwALEwgACRQMAAcVEwAFFRkABBUgAAIW&#10;JwAAFjAAABY5AAAWRQAAFlEAABZfAAAWbwAAFYEAABSVAAASrAAAEcYAABDhAAAO8gBnFAAAVxcA&#10;AEoZAAA+GgAANBoAACwZAAAlGQAAIBgAABwXAAAYFgAAFhYAABMVAwARFAUADhUFAAsWBQAHFwcA&#10;BBkLAAEaEAAAGhYAABsdAAAbJQAAGy0AABs3AAAbQgAAG08AABtdAAAbbQAAGoAAABmUAAAXrAAA&#10;FsgAABTkAAAT9gBjFwAAVBoAAEYcAAA7HAAAMRwAACkcAAAjGwAAHhoAABoZAAAXGAAAFRcCABIX&#10;AgAOFwIACxgDAAgaBAAEGwYAAB0JAAAfDQAAIBQAACAbAAAhIgAAISsAACE0AAAhPwAAIUwAACFb&#10;AAAgawAAIH4AAB6TAAAdrAAAG8kAABrmAAAY+ABfGwAAUB0AAEMeAAA4HwAALh8AACceAAAhHQAA&#10;HRsAABkaAAAWGQAAExkAAA8aAAALGwAABxwAAAMeAgAAIAQAACMHAAAlCwAAJxEAACcYAAAnHwAA&#10;JygAACgxAAAoPAAAJ0kAACdYAAAnaQAAJnwAACWSAAAjqwAAIcoAAB/pAAAe/ABbHgAATCAAAD8h&#10;AAA0IgAALCEAACUgAAAfHgAAHB0AABgcAAAUHAAAEB0AAAseAAAHIAAAAyIAAAAkAAAAJgIAACkF&#10;AAArCQAALQ0AAC4UAAAvHAAALyQAAC8uAAAvOQAALkYAAC5VAAAuZgAALXkAACuPAAAqqQAAKMkA&#10;ACbqAAAl/gBWIgAASCQAADslAAAxJAAAKSMAACMiAAAfIAAAGh8AABUfAAAQIAAACyIAAAYjAAAC&#10;JgAAACgAAAAqAAAALQAAADACAAAyBgAANAoAADcRAAA3GAAANyEAADcqAAA3NQAAN0MAADZRAAA2&#10;YgAANXYAADOMAAAypwAAMMgAAC7qAAAs/wBRJgAAQygAADgoAAAuJwAAJyUAACIjAAAdIgAAFyMA&#10;ABEkAAALJgAABigAAAAqAAAALQAAAC8AAAAyAAAANQAAADcAAAA6AwAAPAcAAD8MAABBFAAAQB0A&#10;AEEmAABBMQAAQD4AAEBNAAA/XgAAPnIAADyIAAA7owAAOcUAADfqAAA1/wBMKwAAPysAADQrAAAs&#10;KQAAJicAACEmAAAZJgAAEigAAAsqAAAFLQAAAC8AAAAyAAAANQAAADgAAAA7AAAAPgAAAEAAAABD&#10;AAAARgMAAEgIAABLDgAATBcAAEwhAABMLAAASzkAAEtIAABKWQAASG0AAEeEAABFngAAQsAAAEDn&#10;AAA//wBGLwAAOy8AADEuAAArKwAAJSoAABwrAAAULQAADC8AAAQzAAAANgAAADkAAAA8AAAAPwAA&#10;AEIAAABFAAAASAAAAEsAAABNAAAAUAAAAFMDAABWCQAAWREAAFkbAABYJwAAVzQAAFdDAABWVAAA&#10;VWgAAFN+AABRmQAAT7kAAEziAABK/wBBMwAANzIAADAwAAApLgAAIC8AABYyAAANNQAABDkAAAA9&#10;AAAAQAAAAEQAAABHAAAASgAAAE0AAABRAAAAUwAAAFYAAABZAAAAXAAAAF8AAABiAwAAZQoAAGgU&#10;AABnHwAAZi0AAGU8AABkTgAAY2EAAGB4AABekgAAXLEAAFrZAABY+gA9NwAANTUAAC4zAAAkNAAA&#10;GTcAAA47AAAEQAAAAEQAAABJAAAATAAAAFAAAABTAAAAVwAAAFoAAABdAAAAYAAAAGMAAABmAAAA&#10;aQAAAGwAAABvAAAAcgMAAHYMAAB3GAAAdiYAAHU1AAB0RgAAc1oAAHBwAABviQAAbKcAAGnNAABn&#10;8gA7OgAANDgAACg6AAAdPgAAEUIAAAVHAAAATQAAAFIAAABWAAAAWgAAAF4AAABiAAAAZQAAAGkA&#10;AABsAAAAbwAAAHIAAAB1AAAAeAAAAHsAAAB+AAAAggAAAIYDAACKDQAAihsAAIkrAACHPgAAhFMA&#10;AINoAACBgAAAfp0AAHu+AAB55QA5PgAALUAAACFEAAAUSQAABlAAAABWAAAAXAAAAGEAAABlAAAA&#10;aQAAAG0AAABxAAAAdQAAAHkAAAB9AAAAgAAAAIMAAACGAAAAiQAAAIwAAACPAAAAkwAAAJgAAACd&#10;AwAAohAAAKAgAACeMgAAnEcAAJheAACVeAAAk5EAAI+yAACN2AAyRwAAJUsAABdRAAAIVwAAAF4A&#10;AABlAAAAbAAAAHEAAAB1AAAAeQAAAH0AAACBAAAAhgAAAIoAAACNAAAAkQAAAJQAAACXAAAAmwAA&#10;AJ4AAACiAAAApwAAAK0AAACzAAAAugMAAL0TAAC7JgAAuDoAALRSAACwawAAq4cAAKijAACnwgAq&#10;UgAAG1gAAAxfAAAAZwAAAG4AAAB1AAAAfAAAAIIAAACFAAAAiQAAAI0AAACSAAAAlwAAAJsAAACg&#10;AAAApAAAAKcAAACrAAAArwAAALMAAAC4AAAAvgAAAMQAAADLAAAA1AAAAN4FAADfGAAA3C0AANdF&#10;AADRXgAAzXgAAMiUAADCtAAgXwAAEWcAAAFvAAAAdwAAAH8AAACGAAAAjAAAAJMAAACWAAAAmgAA&#10;AJ4AAACkAAAAqQAAAK4AAACzAAAAuAAAALwAAADBAAAAxQAAAMoAAADQAAAA1gAAAN4AAADlAAAA&#10;7QAAAPUAAAD6CQAA+SAAAPY3AADzUQAA72wAAOuGAADoo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MUAf+zIwj/sDAV/7M6I/i/QTPyykhH7tJOXuvXVHbo2lqN5d1eouHc&#10;YrPa1GbD085pz87Lb9rGx3bkucKC7qG9l/ihvZf4ob2X+KG9l/ihvZf4ob2X+KG9l/ihvZf4ob2X&#10;+KG9l/ihvZf4ob2X+KG9l/ihvZf4ob2X+KG9l/ihvZf4/bMTAf6zIwj/sTAV/7U5I/bBQDLvzEdG&#10;69dMXufdUnbj4VeN4OVao9jeXrTR2WPCydNozcHObde2yXPgqMR96pTAjfKUwI3ylMCN8pTAjfKU&#10;wI3ylMCN8pTAjfKUwI3ylMCN8pTAjfKUwI3ylMCN8pTAjfKUwI3ylMCN8pTAjfKUwI3y/bQTAf60&#10;Igj/sjAV/rc5IvTDQDHsz0ZF59xLXePjUHbf6FSO2uZYos/gXrPH2mLAv9RnyrXPa9Oqy3Hcncd6&#10;5IzDh+yMw4fsjMOH7IzDh+yMw4fsjMOH7IzDh+yMw4fsjMOH7IzDh+yMw4fsjMOH7IzDh+yMw4fs&#10;jMOH7IzDh+yMw4fs/LQTAf20Igj/si8V/Lk4IfHGPzDp00VE4+BKXN/oT3Xc7VKN0ulYocjhXbG+&#10;22G9tdZlx6zRac+hzXDXlcl334fGg+WHxoPlh8aD5YfGg+WHxoPlh8aD5YfGg+WHxoPlh8aD5YfG&#10;g+WHxoPlh8aD5YfGg+WHxoPlh8aD5YfGg+WHxoPl/LUSAf21Igj/sy8U+bw4IO7JPi/l10RD3uRJ&#10;W9vtTnXW8FKMy+pYn8DjXK623WC6rdhkw6PUaMqZ0G7Sjs122YLKgN+CyoDfgsqA34LKgN+CyoDf&#10;gsqA34LKgN+CyoDfgsqA34LKgN+CyoDfgsqA34LKgN+CyoDfgsqA34LKgN+CyoDf+7USAfy2Igf/&#10;tC8U9r43H+rNPS3g3ENB2udKWdXwTnTQ81GLxOtXnbjkXKuu31+2pdtjvpzWZ8WT023MidB00n/N&#10;ftd/zX7Xf81+13/Nftd/zX7Xf81+13/Nftd/zX7Xf81+13/Nftd/zX7Xf81+13/Nftd/zX7Xf81+&#10;13/Nftd/zX7X+bYRAfu3IQf+tS8U88I2HebRPCvc4UM/1OtKWs/zTnTJ9VCJve1WmrHmW6im4V+y&#10;nd1juZXaZ7+N1mzFhNRzy3zRfNB80XzQfNF80HzRfNB80XzQfNF80HzRfNB80XzQfNF80HzRfNB8&#10;0XzQfNF80HzRfNB80XzQfNF80HzRfNB80XzQ+LcRAfq4IQf9ti4T78Y1HOHXOynW5UU9z+9KWsj3&#10;TXPC91CHtu9Wl6roWqOg5F+sl+Bjs4/dZ7mH22y+gNhyw3nVesd51XrHedV6x3nVesd51XrHedV6&#10;x3nVesd51XrHedV6x3nVesd51XrHedV6x3nVesd51XrHedV6x3nVesd51XrH9rgQAfm5IAb6uS0S&#10;6cszGdveOiXR6UU+yfRKWsH7TXG6+E+ErvFVkqPrWp6Z51+mkeRjrIrhZ7KD32y2fN1xunbbeb52&#10;23m+dtt5vnbbeb5223m+dtt5vnbbeb5223m+dtt5vnbbeb5223m+dtt5vnbbeb5223m+dtt5vnbb&#10;eb5223m+87kOAPe7Hwb0vysP4tIxFdTkPiPL70VAwvpJWrn/TG+x+05/pvRVjJvvW5aS61+ei+hk&#10;pIXmaKh/5GyseeJxsHPgd7Nz4Hezc+B3s3Pgd7Nz4Hezc+B3s3Pgd7Nz4Hezc+B3s3Pgd7Nz4Hez&#10;c+B3s3Pgd7Nz4Hezc+B3s3Pgd7Nz4Hez7rsMAPW9HgXtxigL2d0uD83qPibD9kRBuv9HWLD/Smqo&#10;/k55nfhVhJT0W42M8GCUhe5lmYDsaZ176m2gduhyo3Hnd6Zx53emced3pnHnd6Zx53emced3pnHn&#10;d6Zx53emced3pnHnd6Zx53emced3pnHnd6Zx53emced3pnHnd6Zx53em6L4KAPLAHQTi0SIG0OUz&#10;EMXyPim6/kNAsP9FVKb/SWSe/01wlf1Ueoz5XIKF9mGIgPRmjHzzao948W6SdPBzlXDvd5dw73eX&#10;cO93l3Dvd5dw73eXcO93l3Dvd5dw73eXcO93l3Dvd5dw73eXcO93l3Dvd5dw73eXcO93l3Dvd5dw&#10;73eX3sEGAO3FGgPV3x8CyO81FLz7PSqw/0A+pf9DTpv/R1uT/01mjP9Ub4X/XHV//mJ6e/xnfXf7&#10;a4B0+W+CcfhyhG33d4Zt93eGbfd3hm33d4Zt93eGbfd3hm33d4Zt93eGbfd3hm33d4Zt93eGbfd3&#10;hm33d4Zt93eGbfd3hm33d4Zt93eG2cQFANnUCADK6iYFvvk1GLH/OSql/zw5mv9ARpD/RlGJ/0xb&#10;g/9TYn3/XGd5/2Jqdf9nbXL/a29w/25xbf9yc2v/dXVr/3V1a/91dWv/dXVr/3V1a/91dWv/dXVr&#10;/3V1a/91dWv/dXVr/3V1a/91dWv/dXVr/3V1a/91dWv/dXVr/3V11ccFAM7kCwDA9ikJs/8yGab/&#10;NSea/zgzj/89Pob/REd//0tOev9SVHX/Wlhx/2Bbb/9lXW3/al9r/21gaf9wYmf/c2Nn/3NjZ/9z&#10;Y2f/c2Nn/3NjZ/9zY2f/c2Nn/3NjZ/9zY2f/c2Nn/3NjZ/9zY2f/c2Nn/3NjZ/9zY2f/c2Nn/3Nj&#10;zs0FAMLyFwG1/ygMqP8tGJv/MCKP/zQshP87NXz/Qjx1/0lCcP9QRmz/Vkpp/11MZ/9iTmX/Zk9k&#10;/2pQY/9tUWH/cFJh/3BSYf9wUmH/cFJh/3BSYf9wUmH/cFJh/3BSYf9wUmH/cFJh/3BSYf9wUmH/&#10;cFJh/3BSYf9wUmH/cFJh/3BS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qIQj/py4T/6k4IP+zQC39vEc++cJPU/jDWGn3&#10;wmB/8r9okuq6b6Pis3ey3Kl+vtehhsjSmo3RzpOX2cqMp+HBhbvms4C947OAveOzgL3js4C947OA&#10;veOzgL3js4C947OAveOzgL3js4C947OAveOzgL3js4C947OAveOzgL3j/6sTAf+qIQj/qC4T/6s4&#10;H/+1Pyz6vkY+98ZOU/THVmnzx15/8cZllOjCbKbhunO12rB5wtSngM7Pn4jXypeS4caSp+m0iLjs&#10;qYe75qmHu+aph7vmqYe75qmHu+aph7vmqYe75qmHu+aph7vmqYe75qmHu+aph7vmqYe75qmHu+ap&#10;h7vm/6sSAf+rIQj/qC4T/6w3H/63Pyz4wEY99MlNU/HMVWrvzVyA78xilefKaKjfw2642Ll0xtGv&#10;etPNqYPcxaOQ5Lqcouqokrfun4666J+Ouuifjrron4666J+Ouuifjrron4666J+Ouuifjrron466&#10;6J+Ouuifjrron4666J+Ouuifjrro/6wSAf+rIQj/qC4T/643Hvy5Piv2w0U98cxLUu7QU2ns0lmA&#10;6tNflufTZKnezGq71sRvydC+eNPGtIDcuquK5K2lnOudnrbvlZa56pWWueqVlrnqlZa56pWWueqV&#10;lrnqlZa56pWWueqVlrnqlZa56pWWueqVlrnqlZa56pWWueqVlrnq/6wSAf+sIQf/qS4T/682Hfq7&#10;PirzxUQ87s9KUuvVUWno2VeB5dxbl+PeYKvd2GW80s9sycjGdNO9vXzcsbWG5KKvluuSrbbvi6C4&#10;64uguOuLoLjri6C464uguOuLoLjri6C464uguOuLoLjri6C464uguOuLoLjri6C464uguOuLoLjr&#10;/6wSAf+sIQf/qS4T/7E2Hfi9PSnxyEQ769JKUejbT2nk4FSB4eRYl9zhXKzT3GK7y9VpyMHPcdK2&#10;yHjbqMGC45i8kuqJv7bugqy464KsuOuCrLjrgqy464KsuOuCrLjrgqy464KsuOuCrLjrgqy464Ks&#10;uOuCrLjrgqy464KsuOuCrLjr/60SAf+sIAf/qi0S/7M1HPa/PCnuykM66NVIUOTgTWjg5lKB3upV&#10;l9PkW6rK3WG6wNVmx7bQbNGrzHPansh94o7EjOl+w6fserq56nq6uep6urnqerq56nq6uep6urnq&#10;erq56nq6uep6urnqerq56nq6uep6urnqerq56nq6uep6urnq/q0RAf+tIAf/qy0S/7U1G/TBPCjr&#10;zkI55NpHT+HmS2fd61CA2OxVlszmW6nB3mC4t9hlxKvSas6gznDXk8p33oTGg+V1xJjpc8Wy6HPF&#10;suhzxbLoc8Wy6HPFsuhzxbLoc8Wy6HPFsuhzxbLoc8Wy6HPFsuhzxbLoc8Wy6HPFsuhzxbLo/q0R&#10;Af+uIAf/qy0S/Lc0GvHEOybn0UE44N9GTtzoTGbZ8E9/0O9UlcTnWqe531+1rtpkwKPUaMqY0G7R&#10;jc122IDKgN5zx5Djbcej5G3Ho+Rtx6Pkbcej5G3Ho+Rtx6Pkbcej5G3Ho+Rtx6Pkbcej5G3Ho+Rt&#10;x6Pkbcej5G3Ho+Rtx6Pk/a4QAf+uIAf/rC0S+rozGe3IOiXj1kA23ONGS9brTGbR809+yfFUk73o&#10;WaSx4V6xptxjvJvXaMWS023LiNB00n3Nftdyy4vbbMqZ3WzKmd1sypndbMqZ3WzKmd1sypndbMqZ&#10;3WzKmd1sypndbMqZ3WzKmd1sypndbMqZ3WzKmd1sypnd+68QAf+vHwb/rSwR9r0yGOnMOSPe3D4z&#10;1udIStDvTGbK9k99wvJTkbXqWaCp416tnt5it5TbZ76M2G3Eg9RzynrSfM9x0IfTa86S1WvOktVr&#10;zpLVa86S1WvOktVrzpLVa86S1WvOktVrzpLVa86S1WvOktVrzpLVa86S1WvOktVrzpLV+bAPAf+w&#10;Hwb/sSsQ8sExFeTSNyDY4kEv0OtIS8n0TGXC+k57ufRSja3sWJyh5l2nl+JisI7fZ7eG3Gy8f9ly&#10;wXfXesVw1YTJatSNy2rUjctq1I3LatSNy2rUjctq1I3LatSNy2rUjctq1I3LatSNy2rUjctq1I3L&#10;atSNy2rUjctq1I3L97EOAP+yHgX9tSkO7McvEtzbNBvS50IwyfFITMH6S2S5/k14sPZRiKTvWJWZ&#10;6l6gkOZjp4jjZ62B4Wyyet9xtnTdeLpu24G9atqIv2raiL9q2oi/atqIv2raiL9q2oi/atqIv2ra&#10;iL9q2oi/atqIv2raiL9q2oi/atqIv2raiL9q2oi/9LIMAP6zHQX2vCcL5NArDtTiOBfL7UIywfhH&#10;TLj/SWKv/0xzp/lRgpv0WI2R716WiexknYLpaKJ9522md+VyqnLkd61s4n6waOGEsmjhhLJo4YSy&#10;aOGEsmjhhLJo4YSyaOGEsmjhhLJo4YSyaOGEsmjhhLJo4YSyaOGEsmjhhLJo4YSy77ULAPu2HATu&#10;xCIH2dwmB83qOhvC9UE0uP9FS67/R12l/0ttnf5ReZP5WYOK9V+Lg/JlkX7wapV57m6Ydexzm3Dr&#10;eJ5s6n2gaOmComjpgqJo6YKiaOmComjpgqJo6YKiaOmComjpgqJo6YKiaOmComjpgqJo6YKiaOmC&#10;omjpgqJo6YKi6LcIAPi5GgPi0BkCz+UsCcTzOh65/kA0rv9CR6T/RVeb/0pklP9Qb4v/WXeD/GB+&#10;fvlmgnn3a4Z19m+IcvVzi270d41r83yPaPKAkWjygJFo8oCRaPKAkWjygJFo8oCRaPKAkWjygJFo&#10;8oCRaPKAkWjygJFo8oCRaPKAkWjygJFo8oCR3bsEAOzFEADT4BQAxvAvDbr8OSGu/zwyo/8/Qpn/&#10;RE+Q/0laiv9PY4L/WWp9/2BveP9mcnT/a3Vx/293bv5yeWz9dntp/Hp9Z/t+fmf7fn5n+35+Z/t+&#10;fmf7fn5n+35+Z/t+fmf7fn5n+35+Z/t+fmf7fn5n+35+Z/t+fmf7fn5n+35+2b4DANPPBgDI7R4C&#10;u/owEa//NSGj/zgul/88Oo3/QkWF/0hOf/9PVnr/V1t1/19fcv9lYm//amRs/21mav9xZ2j/dGlm&#10;/3hqZf97a2X/e2tl/3trZf97a2X/e2tl/3trZf97a2X/e2tl/3trZf97a2X/e2tl/3trZf97a2X/&#10;e2tl/3tr08MDAMrYBgC9+CMFsP8tEqP/MB6X/zQpjP85M4P/Pzt7/0ZDdf9NSHD/VExt/1xQav9i&#10;Umj/Z1Rm/2tVZf9uVmP/cVdi/3VYYP93WWD/d1lg/3dZYP93WWD/d1lg/3dZYP93WWD/d1lg/3dZ&#10;YP93WWD/d1lg/3dZYP93WWD/d1lg/3dZycsDAL/2DwCx/yIIpP8nEZf/KxqL/y8igf82Knn/PTFx&#10;/0Q3bP9LO2f/UT9j/1dBYf9dQ1//YkRe/2ZFXf9pRlz/bUdb/3BIWv9ySVr/ckla/3JJWv9ySVr/&#10;ckla/3JJWv9ySVr/ckla/3JJWv9ySVr/ckla/3JJWv9ySVr/ckla/3JJ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+L/4klDQ19QUk9GSUxFAAcJ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ioP/401GP+VPCD/mUUr/51NOf+c&#10;WUf/mGVW/ZRxY/uQfG/6jId5+YmTgfeGnof1g6mM83+ykPJ8u5PwecSW73fOmO512Zrmcd6c3Wzh&#10;ntRn45/UZ+Of1Gfjn9Rn45/UZ+Of1Gfjn9Rn45/UZ+Of1Gfjn9Rn45/UZ+Of/5UQAv+THQf/jyoP&#10;/440GP+VPCD/mkQr/55NOP+dWEf/mmRW/ZVwZPqRe3D5jYZ694qSgvaHnYn0g6eO8oCxkvB8upbv&#10;ecOZ7nfNm+x22p3kcd2f2mvgodJn4qHSZ+Kh0mfiodJn4qHSZ+Kh0mfiodJn4qHSZ+Kh0mfiodJn&#10;4qHSZ+Kh/5YPAv+UHQf/kCkP/5EzF/+ZOx//nkMq/6JLOP+iVkj8n2FY+ZtsZ/aWd3T0koJ/8o6M&#10;ifGKmJHvhqOX7YGtnOt9tqDqesGj6HjNpuV12Kjab9uqz2jcrMlr36fJa9+nyWvfp8lr36fJa9+n&#10;yWvfp8lr36fJa9+nyWvfp8lr36fJa9+n/5YOAv+VHAb/kSkP/5QyFv+cOR7/okEp/6ZJN/yoU0j4&#10;pV5Y9aFpafKcc3fwl36E7ZKIj+uMk5jph52f54KopeV+s6rjer+u4njNsdtz1bPPbNa1xmzZscBv&#10;3KvAb9yrwG/cq8Bv3KvAb9yrwG/cq8Bv3KvAb9yrwG/cq8Bv3KvAb9yr/5cOAf+VHAb/kSkO/5Yx&#10;Ff+fOB3/pUAo/6pIN/qsUUf1qltZ8qdmau6icHrrnHqI6JaElOWQjp/iiZin34Kirtx9rbTZeLm4&#10;1XXHu9By0r3FbdK8vXDWtbhy2q+4ctqvuHLar7hy2q+4ctqvuHLar7hy2q+4ctqvuHLar7hy2q+4&#10;ctqv/5cOAf+WHAb/kigO/5gxFP+hNxz/qD8n/a1HNvexT0fzsFlZ76xja+unbHznoXaM4pqAmd6R&#10;iKXZiZKu1IGbttB9prrNerO9y3jBv8h30MC8cdDAtXTUuLF22LKxdtiysXbYsrF22LKxdtiysXbY&#10;srF22LKxdtiysXbYsrF22LKxdtiy/5gNAf+WGwb/kygO/5owFP+kNxv/qz4m+7BGNfW1TUbwtFdZ&#10;7LJgbOetan7ipnOP3Zx7ndaSg6rRjI2xzIaXt8iCorzFf66/wX28wb98zcK0dc/CrnfTu6p51rWq&#10;eda1qnnWtap51rWqeda1qnnWtap51rWqeda1qnnWtap51rWqeda1/5gNAf+XGwb/kygO/5wvE/+m&#10;Nhr/rT0l+bNENPO5TEbuuVVZ6bdebeSzZ4DeqW+R1p93oNCXgKrKkImyxYuTuMCGnb28g6nBuYG3&#10;w7aAycStes3Fp3vRvqR91bekfdW3pH3Vt6R91bekfdW3pH3Vt6R91bekfdW3pH3Vt6R91bekfdW3&#10;/5kNAf+XGwb/lCgO/54vEv+oNRn/sDwk97ZDM/G8SkXsvlNZ571bbeG3ZIHZrWuT0aN0oMqbfarE&#10;lIazvo+PubmLmr60h6XCsIWzxa2Excalf8zHoH/QwJ6A1LmegNS5noDUuZ6A1LmegNS5noDUuZ6A&#10;1LmegNS5noDUuZ6A1LmegNS5/5kNAf+YGwb/lCgO/58uEv+pNRn9sjwj9rlDMu/ASUTqw1FY5MNZ&#10;bd27YYHUsmmSzKhyoMWfeqq+mIOzt5OMurKPlr+tjKLDqYqvxqWJwciehMzImoPPwpiE07uYhNO7&#10;mITTu5iE07uYhNO7mITTu5iE07uYhNO7mITTu5iE07uYhNO7/5kNAf+YGwb/lScO/6EtEf+rNBj8&#10;tDsi9LxCMe7DSEPoyU9X4cdXbdq/X4HQtmeSyKxvn7+kd6q4nYCzsZiJuquUk7+mkZ7EoY6sx56O&#10;vcmXisvJk4fOxJOH0ryTh9K8k4fSvJOH0ryTh9K8k4fSvJOH0ryTh9K8k4fSvJOH0ryTh9K8/5oM&#10;Af+YGwX/lScN/6ItEf+tMxf6tzoh8r9BMOzHR0LlzkxW38tVbNXEXYDMumWRw7Btn7qodaqyoX2z&#10;q5yGuqWZkMCflpvEmpSpx5aTusqRkMrKjYvNxY2L0b6Ni9G+jYvRvo2L0b6Ni9G+jYvRvo2L0b6N&#10;i9G+jYvRvo2L0b6Ni9G+/5oMAf+ZGgX/lycN/6QsEP+vMhb4ujkg8MNALurLRUDj00tV3M9Ta9LH&#10;W4DIvmSRv7Vrn7Wtc6qtpnqzpaGDup+ejcCZnJjFk5qmyI+Zt8qKlsrLhpDNxoeQ0b+HkNG/h5DR&#10;v4eQ0b+HkNG/h5DRv4eQ0b+HkNG/h5DRv4eQ0b+HkNG//5oMAf+ZGgX/mCYM/6YrD/6yMhX1vTgf&#10;7cY+LObQRD7g2UlT2NRRas7LWn/EwmGQurppnrCycKmnrHiyn6iAupikisCSopXEjKCiyIegtMqC&#10;nsrLf5bMx4GV0MCBldDAgZXQwIGV0MCBldDAgZXQwIGV0MCBldDAgZXQwIGV0MCBldDA/5sMAf+a&#10;GgX/miUM/6gqDvy1MBPywDcd6cs9KuLVQjzc3khQ09lPacrQWH6/yF+PtcBmnau5bqiis3Wyma99&#10;uZGrhr+KqZHEhKifx3+oscp7p8rLd57MyHqb0MB6m9DAepvQwHqb0MB6m9DAepvQwHqb0MB6m9DA&#10;epvQwHqb0MB6m9DA/5sLAf+bGgX/nCUL/6spDfm4LxLuxDUa5NA7J97dQDjY4kdPzt1OaMXVVXy6&#10;zl2Or8dknKXAa6ebu3Kwkrd6uIq0g76Dso7DfbGcxneyrslzssvKb6fMx3Ki0MByotDAcqLQwHKi&#10;0MByotDAcqLQwHKi0MByotDAcqLQwHKi0MByotDA/5wLAf+bGQX/nyMK/64oC/W8LRDpyjMX39g5&#10;I9jiQzPR5UhNyeJNZr/cU3u01VqMqc5hmp7JZ6WUxG+ui8F3toO+gLx7vYvAdb2ZxG++rMZrwMvH&#10;Z7PNxmqs0L9qrNC/aqzQv2qs0L9qrNC/aqzQv2qs0L9qrNC/aqzQv2qs0L9qrNC//50KAP+cGQT/&#10;oiII/rImCfDBKw3j0DAT2d85HdHmQzTK6khMwudMY7jiUXit3VeJothdl5fSZKKNz2urhMxzs3zL&#10;fbh0yoi9bsuXwGjMqsJjz8vEX8HPw2K50r1iudK9YrnSvWK50r1iudK9YrnSvWK50r1iudK9YrnS&#10;vWK50r1iudK9/Z4JAP+eGAT/piAH+bcjB+rIJwnc2iwO0eQ8HcrrQzXC7khMuutLYrDoT3Wl5VSG&#10;muFalI/eYJ+F3GinfNtwrnTaerNt24a3Z9yUumHcpbxc27++WNLSvVvI1LlbyNS5W8jUuVvI1Llb&#10;yNS5W8jUuVvI1LlbyNS5W8jUuVvI1LlbyNS5+58JAP+fFwT/qx0F870fBOLQIQXT4S8Lyuo8IMLy&#10;Qza58kdMsPBKX6jvTXGd7VR/k+tai4nqYZWB6Wideehwo3Hmeahq5IKsZOKMr17hmLJZ4KmzVeDF&#10;tFTa1rJU2tayVNrWslTa1rJU2tayVNrWslTa1rJU2tayVNrWslTa1rJU2tay+KEHAP+hFgP+sRgC&#10;68YXAdjcGQHM6DIOwvI9Irn3Qjew9kVKpvZIW571TGqV9VN3jPRbgYT0Yol98mqQdvBxlW/teJlq&#10;7ICdZeqIoGDpkqJb6J+kVuexplPnxqZT58amU+fGplPnxqZT58amU+fGplPnxqZT58amU+fGplPn&#10;xqZT58am86MFAP+lFALyuhAA2dEIAM7lIALD8TQRufo8JLD7QDam/ENHnfxHVZX8TGKN/FNthfxb&#10;dX/8ZHx4+muBcvdxhm32d4lp9H6MZfOFj2LyjpFe8ZiTWfCllVbvtJZW77SWVu+0llbvtJZW77SW&#10;Vu+0llbvtJZW77SWVu+0llbvtJZW77SW7KUDAPSuDADXwwUA0NYHAMTvJQW6+jQUr/86JaX/PTSb&#10;/0FBkv9GTov/S1iF/1Jhfv9baHn/ZG10/2txb/9wdWv+dnho/Xx6ZfyDfWL7iX5e+pKAW/mdglj4&#10;qIRY+KiEWPiohFj4qIRY+KiEWPiohFj4qIRY+KiEWPiohFj4qIRY+KiE4qkAANi3AgDOygQAxuwO&#10;ALr5KQiv/zIWpP82I5r/Oi+Q/z86iP9ERIH/Sk17/1FUdv9aWXL/Yl5u/2phav9vZGf/dGZl/3po&#10;Yv9/amD/hWte/4xtW/+Wb1j/n3BY/59wWP+fcFj/n3BY/59wWP+fcFj/n3BY/59wWP+fcFj/n3BY&#10;/59w260AAM6/AgDF0gQAu/kYAa//KAuk/y4Vmf8yH4//NymG/z0yfv9DOnf/SUFy/09Gbf9XSmn/&#10;X05m/2ZQZP9sU2L/cVRg/3ZWXv96V1z/f1la/4ZaWP+NXFb/lV1W/5VdVv+VXVb/lV1W/5VdVv+V&#10;XVb/lV1W/5VdVv+VXVb/lV1W/5Vd0LYAAMXIAgC72gMAr/8bA6P/IwuY/ygTjf8uG4P/MyN7/zoq&#10;dP9AMG7/RzVp/005ZP9TPGD/WT9d/2BBW/9mQlr/bERZ/3BFV/90Rlb/eEdV/35IU/+ESlH/iktR&#10;/4pLUf+KS1H/iktR/4pLUf+KS1H/iktR/4pLUf+KS1H/iktR/4pLxsAAALvSAACw9QkAo/8XBJf/&#10;HQqL/yMQgf8pFnj/Lxxw/zYiav89JmT/Qypf/0ktW/9OMFj/VDFW/1kzVP9eNFL/YzVR/2c2T/9r&#10;N07/bzhM/3Q5S/95Okr/fjpK/346Sv9+Okr/fjpK/346Sv9+Okr/fjpK/346Sv9+Okr/fjpK/346&#10;vMoAALDaAACk/wkBl/8RBIr/Fgh//xwMdf8jEW3/KhZm/zEaYP84Hlr/PiFW/0QjUv9JJFD/TiZN&#10;/1InS/9WKEr/WilI/10pR/9gKkX/ZCtE/2grQv9tLEH/cS1B/3EtQf9xLUH/cS1B/3EtQf9xLUH/&#10;cS1B/3EtQf9xLUH/cS1B/3Et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wPAv+JHAf/hSkO/4Q0Fv+LOxz/j0Qm&#10;/5FNMf+RWT7/jmVL/4pxVv6GfWD8g4lo+4CUb/p9n3T5eqp4+HizfPd2vX/2dMeB9nPRg/Rx3YXx&#10;cOaG6mzoiOJo6oncZOuK3GTritxk64rcZOuK3GTritxk64rcZOuK3GTritxk64rcZOuK/40PAv+K&#10;HAf/hSkO/4YzFf+NOxz/kUMm/5RMMf+UVz7/kGRL/oxvV/uIe2L6hYZr+IKScvd/nXj2fKd99Xmx&#10;gfR3u4T0dcWG83PQifFy3Irtb+SM5mvmjd1m6I/WZOqO1mTqjtZk6o7WZOqO1mTqjtZk6o7WZOqO&#10;1mTqjtZk6o7WZOqO/40OAv+LHAf/higO/4kyFP+RORv/lUEl/5hKMf+ZVD/9lmBN+pJsWveNd2b1&#10;iYJw84WNefKBmH/wfqKF73usiu54to3tdcGQ7HPNk+tx25XlbuGX3GnkmNJl55jNZ+mUzWfplM1n&#10;6ZTNZ+mUzWfplM1n6ZTNZ+mUzWfplM1n6ZTNZ+mU/44OAv+MGwf/hygO/4wwFP+UOBr/mUAk/5xI&#10;MP6eUT/6m11N9pdoXPOSdGnxjX517omJfuyEk4brgJ2N6Xynkud4spfmdb2a5XLJneNw2KDcbN+i&#10;0Wbho8pp5J3Fa+eYxWvnmMVr55jFa+eYxWvnmMVr55jFa+eYxWvnmMVr55jFa+eY/48NAv+MGwb/&#10;iCgO/48wE/+XNxn/nD4j/6BHL/ujTz73oFtO85xmXe+XcGzsknt56YyFhOeHj43kgZmU4nyim+B3&#10;raDec7ik3HDGp9pu1arRadyryWneqMJs4qG+buWcvm7lnL5u5Zy+buWcvm7lnL5u5Zy+buWcvm7l&#10;nL5u5Zy+buWc/48NAv+NGwb/iScN/5EvEv+ZNhj/nz0i/qNFL/inTT70pVhO8KFjX+ycbW7ol3d8&#10;5JCBiOGJi5PegpSb2nudo9Z2p6nTc7Os0XHArc9wz6/KbtqvwW3crLtv4KW3ceOgt3HjoLdx46C3&#10;ceOgt3HjoLdx46C3ceOgt3HjoLdx46C3ceOg/5ANAv+OGwb/iicN/5MuEf+cNRf/ojwh/KdELvar&#10;TD3xqlZO7KdgX+iianDjm3R/35N9jdqLhpnVg46i0X6Yp816oqvKd66uyHW7sMZ0yrLCc9iyuXDa&#10;sLRy3qiwdOGjsHTho7B04aOwdOGjsHTho7B04aOwdOGjsHTho7B04aOwdOGj/5ANAf+OGgb/iicN&#10;/5UtEf+fNBb/pTsg+qtCLPSvSjzur1NO6a1dYOSnZ3Lfn3CC2JV4kdKOgZvNiIqjyYOUqcV+nq3C&#10;e6mwv3m2s7x4xbS6eNa1sXTYs6x23Kypd9+mqXffpql336apd9+mqXffpql336apd9+mqXffpql3&#10;36apd9+m/5EMAf+PGgb/iycN/5csEP+hMxX/qDof+K5BK/GySDvrtVFN5rNbYOCrZHPZomyE0pp1&#10;kcySfpvHjIejwoeQqr2Dmq+5gKWytn2xtbN8wbexfNO3qXjVt6V6266je96oo3veqKN73qije96o&#10;o3veqKN73qije96oo3veqKN73qije96o/5EMAf+PGgb/jSYM/5krD/+jMhT+qzkd9rFAKu+2Rzrp&#10;u05M47dYYNywYXPUp2qEzZ5zkcaXe5zAkYSku4yNqraIlrCyhKG0roKtt6uAvLipgM+5onzUuZ99&#10;2bGdft2qnX7dqp1+3aqdft2qnX7dqp1+3aqdft2qnX7dqp1+3aqdft2q/5IMAf+QGgb/jiUM/5sr&#10;Dv+lMRP8rjgc9LU/KO26RTjmwExL4LxWX9i1X3PQq2iDyKNwkcGbeJy6lYCktJCJq6+Mk7CqiZ21&#10;poaquKOFubqghcu7moDTu5iB2LOXgtysl4LcrJeC3KyXgtysl4LcrJeC3KyXgtysl4LcrJeC3KyX&#10;gtys/5IMAf+QGQX/kCUL/50qDv+oMBL6sTcb8rg+J+u+RDfkxUpK3cBUXtS5XXLLr2aDw6dukLyf&#10;dpu1mX6krpSGq6mRkLGkjZq1n4umuZyKtbuZici8lIbSvJKF1rWRhduukYXbrpGF266RhduukYXb&#10;rpGF266RhduukYXbrpGF266Rhduu/5MLAf+RGQX/kiQL/58pDf+qLxH4szYZ8Ls8JejDQzXhyUlI&#10;2sVSXdC8W3HHs2SCv6tskLekc5uvnnukqJmDq6OVjbGdk5e2mZCjuZWPsrySj8W9jYvRvoyJ1raM&#10;idqvjInar4yJ2q+MidqvjInar4yJ2q+MidqvjInar4yJ2q+Midqv/5MLAf+RGQX/kyMK/6EoDP+s&#10;LhD3tjUY7r87I+bHQTPfzkhF1slRXM3AWnDDuGKBurBqj7KocZuqo3mko56Bq52airGXmJS2kpah&#10;uo6VsL2KlMK+hpHRvoWO1beGjdmwho3ZsIaN2bCGjdmwho3ZsIaN2bCGjdmwho3ZsIaN2bCGjdmw&#10;/5MLAf+SGQX/lSMK/6MnC/+vLQ/1ujMW68Q6IeTNPzDc0kZD0sxPW8nEWG+/vGCAtrVnj62ub5ql&#10;qHajnaR+q5agh7GQnpG2i5yduoabrL2Dmr++f5jRv36U1LiAktmxgJLZsYCS2bGAktmxgJLZsYCS&#10;2bGAktmxgJLZsYCS2bGAktmx/5QLAf+TGQX/lyIJ/6UmCv2yKw3yvjIU6ck4HuHTPSzZ2ERBztBN&#10;WcTJVm67wV5/sbpljai0bJmfr3Oil6p7qpCnhLCKpI62hKOaun+iqbx7or2+d6DRvnea1Ll5mNiy&#10;eZjYsnmY2LJ5mNiyeZjYsnmY2LJ5mNiyeZjYsnmY2LJ5mNiy/5UKAf+TGAX/mSEI/6glCfq2Kgvu&#10;wi8R5M41GtzcOifT3ENAytVLWMDOU2y1x1t+q8FijKK7aZiZtnGhkbJ4qYmvga+CrIq0fKuXuHer&#10;p7tzq7q9b6rSvW+i1Llxn9iycZ/YsnGf2LJxn9iycZ/YsnGf2LJxn9iycZ/YsnGf2LJxn9iy/5UK&#10;Af+UGAT/nB8H/6sjB/W6JwnpyCwN3tYyFdXgPSPO4EI9xdtJVrrUUWqwzlh8pchfipzDZpaSv22f&#10;irt1p4K4fa17t4eydbaUtm+2pLlrtri7Z7fTu2et1bhpqNmyaajZsmmo2bJpqNmyaajZsmmo2bJp&#10;qNmyaajZsmmo2bJpqNmy/5YJAf+VFwT/oB0F/7AgBfDAJAbi0CgJ1t4yD8/lPiPH5EQ7vuBIU7Tc&#10;T2ip1lV5n9Fch5XNY5OMyWqcg8Zyo3vEeqp0w4WvbcORsmjDobVjxLa3YMXVt1+61rVhs9qvYbPa&#10;r2Gz2q9hs9qvYbPar2Gz2q9hs9qvYbPar2Gz2q9hs9qv/5cJAP+XFwT/pBsE+rUcA+nHHQPa2h8E&#10;z+Q0EcfqPyW/6EQ7tuZIUKzjTWSi31N1l9xZg47YYI6E1WeYfNNvn3TSeKVt0YKpZ9KQrWHToK9d&#10;1LexWdbZslfJ2rBawdyrWsHcq1rB3KtawdyrWsHcq1rB3KtawdyrWsHcq1rB3Ktawdyr/5kIAP+Y&#10;FgT/qhcC87wVAeHQEgDR4iQEyOs2E7/uPye27UM7retHT6TpSmCa51FvkOZXfIbkXod+42WQdeJs&#10;l27idZ1n4n+hYeOMpVzknKdX5a+pVOXLqVHb26hT0eClU9HgpVPR4KVT0eClU9HgpVPR4KVT0eCl&#10;U9HgpVPR4KVT0eCl+5sGAP+dEwL2sRAA2sYHANTZCQDJ6igGwPI3FrbyPiit8kI7o/FFS5vwSVqS&#10;8FBnie9XcoHvX3t672aCc+9uiG3vd41o8ICRY/CLlF7vl5da7qSZVe22mlLt0ptP5d2bT+Xdm0/l&#10;3ZtP5d2bT+Xdm0/l3ZtP5d2bT+Xdm0/l3ZtP5d2b950EAPukDADauQQA0ssGAMvoEQDA8ywJtvc3&#10;GK33PCmj+EA4mfhERpH4SFOK+E5egvhXZ3v4X252+Gd0cPlveGv5dnxn+n+AY/mIgl/4koVc952H&#10;WPaqiVT1vYpS9dKLUvXSi1L10otS9dKLUvXSi1L10otS9dKLUvXSi1L10otS9dKL8J8CANyuAQDS&#10;vwMAytEFAMHyGgG2+y0MrPw0GqL9OSeY/j00j/5CQIf/SEqB/05Tev9WWnX/Xl9w/2ZkbP9uaGj/&#10;dGtl/3xuYv+EcF//jHJc/5Z0Wf+hdlX/sHdT/r54U/6+eFP+vnhT/r54U/6+eFP+vnhT/r54U/6+&#10;eFP+vnhT/r545qMAANO1AADJxgIAwdgFALb8HwSs/ysOof8xGZf/NiON/zsuhf9AN37/RkB3/01G&#10;cv9UTG7/XFBq/2RUZv9rV2T/cVlh/3dbXv9+XVz/hl9a/45hV/+YYlX/pWRS/7BlUv+wZVL/sGVS&#10;/7BlUv+wZVL/sGVS/7BlUv+wZVL/sGVS/7Bl1qwAAMq+AADAzwIAtvEMAKv/HwWg/ycOlf8sFov/&#10;Mh+C/zgne/8+L3T/RDVu/0s6af9RPmX/WEFi/2BEX/9mRl3/bUhb/3JKWf94TFf/fk1V/4ROU/+M&#10;UFH/l1FP/6FST/+hUk//oVJP/6FST/+hUk//oVJP/6FST/+hUk//oVJP/6FSy7YAAMDHAAC21wAA&#10;q/8RAZ//GwaU/yIMif8oE4D/Lhp4/zQgcP87Jmr/QSpl/0guYP9OMVz/UzRa/1o2V/9fOFX/ZTlT&#10;/2o6Uf9wO1D/dT1O/3o+Tf+AP0v/iEBJ/5BBSf+QQUn/kEFJ/5BBSf+QQUn/kEFJ/5BBSf+QQUn/&#10;kEFJ/5BBwb8AALfQAACq3wAAnv8NApL/FQWH/xwKff8iD3T/KRRt/zAZZv83HWD/PSFc/0MkV/9J&#10;JlT/TihR/1MpT/9YK03/XCxL/2EtSv9lLkj/ai5G/24vRf90MEP/ejFB/4AyQf+AMkH/gDJB/4Ay&#10;Qf+AMkH/gDJB/4AyQf+AMkH/gDJB/4AyuMoAAKzYAACe8AAAkf8GAYX/DQR7/xUIcf8cDGn/Iw9h&#10;/yoTW/8xFlb/NxlS/z0bTv9CHEv/Rx5I/0sfRv9PIET/UyFC/1chQP9aIj//XiM9/2IjO/9mJDn/&#10;bCU4/3ElOP9xJTj/cSU4/3ElOP9xJTj/cSU4/3ElOP9xJTj/cSU4/3El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PA/9/HAf/eSgO/3ozE/+B&#10;Oxn/hEQh/4ZNK/+GWDb/g2ZA/39zSv98f1L+eIpY/XaVXvxzoGL7call+m+yaPluu2v5bMVt+GvO&#10;bvZq2nD0aeRx8mjtcu5n8nPnZPR042H1dONh9XTjYfV042H1dONh9XTjYfV042H1dONh9XTjYfV0&#10;/4MOA/+AGwf/eigO/30yE/+DOhn/h0Ih/4hMK/+JVjb/hmRB/4JwS/5+fFT8e4hc+niSYfl1nWb4&#10;c6dq93GwbfZvuXD1bcNy9WzNdPNr2XbxauR372nteOlm8HniYvJ63mHzed5h83neYfN53mHzed5h&#10;83neYfN53mHzed5h83neYfN5/4QOAv+BGwf/eygN/4AwEv+HOBj/i0Eg/41KK/+OUzb/i2BC/Idt&#10;TvmDeFj3f4Ng9XyOZ/R4mW3zdaNy8nOsdfFwtXnwbsB7723Kfu5r1n/rauOB52nrguBl7YPZY/CC&#10;1GTzftRk837UZPN+1GTzftRk837UZPN+1GTzftRk837UZPN+/4UOAv+CGwf/fCcN/4QvEv+LNxf/&#10;jz8f/5FIKv+TUTb8kF1D+IxpUPWHdVvzg4Bl8X+Kbe97lXPtd5557HSofetxsoHqb7yE6G3Hh+dr&#10;1InlauKL32fpjNdj64zQZvCHzGfyg8xn8oPMZ/KDzGfyg8xn8oPMZ/KDzGfyg8xn8oPMZ/KD/4YN&#10;Av+CGwf/fScN/4YuEf+ONRb/kz0f/5VGKf2XTzb4lVpE9ZFmUfGMcl7vh3xo7IKHcup+kXnoeZqA&#10;5nWkheVyronjb7iN4WzEkOBq0pPdaeGV1mTnls9m65HJaO6LxWnwh8Vp8IfFafCHxWnwh8Vp8IfF&#10;afCHxWnwh8Vp8IfFafCH/4YNAv+DGgf/ficN/4ktEP+RNBX/ljwe/5lEKPqbTTb1mlhE8ZZjUu2R&#10;bmDqi3ls54aDd+SAjIDiepaH33afjd1xqZLbbbSX2GrAmtZpzpzTad+czWflm8dp6JbBa+yPvmzu&#10;i75s7ou+bO6Lvmzui75s7ou+bO6Lvmzui75s7ou+bO6L/4cNAv+EGgb/gCYN/4wsD/+UMxT/mjoc&#10;/Z1CJ/efSzXyn1VE7ZtgU+mWa2LlkHVw4Yl/fN2CiIbae5GP1naaltNyo5nQcK6czm67nsxtyaDK&#10;bdqgxGrioL9s5pq5bumUt2/sj7dv7I+3b+yPt2/sj7dv7I+3b+yPt2/sj7dv7I+3b+yP/4cNAv+F&#10;Ggb/giUM/44rDv+XMhP/nTkb+6FBJvSkSTTvpVJD6aFdVOWbZ2TglHFz24x6gdWFg4vRf4ySzXuV&#10;mMp3n5zHdKmfxXK1ocNxw6PBcdSkvG/gpLZw456ycueXr3Pqk69z6pOvc+qTr3Pqk69z6pOvc+qT&#10;r3Pqk69z6pOvc+qT/4gMAv+FGgb/hSQL/5EqDf+aMBL/oDga+KU/JPGoRzLrq09D5qdaVOCgZGXa&#10;mG121JB2gs6Kf4zKhIiTxn+RmcJ8mp6+eaShvHawpLl1vqa3dc+ntHPfp65z4aKqdeabqHbolqh2&#10;6JaoduiWqHbolqh26JaoduiWqHbolqh26JaoduiW/4kMAv+GGQb/hyQL/5MpDf+cLxH+pDYY9qk+&#10;I++tRTHosE1B4qxXU9ylYWbUnWp2zpVzgsiOfIzDiYWUvoSNm7qAlp+2faCjs3usprB5uqiuecqp&#10;rHjdqqd336WjeeSeonnnmaJ555mieeeZonnnmaJ555mieeeZonnnmaJ555mieeeZ/4kMAv+HGQb/&#10;iSMK/5UoDP+fLhD8pzUX8608IeyxQy/ltUpA37BVUteqX2XPoWh1yZlxgsKTeY29jYGVuImKm7OF&#10;k6Gvgp2lq3+oqKh9tqqmfcaspH3brJ973qidfOKgnH3lm5x95ZucfeWbnH3lm5x95ZucfeWbnH3l&#10;m5x95ZucfeWb/4oLAv+HGQb/iyIK/5cnC/+hLQ/6qjQV8bA7H+m2Qi3jukg+27VTUdOuXWXLpWZ1&#10;xJ5ugr2Xdo23kn+VsY2HnKyJkKGohpmmpIOkqaGCsqyegcOtnIHWrph/3auWgOGiloDknZaA5J2W&#10;gOSdloDknZaA5J2WgOSdloDknZaA5J2WgOSd/4oLAv+IGQb/jCEJ/5kmCv+kLA34rTIU77Q5Hee6&#10;QCvgvkc82LpRUM+xW2THqWR0v6JsgbibdIyxlnyVrJGEnKaOjaKii5amnYihqpqGr62Xhr+vlYbT&#10;r5GD262Qg+CkkIPjn5CD45+Qg+OfkIPjn5CD45+Qg+OfkIPjn5CD45+Qg+Of/4sLAf+IGAX/jiEI&#10;/5slCf+mKwz2sDES7bg3G+W/Pijdw0Y51L1QT8u1WWPDrWJzu6ZqgbOgcoysmnmVppaBnKCSiqKc&#10;j5Onl42eq5OLrK6Qir2wjovRsIqI2q+Kh9+miofioIqH4qCKh+KgiofioIqH4qCKh+KgiofioIqH&#10;4qCKh+Kg/4sLAf+JGAX/kCAI/50kCP+pKQv0sy8Q6rw2GeLEPCXax0Q20cFOTsi5WGK/sWBytqpo&#10;gK6kb4unn3eUoZp/nJuXh6KWlZGnkZKcq4yRqa6JkLqwhpDOsYON2rCEi9+nhYviooWL4qKFi+Ki&#10;hYviooWL4qKFi+KihYviooWL4qKFi+Ki/4wKAf+JGAX/kh8H/6AjB/6sKAnyty0O6ME0FuDKOiHW&#10;y0I1zcRNTMS9VmC7tl5xsq9mf6qpbYuipHSUm6B8nJWdhKKPmo6nipiZq4WWpq+Clrexf5bMsnyS&#10;2bF+kN6ofo/ho36P4aN+j+Gjfo/ho36P4aN+j+Gjfo/ho36P4aN+j+Gj/4wKAf+KGAX/lB4G/6Ih&#10;BvuvJgjvuysL5cYxEt3RNhzTz0AzyclLS8DCVF+2u1xwrbVjfqWva4mdq3KTlaZ5m4+jgaGJoIun&#10;g5+Wq36do656nLSwd53JsXSa2bF2lt6peJXgpHiV4KR4leCkeJXgpHiV4KR4leCkeJXgpHiV4KR4&#10;leCk/40KAf+LFwX/lxwF/6UfBfizIwbswCgI4s0tDtnYMxnP0z4xxc1JSbvHUl2xwVpuqLthfJ+2&#10;aIiXsm+Rj652mYiqfqCCqIilfKaTqneloK1zpbGvcKXIsGyi2bBvnt6pcZvgpHGb4KRxm+CkcZvg&#10;pHGb4KRxm+CkcZvgpHGb4KRxm+Ck/44JAf+MFwX/mhoE/6kcA/W4HwToxyMF3dUnCNTcMhfK2Dwv&#10;wNJGRrbNT1usx1dsosJeepm+ZYaRumyPibZzl4K0e557sYWjdbCQqG+vnatrr6+taLDGrmWt265n&#10;p96oaaTho2mk4aNppOGjaaTho2mk4aNppOGjaaTho2mk4aNppOGj/48JAf+NFgT/nhgD/64ZAvC+&#10;GQHizxoC1d4lBM3gNRTE3TwsutlEQ7DUTFimz1RpnMtbd5PHYoOKw2mMgsFwlHu+eZp0vYKgbryN&#10;pGi8m6djvK2pYL3Fq1273apfst+lYa7ioWGu4qFhruKhYa7ioWGu4qFhruKhYa7ioWGu4qFhruKh&#10;/5AIAf+RFQP/ohQB9bQSAOfGDgDZ2goAzuQpBsXkOBa940Aps+BDQKncSlSf2FFlldRYc4zRX36D&#10;z2aHe81tj3TLdpVtyn+aZ8qLnmHKmqJdy6ykWczGpVfK4KVXwOKhWbvknVm75J1Zu+SdWbvknVm7&#10;5J1Zu+SdWbvknVm75J1Zu+Sd/5IHAP+WEQL3qA4A3LsHANXMBwDP4xIAxegsCL3oORi05z8rquZD&#10;PaHkSE+X4k5fjd9VbYTeW3h83GOBdNtqiG3bc45n232TYduJl1zbmJpX3KubVN7EnFHd4ZxR0OWa&#10;Usvnl1LL55dSy+eXUsvnl1LL55dSy+eXUsvnl1LL55dSy+eX/5MGAP+cDAHdrwQA1MAFAM7QBgDG&#10;7BkBve0vC7PtOBuq7T0roexCO5frRkuP6kxYhupUY37pW2136WN1cOhqe2rpc4Bl6XyFX+mHiFrq&#10;lItW66SOU+y5j1Du1pBN5eSPTd3ojk3d6I5N3eiOTd3ojk3d6I5N3eiOTd3ojk3d6I5N3eiO/JYE&#10;AOmkAwDUtQIAzMUDAMbVBgC98SADs/IvDqrzNhyg8zsql/NAOI7zRUSG80tPf/NTWHjzW2By82Nm&#10;bfRra2j0c29k9HtzYPWFdlz2kHlY9557VfiufVL5xH5P+eJ/TfLlf03y5X9N8uV/TfLlf03y5X9N&#10;8uV/TfLlf03y5X9N8uV/9pkCANirAADNvAEAxcwDAL3jCgCz9yMFqfkuEJ/5NBuV+jknjPo+MoT7&#10;RDx9+0pFd/tRTHH8WVJt/GFXaf1pW2X9cV5h/nhhXv6BZFv/imZY/5ZoVf+jalL/s2tP/8ptTv/e&#10;bU7/3m1O/95tTv/ebU7/3m1O/95tTv/ebU7/3m1O/95t3KIAAM6zAADEwwEAvNMDALL7EwGo/iMH&#10;nf8qEJP/MBmK/zYigv88K3v/QjN0/0k6bv9PP2n/VkRm/15HYv9mSl//bU1d/3RPWv97UVf/g1NV&#10;/4xVUv+XV1D/o1hN/7RZTP/BWkz/wVpM/8FaTP/BWkz/wVpM/8FaTP/BWkz/wVpM/8Fa0asAAMW8&#10;AAC8zAAAsdoBAKf/FQKc/x8Hkf8mDoj/LBZ//zMdeP85JHH/QCpr/0YvZv9MM2H/UjZd/1k5Wv9g&#10;O1j/Zz1W/24/VP90QVL/ekJQ/4JDTv+KRUz/k0ZJ/6BHSP+qSEj/qkhI/6pISP+qSEj/qkhI/6pI&#10;SP+qSEj/qkhI/6pIx7UAALzGAACx1AAApuwEAJr/EgKP/xoGhf8hDHz/KBJ0/y8Xbf81HGf/PCFi&#10;/0IkXf9IJ1n/TipW/1QsU/9aLlH/Xy9O/2UwTP9qMkr/cDNI/3c0Rv99NUX/hDZD/443Qf+VOEH/&#10;lThB/5U4Qf+VOEH/lThB/5U4Qf+VOEH/lThB/5U4vb8AALLPAACm2gAAmfYCAI3/CwKD/xMFef8b&#10;CXD/Ig5p/ykSYv8wFlz/NxlY/z0bU/9DHlD/SB9N/00hSv9SIkj/VyNG/1skRP9gJUL/ZSZA/2on&#10;Pv9vKDz/dSg6/30pOf+DKjn/gyo5/4MqOf+DKjn/gyo5/4MqOf+DKjn/gyo5/4MqtMoAAKfWAACZ&#10;3gAAjPgAAID/AwF2/wwEbP8UB2T/HApd/yMNV/8qEFL/MBJN/zYUSf87FUb/QBdD/0UYQP9JGT7/&#10;TRo8/1AaOv9UGzj/WRw2/10cNP9iHTL/Zh0w/20eL/9xHy//cR8v/3EfL/9xHy//cR8v/3EfL/9x&#10;Hy//cR8v/3E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PA/9zHAj/bSoN&#10;/3AyEf92Ohb/eUQd/3pOJf95WC7/d2Y2/3R0Pv9wgET/bYtK/2uWTv5poFH9Z6lU/GaxVvtkulf7&#10;Y8JZ+mLMWvlh1lv3YeBc9WDqXfNg8l7xX/le7F7+X+pd/l/qXf5f6l3+X+pd/l/qXf5f6l3+X+pd&#10;/l/qXf5f/3gOA/90HAf/bikN/3MxEf95ORb/fEId/31MJf98Vy7/emQ3/3dyQP9zfkf+cIlM/W2T&#10;UftrnlX6aaZY+WevWvhmuFz4ZcFe92TKX/Zj1GD0YuBi8mHqYu9h8mPtYfpk5178ZOZe/WPmXv1j&#10;5l79Y+Ze/WPmXv1j5l79Y+Ze/WPmXv1j/3kOA/91Gwf/bykN/3YwEP99OBX/gEAc/4FKJf+BVC//&#10;gGE5/3xuQvx4ekr6dIVR+HGQVvdumlr2bKNe9GqsYfRotWPzZ75l8mXIZ/Fk0mnvY99q7GPpa+pi&#10;8mzmYPht4GD6at5g/GneYPxp3mD8ad5g/GneYPxp3mD8ad5g/GneYPxp/3oOA/92Ggf/cCgN/3ou&#10;EP+BNhX/hD8c/4VIJf+FUi//hF46+4BrRPh8d032eIJV9HSMW/JxlmDxbp9k8GyoaO5qsWvtaLtt&#10;7GfFb+tl0XHpZN5z5mPpdORi83XfYfZ02WL6b9Zj+23WY/tt1mP7bdZj+23WY/tt1mP7bdZj+23W&#10;Y/tt/3sNA/93Ggf/cicM/30tD/+ENRT/iD0b/4pGJP+KTy/7iVs694VoRfSAdFDxfH5Y73iJYO10&#10;kmbscJxr6m6lb+lrrnPoabh15mfDeOVlz3rjZN184GPpfd1i8X3WY/V50GX5dM5m+nLOZvpyzmb6&#10;cs5m+nLOZvpyzmb6cs5m+nLOZvpy/3wNA/94Ggf/dSYM/4AsDv+IMxP/jDsa/45EI/yOTS73jlg7&#10;84pkR/CFcFLtgHtc6nuFZeh3jmzmcpdy5G+hd+JsqnvgabR/32e/gt1lzITbY9uG2GHoiNNk8YPO&#10;ZvV+yGj4ecdo+nfHaPp3x2j6d8do+nfHaPp3x2j6d8do+nfHaPp3/30NA/95Ggf/eCUL/4MrDf+L&#10;MhL/kDkZ/5JCIvmTSi7zk1Q7749hSOuKbFXnhHdg5H+AauF5inPedJN63HCcgNlspYXXaa+J1We7&#10;i9NmyIzRZtiMzmXmjcpo8IjFafODwGv2fb5r93u+a/d7vmv3e75r93u+a/d7vmv3e75r93u+a/d7&#10;/30MA/96GQf/eyQL/4YpDP+OMBD/lDcX/JdAIfWYSC3wmVE665VdSeaPaFfiiHNk3oJ8cNp8hXrV&#10;do6B0nKXhs9voIrNbaqMy2u1j8lqwpDHatGRxWnikcFr7Y68bPCIuG7zgrZu9X+2bvV/tm71f7Zu&#10;9X+2bvV/tm71f7Zu9X+2bvV//34MAv97GQb/fiIK/4koDP+SLg//mDYW+Zs+H/KdRivsnk455ppa&#10;SeGUZVjcjW5n1oZ4c9GAgXzNe4mDyneSiMd0m4zEcqWQwnCwksBvvZS+bsyVu27elbhu6pO0cO2M&#10;sHHxha9x84OvcfODr3Hzg69x84OvcfODr3Hzg69x84OvcfOD/38MAv97GQb/gCEJ/4wnC/+VLQ7/&#10;mzQU9qA8He+iQynopEs44qBXSNyZYVnVkmtoz4t0dMqFfX3GgIWEwnyOir95l4+8dqCSuXSrlbZz&#10;uJe0cseYsnLama9y6Jesc+uQqXTviah08YaodPGGqHTxhqh08YaodPGGqHTxhqh08YaodPGG/38M&#10;Av98GQb/gyAJ/48mCv+YKw38nzIS86Q6G+unQSflqUk23qVUR9eeX1nQl2hoyZBxdMSKen2/hYKF&#10;u4GKi7d+k5C0e5yUsHinl653s5qrdsObqnbVnKd15Zukd+mUonjujKF474mheO+JoXjviaF474mh&#10;eO+JoXjviaF474mheO+J/4ALAv99GAb/hSAI/5EkCf+bKgv6ojEQ8ag4GemsPyXirkc02qpSRdKi&#10;XFjLm2ZnxJRvdL6Pd365in+GtIaHjLCCkJGsf5mWqX2jmaZ7r5yjer+doXrRnp955J6deuiXm3vs&#10;j5p77oyae+6MmnvujJp77oyae+6MmnvujJp77oyae+6M/4ELAv99GAb/hx8H/5MjCP+dKQr4pi8P&#10;7qw2F+axPSLfs0Ux1q5QRM6nWlfGn2Rmv5lsc7mTdH6zjnyGroqEjaqHjZKmg5WXooGgmp9/rJ2c&#10;frufmn7NoJh+4qCWfuaZlX7rkZR+7I6UfuyOlH7sjpR+7I6UfuyOlH7sjpR+7I6UfuyO/4ELAv9+&#10;GAb/iR4H/5YiB/+gJwn1qS0N7LA0FOO2Ox/cuEQt0rJPQ8qqWVbCo2Fmu51qc7SXcn2uknqGqY6B&#10;jaSLipKfiJKXm4Wdm5iEqZ6Vgrigk4LKoZGC4KGPguWbj4Lqk4+C65CPguuQj4LrkI+C65CPguuQ&#10;j4LrkI+C65CPguuQ/4ILAv9/GAb/ix0G/5ghBv+jJQjzrCsL6bQyEeG7OBvZvEIsz7VNQsauV1W+&#10;p2BltqFocq+bb32plneFo5J/jZ6Ph5KajJCYlYqanJGIpp+Oh7WhjIfIo4qH3qOJhuSdiYXplYmF&#10;65KJheuSiYXrkomF65KJheuSiYXrkomF65KJheuS/4IKAv9/GAb/jRwF/5ofBf2mIwbxsCkJ57kv&#10;D97BNhfVwEAqzLlLQMOyVVO6q15ksqVmcaugbXykm3WFnpd8jJmUhZOUkY2Yj4+XnIuNo6CIjLKi&#10;hYzFo4OM3KSCiuOeg4noloOJ6pODieqTg4nqk4OJ6pODieqTg4nqk4OJ6pODieqT/4MKAv+AFwX/&#10;jxsF/50dBPupIQXutCYH5L4sC9vHMxPRwz8pyL1KP7+2U1K2sFxirqpkcKala3ufoHKEmZx6jJOZ&#10;gpKOl4uYiZSVnIWToaCBkq+jfpHCpHyS2qR8j+OgfY7nl32N6ZR9jemUfY3plH2N6ZR9jemUfY3p&#10;lH2N6ZR9jemU/4QKAv+BFwX/kRkE/58bA/isHgPruCIF4cQoCNjLLxHOxz0nxMFIPbu7UVCytVph&#10;qa9hb6GqaXqapnCDlKJ3i46ff5KInYiXg5uSnH6ZnqB6mK2id5jApHWY2KR0leKgdpPnmHeS6ZV3&#10;kumVd5LplXeS6ZV3kumVd5LplXeS6ZV3kumV/4QJAf+EFgX/lBcD/6MZAvWwGgLovh0C3sshBNPP&#10;LQ/KyzslwMZGO7bAT06tuldfpLVfbZyxZniVrW2Cjql1ioemfJCBpIWWfKKPm3ehm59yoKqhb6C+&#10;o22g1qNsneKgb5rnmHCY6JVwmOiVcJjolXCY6JVwmOiVcJjolXCY6JVwmOiV/4UJAf+HFAT/mBUC&#10;/qcVAfG1FADkxRQA2dQWAM/TKw3F0Dkiu8tDOLHGTUyowVVcn7xcapa4Y3aPtWp/iLJyh4GveY57&#10;rYKUdauMmW+qmJxrqaifZ6q8oWWq1aFkpuOfZ6Lnl2ig6ZVooOmVaKDplWig6ZVooOmVaKDplWig&#10;6ZVooOmV/4YIAf+LEgP/nBEB8asOAN+8CgDYzAgA09kRAMrZKAvA1TYftdFBNavNSkiiyFJZmcVZ&#10;Z5DBYXKIvmh8gbtvhHq5d4t0uH+QbraKlWi1lpljtaacYLW7nV631p1csuWcX6zolWCq6pNgquqT&#10;YKrqk2Cq6pNgquqTYKrqk2Cq6pNgquqT/4gIAf+PDwL2oAwA27EFANXABgDRzwYAy94UAMLeLAi5&#10;3DUcr9k+MaXUR0Sb0U9Vks5WYonLXW6CyWR3esdsf3PFdIZtxH2LZ8OHkGLDlJNdw6WWWcS6l1fF&#10;2JhVwOiXWLnrkVi27I9YtuyPWLbsj1i27I9YtuyPWLbsj1i27I9YtuyP/4oHAf+UCwDhpgMA1LYE&#10;AM7EBADJ0wYAwuIbAbrjLwux4jkaqOA+LJ7eRT+U20xPi9lTXILWWmh71WFxdNRpeG3TcX5n0nuD&#10;YdKGiFzSk4tX06SNVNS7j1HV2o9P0eqPUcjuilLF74lSxe+JUsXviVLF74lSxe+JUsXviVLF74lS&#10;xe+J/4wGAfCbBADWrAAAzrsCAMjJAwDB2AcAuechA7DoMA6n6Dgcnuc9K5XmQjqM5UlIg+RRVHzj&#10;WF504l9nbuJnbmfib3Ni4nh4XOKDfFfjj4BT5J+CT+W0hE3mz4RL5eqETNrvgU3W8IBN1vCATdbw&#10;gE3W8IBN1vCATdbwgE3W8IBN1vCA/44EANuiAADPsgAAx8EBAMDPBAC46g4Ar+0lBabuLxCd7jYc&#10;lO48KYvuQTWD7kdAfO5PSnXuV1Jv7l9Yau5nXmXub2Jh73hmXO+BaljwjW1U8ZpvUfKrcU7zwHJM&#10;9NxzSu/uc0nr8HNJ6/BzSevwc0nr8HNJ6/BzSevwc0nr8HNJ6/Bz5pgAANKpAADIuQAAwMgBALfV&#10;BACu8hYBpfQlB5v1LRCS9jQbifY6JYH2QC9690Y3dPdNP273VEVp+F1KZfhlTmH5bVFe+XRVWvp9&#10;V1f6h1pU+5NcUfyhXk79sGBM/sRhSf/iYkj/7GJI/+xiSP/sYkj/7GJI/+xiSP/sYkj/7GJI/+xi&#10;16EAAMmyAADAwQAAt88BAK3bAwCj+hgCmfwiCJD9Kg+H/jEYf/43IHj/Pidx/0Qua/9LM2b/UThi&#10;/1k7Xv9hPlv/aEFY/3BEVv93RlP/gEhQ/4lKTv+VTEv/oU1J/7BOR//FT0b/zlBG/85QRv/OUEb/&#10;zlBG/85QRv/OUEb/zlBG/85QzKsAAMG6AAC3ygAArNUAAKHvBwCX/xUDjf8eB4T/Jg18/y0UdP80&#10;Gm7/Ox9o/0EkYv9IKF7/Tita/1QuV/9bMFT/YTNR/2g0T/9vNk3/dzhK/385SP+IO0b/kjxE/509&#10;Qv+sPkH/sz5B/7M+Qf+zPkH/sz5B/7M+Qf+zPkH/sz5B/7M+wrUAALjEAACt0QAAoNsAAJX3BQCK&#10;/xACgf8ZBnj/IQtw/ygPaf8wFGP/Nxhe/z0bWf9DHlX/SSFS/04jT/9UJEz/WiZK/18nR/9lKEX/&#10;bCpD/3MrQP96LD7/gi08/4suOv+XLzn/nC85/5wvOf+cLzn/nC85/5wvOf+cLzn/nC85/5wvur8A&#10;AK7NAACh1wAAk94AAIj6AAB+/wkCdP8TBWz/Gwhl/yMLXv8qD1j/MRJT/zcUT/89Fkv/QhhI/0cZ&#10;Rf9MGkP/URtA/1UcPv9aHTz/YB45/2YfN/9sIDX/ciEz/3kiMf+CIjD/hiMw/4YjMP+GIzD/hiMw&#10;/4YjMP+GIzD/hiMw/4YjsMkAAKPUAACU3AAAhuIAAHv8AABx/wIBaP8LA1//FAZY/xsIUv8jCk3/&#10;KQxI/y8ORP81D0H/ORE+/z4SO/9CEjj/RhM2/0oUM/9OFTH/UxUv/1gWLf9dFyr/Yhco/2gYJv9v&#10;GCX/chkl/3IZJf9yGSX/chkl/3IZJf9yGSX/chkl/3IZ/2wTBP9nHwj/Xy0M/2UxD/9rOhT/bUQZ&#10;/21OIP9rWSf/aWct/2Z1M/9jgTj/YYw8/1+WP/9dn0H/XKhD/1uwRP5auEb9WcBH/FnJSPtY0kj5&#10;V91J91fmSfVW70rzVvZK8Vb9Su9V/0rvVf9K71X/Su9V/0rvVf9K71X/Su9V/0rvVf9K/2wTBP9n&#10;Hwj/Xy0M/2UxD/9rOhT/bUQZ/21OIP9rWSf/aWct/2Z1M/9jgTj/YYw8/1+WP/9dn0H/XKhD/1uw&#10;RP5auEb9WcBH/FnJSPtY0kj5V91J91fmSfVW70rzVvZK8Vb9Su9V/0rvVf9K71X/Su9V/0rvVf9K&#10;71X/Su9V/0rvVf9K/20SBP9nHwj/YCwM/2cxD/9uORP/cEMZ/3BNIP9uWCf/bGUu/2lzNP9mfzr/&#10;ZIo+/2GUQf5gnkT9XqZG/F2uSPtct0n6W79K+lrIS/la0Uz3WdxN9VjmTfJY707wWPZO7lj9Tu1X&#10;/07tV/9O7Vf/Tu1X/07tV/9O7Vf/Tu1X/07tV/9O/24SBP9oHgj/YisM/2svD/9yOBP/dEEZ/3VL&#10;IP9zVSj/cWIv/25wNv9rfD39aIdB+2WRRfpjmkn5YaNL+GCrTfdftE/2XrxQ9V3GUvRcz1PyW9tU&#10;8FvmVe5a71XrWvdW6ln+Vuha/1PoWv9T6Fr/U+ha/1PoWv9T6Fr/U+ha/1PoWv9T/24RBP9pHgf/&#10;ZSkM/28uDv91NhL/eD8Y/3lJIP94Uyj/dl8w/nJsOPtveT/5bIRF92mOSvZml030ZKBR82OpU/Jh&#10;sVXxYLpX8F/EWO9ezlruXdpb61zlXOhc713mW/dd5Vz+W+Jd/1jiXf9X4l3/V+Jd/1fiXf9X4l3/&#10;V+Jd/1fiXf9X/28RA/9qHQf/aCcL/3MsDf95NBL/fD0Y/31GH/98UCj+e1wx+ndpOvdzdUL1cIBJ&#10;82yKTvFplFPwZ51W7mWlWe1jrlzsYrde62DBYOpfzGLpXtlj5l3lZONd72XhXfdk31/+YNpg/1za&#10;YP9c2mD/XNpg/1zaYP9c2mD/XNpg/1zaYP9c/3AQA/9rHQf/bCUL/3YrDf99MhH/gTsX/4JEH/+B&#10;Tij6gFgy9nxmPPN4ckXwdH1N7XCHU+ttkFnqapld6GeiYedlqmTmY7Rn5GG+aeNgyWviX9dt3l7l&#10;btxd727ZYPhq1mL/ZtFk/2HQZP9h0GT/YdBk/2HQZP9h0GT/YdBk/2HQZP9h/3EQA/9sHAf/byMK&#10;/3oqDP+BMRD/hTkV/4dBHfuHSyf2hlUy8YJiPe59bkjqeHhR6HSCWeVwjF/jbJVl4Wmdat9mpm3e&#10;ZLBx3GG6dNpgx3bZX9V31V7jeNJg73XQY/hwzWb+a8hn/2bIZ/9myGf/Zshn/2bIZ/9myGf/Zshn&#10;/2bIZ/9m/3IOA/9tGwf/cyIJ/34oC/+FLw7/ijcU/ow/HPeMSCbxi1Ey7IhePuiCakrkfXRV4Xh+&#10;Xt5zh2bbbpBt2GqYc9VooXbTZqt50WS2etBjwnzOY899zGLgfclj7XvHZ/h2xGn9cb9q/2u/av9r&#10;v2r/a79q/2u/av9rv2r/a79q/2u/av9r/3MOA/9vGwf/diEJ/4EmCv+JLQ3/jjQS+pE9GvOSRSXt&#10;kU4x541aPuOIZkzegnBY2nt5ZNV2gmzScotyz2+UdsxsnHrKaqZ9yGmwf8ZovIDEZ8qCwmfbgr9n&#10;6oG+avZ7u2z6drdt/XC2bf1wtm39cLZt/XC2bf1wtm39cLZt/XC2bf1w/3QNA/9vGgf/eR8I/4Ul&#10;Cf+NKwv/kzIQ95Y6GO+XQiPpl0sw45NXPt2NYk3Xh2xb0oF1Zc18fm3KeId0xnSPecNxmH3Bb6GA&#10;v22rg7xst4S7a8WGuWvVhrZq5oa1bvSAsm/4eq5w+3SucPt0rnD7dK5w+3SucPt0rnD7dK5w+3Su&#10;cPt0/3UNA/9wGgf/fB4H/4gjCP+QKQr9lzAP85s4FuudQCDlnUgt3plUPdiTX03RjGlay4ZyZsaB&#10;em7CfYN1v3mLe7t2k3+4dJyDtnKmhrNwsoixb8CJsG/Qiq1u44qtcvKFqnL1fqdz+Xenc/l3p3P5&#10;d6dz+Xenc/l3p3P5d6dz+Xenc/l3/3UMA/9xGQb/fx0G/4siB/+UJwn6mi4N8J81E+iiPR3ho0Yr&#10;2p5SO9KXXEzLkWZaxYtvZsCGd2+7gX92t36HfLR7kIGxeJiFrnaiiKt0roqpc7yMp3PMjaVy4I2k&#10;dfCIonbzgqB293ugdvd6oHb3eqB293qgdvd6oHb3eqB293qgdvd6/3YMA/9yGQb/gRwG/40gBv+X&#10;JQf3niwL7aQzEeWnOhrdqEQn1aNPOc2cWkvGlWNZwI9sZbqKdG+1hnx3sYKEfa1/jIKqfJWGpnqf&#10;iqN4qo2hd7iPn3fIkJ133ZCdee6Mm3nyhZl69n2ZevZ9mXr2fZl69n2ZevZ9mXr2fZl69n2ZevZ9&#10;/3cLAv90GAb/gxsF/5AfBf+aIwb0oikJ6qgwDuKsOBfarUIk0adNOMmgWErCmWFZu5RqZbWOcm+w&#10;inp3q4aBfaeDiYOjgZKHoH6bi519p46ae7SQmHvFkpZ72pKVfOyOlH3wh5N99X+TffV/k331f5N9&#10;9X+TffV/k331f5N99X+TffV//3cLAv92FwX/hhoE/5IdBP+cIQXypScH6KwtDN+yNBPWsUAjzapM&#10;N8WkVkm+nV9Yt5hnZLCTb26rjnd3pot/faGIhoOdhY+ImYOYjJaBpI+TgLGSkX/Ck49/1pSOgOqR&#10;joDviY2A9IGNgPSBjYD0gY2A9IGNgPSBjYD0gY2A9IGNgPSB/3gLAv94FgX/iBkE/5QbA/yfHwTv&#10;qSQF5bEqCdy3MQ/TtD4hyq5KNcGoVEe6oV1XspxlY6yXbW6mk3V2oY98fZyMhIOYiYyIlIeWjZCF&#10;oZCNhK+TioO/lIiE1JWIhOmTiITui4iD84OIg/ODiIPzg4iD84OIg/ODiIPzg4iD84OIg/OD/3gK&#10;Av96FQX/ihcD/5cZAvqiHALtrCED4rUmBtm8LwzPtz0gx7JINL6rUka2pVtWrqBjYqeba22hl3J2&#10;nJN6fZeQgYOSjoqIjoyTjYqKnpGGiayUhIi9lYKI0ZaBiOiUgojtjYKH8oWCh/KEgofyhIKH8oSC&#10;h/KEgofyhIKH8oSCh/KE/3kKAv98FAT/jBYD/5kXAvelGQHqsBwC37shA9a/LAvMuzsew7VHMrqv&#10;UUSyqllUqqVhYaOgaWycnHB1l5l3fZGWf4ONk4eIiJGRjYSPnJGAjqmUfY26lnuOz5Z6jeaVe43t&#10;jnyL8YZ8i/GGfIvxhnyL8YZ8i/GGfIvxhnyL8YZ8i/GG/3oKAv9/EwP/jxQC/5wUAfSpFQDntRYA&#10;3MEZAdLDKgnIvzkcv7pFMLa0T0Otr1dSpapfYJ6lZ2uYom50kZ51fIycfYKHmYWIgpeOjX2VmZF5&#10;lKeUdpS4lnSUzZZyk+WWdJLsj3aQ8Yd2kPGHdpDxh3aQ8Yd2kPGHdpDxh3aQ8Yd2kPGH/3sJAv+C&#10;EQP/khEB+KAQAOqtDgDguwwA2McPAM7HKAjEwzcau75DLrG5TECptFVQobBdXpmsZGmSqGtyjKVy&#10;eoaieoGAoIKHe56LjHadlpBynKSTb5u2lWyby5Zrm+SVbZnsj2+W8IdvlvGHb5bxh2+W8YdvlvGH&#10;b5bxh2+W8YdvlvGH/3wJAv+FDwL/lQ4A66QKANmyBgDVvgcA0soLAMnLJQbAyDUYtsRAK62/Sj2k&#10;u1NNm7ZaW5SzYWaMsGlwhq1weICqd356qH+EdKeIiW+llI5rpKKRZ6S0k2WlypRjpOSTZaHtjmed&#10;8YdnnfGGZ53xhmed8YZnnfGGZ53xhmed8YZnnfGG/30IAv+JDAH0mQkA2qgDANS1BQDQwgUAzM4H&#10;AMTQIQS6zTIVsco9KKfGRzqewlBKlb5XV467X2OGuGZsgLZtdHm0dHtzsn2BbrGGhmiwkYpkr5+N&#10;YK+yj12wypBcr+WQXazui1+n8oVgp/KFYKfyhWCn8oVgp/KFYKfyhWCn8oVgp/KF/38IAf+OCQDh&#10;ngEA1awCAM+5AwDKxgMAxdEGAL3VHAK01C4RqtE6JKHORDWYyk1Fj8hUU4fFXF6Aw2NnecFqb3O/&#10;cnZtvnp7Z72EgGK8j4RdvJ6HWbyxiVe9yYpVveeKVrnxhliy9IFYsvSBWLL0gViy9IFYsvSBWLL0&#10;gViy9IFYsvSB/4EHAfOTAgDYowAAz7EBAMm+AgDDygMAvNUHALXcHQKt2ywNo9k3H5rWQDCR1Ek/&#10;iNJRTIDQWFd5zmBgc81naGzMb25my3h0YcuCeFzLjnxXy51/U8uxgVHNy4JPzOmCUMj0f1HA93tR&#10;wPd7UcD3e1HA93tRwPd7UcD3e1HA93tRwPd7/4YDAN6ZAADRqQAAybYAAMLDAAC7zwQAtNwJAKzi&#10;IgSk4i8Om+E4HJLgPiqJ30Y4gd5ORHndVU9y3FxYbNtkX2bbbGVg23VqW9t/blbbjHFS3Jt0T92v&#10;dkzeyHdL3ud2S9r1dUzR+HJM0fhyTNH4ckzR+HJM0fhyTNH4ckzR+HJM0fhy844AANagAADLrwAA&#10;wrwAALvJAQCy1AUAqugUAKLpJQaZ6S8Qkek2G4jpPSeA6EQyeehLO3PoU0Nt6FtKZ+hjUGLoa1Ve&#10;6HRaWel9XVXpiWFR6pZjTuunZUvsvGZJ7ddnR+3yZ0fj+mZH4/pmR+P6Zkfj+mZH4/pmR+P6Zkfj&#10;+mZH4/pm3ZcAAM2oAADDtgAAu8QAALLPAQCo2QQAoO8YApfwJAeO8S0QhvE1GX7yOyJ38kIqcfJJ&#10;MWvyUDhm81g9YvNgQV70aEVa9HFIV/V5S1P1g05Q9o9RTfeeU0r4rlRI+MJVRvncVkT5+FZE+flW&#10;RPn5VkT5+VZE+flWRPn5VkT5+VZE+flW0qAAAMWwAAC8vgAAsssAAKjVAACd6QcAlPcXAoz5IgeD&#10;+SoOe/oyFXT7ORxu+0AiaPxHKGP8TSxe/VMwWv1bM1f+YzZU/ms4Uf9zO0//fD1M/4Y/Sf+SQUb/&#10;oEJE/69DQv/BRED/3UVA/95FQP/eRUD/3kVA/95FQP/eRUD/3kVA/95Fx6oAAL25AACzxwAAqNEA&#10;AJzaAACR9AgAiP8UAoD/Hgd4/yYMcP8uEWr/NRZk/zwaX/9DHlr/SSFW/08kU/9WJlD/XClN/2Mq&#10;Sv9qLEj/ci5F/3svQ/+FMUD/kDI+/5wzPP+qNDr/vTU6/701Ov+9NTr/vTU6/701Ov+9NTr/vTU6&#10;/701vrQAALTDAACpzgAAnNcAAI/eAACF+gQAfP8QAnT/GQVs/yEJZf8pDV//MBBa/zcTVf89FlH/&#10;QxhN/0kaSv9PHEf/VB1F/1ofQv9gID//ZyE9/28jOv93JDj/gCU2/4kmM/+UJzH/oycx/6MnMf+j&#10;JzH/oycx/6MnMf+jJzH/oycx/6Mntr4AAKrLAACd1AAAj9sAAILiAAB4/QAAb/8JAWf/EwRg/xsG&#10;Wv8jCVT/KgtP/zAOS/82D0f/PBFD/0ESQP9GEz3/ShU7/1AWOP9VFjb/Wxcz/2EYMP9oGS7/bxor&#10;/3cbKf9/Gyb/ixwm/4scJv+LHCb/ixwm/4scJv+LHCb/ixwm/4scrMgAAJ/SAACQ2QAAgt8AAHXo&#10;AABr/wAAYv8BAVr/CgJT/xMETf8bBkj/IgdD/ygJP/8uCjz/Mgs4/zcMNf87DTL/Pw4v/0MOLf9I&#10;Dyr/TRAn/1IQJf9YESL/XxIg/2USHf9sExr/dRMa/3UTGv91Exr/dRMa/3UTGv91Exr/dRMa/3UT&#10;/2AWBP9ZIwj/Ui8L/1oyDf9fOhH/YUQW/2BPG/9dWyD/W2gl/1h1Kf9WgS3/VIwv/1OWMf9RnzP/&#10;UKc0/0+vNf9Ptzb/Tr42/07HN/1N0Df7Tdo3+U3jOPdM7Tj1TPQ49Ez6OPJM/zjxS/838Uv/N/FL&#10;/zfxS/838Uv/N/FL/zfxS/83/2AWBP9aIgj/VC4L/1swDf9hORH/Y0MV/2JOG/9fWSD/XWcm/1p0&#10;Kv9YgC7/Vosx/1WUM/9TnjX/UqY2/1GuN/5RtTj9UL05/U/GOfxPzzr6T9k6907jOvVO7DrzTvQ7&#10;8U36OvBN/zrvTf86703/Ou9N/zrvTf86703/Ou9N/zrvTf86/2EVBP9bIgf/VywL/18vDf9lNxD/&#10;aEEV/2dMG/9kViH/YWQn/19xLP9dfTD/Wog0/1mSNv1Xmzj8VqM6+1WrO/pUszz5U7s9+FLEPvhS&#10;zT/2Udg/9FHiQPFQ7EDvUPRA7VD7QOxQ/0DrUP8+61D/PutQ/z7rUP8+61D/PutQ/z7rUP8+/2IV&#10;BP9cIQf/WioK/2MtDP9pNhD/bD8V/2tJG/9pVCH/ZmEo/2NuLv9hejL9XoU2+1yPOvpamDz4WaE+&#10;91ipQPZXsUH1VrlC9FXCQ/NUy0TyVNZF8FPiRe1T7EbrU/RG6VL7RudT/0TmVP9C5lT/QuZU/0Lm&#10;VP9C5lT/QuZU/0LmVP9C/2MUBP9dIQf/XicK/2csDP9tNA//cD0U/3BHG/9uUiL/a14p/mhrL/tl&#10;dzX5YoI692CMPvVelUH0XJ5D8lumRfFarkfwWbZI71i/Se5XyUrtVtRL61XhTOhV603mVfRN5FX7&#10;TOJW/0nhV/9H4Vf/R+FX/0fhV/9H4Vf/R+FX/0fhV/9H/2QUBP9eIAf/YSUJ/2wqC/9yMg//dTsU&#10;/3VFGv9zTyL+cVoq+m5oMfZqdDj0Z3498WSIQvBikkbuYJpJ7V6iTOxcq07qW7NQ6Vq9UehZx1Pn&#10;WNNU5VfgVeJX61bfV/RV3Vn8Udxa/07aXP9M2lz/TNpc/0zaXP9M2lz/TNpc/0zaXP9M/2UTBP9f&#10;IAf/ZSIJ/3ApCv93MA7/ejkT/3pCGf55TCH5d1Yq9HRkM/FwbzvubHpC62mER+lmjUzoY5ZQ5mGe&#10;U+Vfp1bjXbBY4ly5W+FaxFzfWdFe3VngX9pY61/XWvVb1V38WNJf/1TRYP9R0WD/UdFg/1HRYP9R&#10;0WD/UdFg/1HRYP9R/2YTBP9gHwf/aSEI/3QnCf97Lgz/fzYR/4A/GPp/SSH0fVMq73pgNOt1az3o&#10;cXZG5W2ATeJpiVPgZpJY3mOaXNxho2DaXqxj2V22ZddcwWbVXM5n01veZ9Bb6mbNXvViy2H9Xspj&#10;/1rJZP9XyWT/V8lk/1fJZP9XyWT/V8lk/1fJZP9X/2cSBP9iHgf/bh8H/3klCP+ALAv/hDQQ/IY8&#10;FvWFRR/vhE8q6oBcNeV7Zz/hdnJJ3XF7UtpthFrXaY1g1GaVY9JknmbQY6dpzmGwa81gvGzLYMlt&#10;yWDYbcZf523EYvNow2X8ZMJn/1/AaP9cwGj/XMBo/1zAaP9cwGj/XMBo/1zAaP9c/2gSA/9jHQf/&#10;cR0H/30jB/+EKQr/iTEO+Is5FPCLQh3qikso5IZYNN+BY0Hae21N1XZ3VtFygF3Obohjy2yQZ8lp&#10;mWrHZ6FtxWarb8NltnHBZMNyv2TSc71j43O7ZvFuumj7ablr/2S3a/9ht2v/Ybdr/2G3a/9ht2v/&#10;Ybdr/2G3a/9h/2kRA/9mGwb/dRwG/4AhBv+IJwj+jS4M9JA2EuyRPxvlkEgm34xUM9mHX0HSgWpO&#10;znxzV8l3e1/GdIRlw3GMasBulG6+bJ1xu2qmc7lpsXW3aL53tmjNeLNn33iyae50sWz5brBu/2mu&#10;bv9lrm7/Za5u/2Wubv9lrm7/Za5u/2Wubv9l/2oRA/9pGQb/eBsF/4MfBf+MJQf6kisK8JUzD+iX&#10;Oxjhl0Uj2pJRMdKMXEHMhmZNx4FvWMJ9eGC+eYBm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KyRAACklAAAm5UAAI+VAACElAAAfpQOAHqUIAB3lC8Bc5Q6BG+TQwdskkwLaJFT&#10;D2WQWhNij2EWX49pGlyOcR1YjXohVYyEJFKLkSdPi58pTYqxKkuKxytKieAqS4nyKEuI/iZMh/8l&#10;TIf/JEyH/yRMh/8k0XQAAMOAAAC5igAAsJEAAKiWAACgmgAAlpsAAIubAAB9mwAAdpsHAHKbGQBv&#10;nCkAbJs1AmibPwRlmkgIYplQC1+ZVw5cmF4SWZdmFVWWbhlSlngcT5WCH0uUjyJIlJ4kRpSwJUST&#10;xiVEk+AlRJHyI0SQ/iJEkP8hRJD/IUSQ/yFEkP8hy3sAAL6GAAC0kAAArJcAAKScAACbnwAAkaEA&#10;AIWiAAB5ogAAbqMAAGijEQBloyEAY6QuAGCjOgJdo0MEWqNLB1eiUwlUolsMUaFjD06gaxJLoHUW&#10;SJ+AGEWfjRtCnpwdP56vHj6exh49neAdPZzzHT2b/x08mv8dPJr/HTya/x08mv8dxIIAALmNAACw&#10;lgAAqJ0AAJ+iAACVpgAAiqcAAH6oAABzqQAAZasAAF6sBQBarBcAV60lAFWtMgBTrTwBUa1FAk+t&#10;TgRMrFYGSaxfCUasaAtDq3IOQKt9ED2qixM7qpsUOKquFTeqxRU2qeEVNaf0FjSm/xY0pf8XNKX/&#10;FzSl/xc0pf8XvYoAALOVAACrnQAAo6QAAJmpAACOrAAAgq0AAHavAABrsAAAX7IAAFO1AABMtgkA&#10;SbcZAEi3JwBGuDIARbg9AEO4RgBBuFABP7hZAz24YwQ6uG0GN7h6CDW3hwoyt5gLMLesDC+4xAwu&#10;t+ELLbX1DSyz/w4rsv8PK7L/Dyuy/w8rsv8Pt5MAAK6dAACmpQAAnasAAJGvAACFsgAAebMAAG21&#10;AABhtwAAVrkAAEu8AABAwAAAOsIJADfDGAA1wyQANMQvADPEOgAyxEQAMMVPAC/FWgAtxWYBK8Zz&#10;AinGggInxpMDJcaoBCPHwgQjxuEDIsT3BSHC/wcgwf8IIMH/CCDB/wggwf8IsZwAAKmlAACfrAAA&#10;lLIAAIi1AAB7uAAAbroAAGK8AABXvgAATMEAAEHEAAA4xwAALssAACXOBQAh0BEAINEdAB/RKAAe&#10;0jQAHNI/ABvTSwAa01kAGNRnABfVdwAV1YoAFNagABLXvAAR2N4AEdXzABHU/wER0v8CEdL/AhHS&#10;/wIR0v8Cq6UAAKKtAACXswAAirgAAH27AABvvQAAY8AAAFbCAABLxQAAQMgAADbMAAAszwAAJNIA&#10;ABvVAAAT2QMADt8LAA3gFwAL4CMACuEuAAjiOgAH40gABeNWAAPjZwAC43kAAOOOAADkpwAA5MQA&#10;AOXlAADl+QAA5f8AAOX/AADl/wAA5f8ApK0AAJm1AACMugAAf74AAHHBAABjwwAAVsYAAEnKAAA9&#10;zQAAM9AAACnTAAAg1wAAF9oAAA/dAAAH4AAABOwDAAHrCwAA6xUAAOsfAADrKQAA7DUAAOxDAADt&#10;UwAA7mUAAO95AADvjgAA8KYAAPHBAADy3AAA8vEAAPLyAADy8gAA8vIAm7UAAI+7AACBwAAAcsMA&#10;AGPHAABVygAASM4AADvRAAAw1QAAJdkAABzcAAAS3wAACeEAAALkAAAA6gAAAPMAAADzAAAA8wYA&#10;APMOAAD0GAAA9CMAAPUvAAD3PQAA+U4AAPphAAD7dgAA/IsAAP2gAAD+tAAA/soAAP7LAAD+ywAA&#10;/ssAkbwAAIPBAAB0xQAAZckAAFbNAABH0gAAOtYAAC3bAAAi3gAAF+EAAA3kAAAE5gAAAOgAAADq&#10;AAAA9AAAAPoAAAD6AAAA+gAAAPsAAAD8BgAA/RAAAP4aAAD/JwAA/zYAAP9IAAD/XAAA/3AAAP+C&#10;AAD/kwAA/6MAAP+kAAD/pAAA/6QA/wUlAf8HIQH/BCAB/wAjAf8ALQH/ADkA/wBGAP8AUwD/AGAA&#10;/wBsAP8AdgD/AH4A/wCGAP8AjQD+AJMA/ACZAPoAnwD4AKQA9wCrAPYAsQD1ALkA9ADBAPQAzADz&#10;ANgA8gDkAPEA7wDwAPkA8AD/AO4A/wDtAP8A7QD/AO0A/wDtAP8A/wsiAf8NHQH/ChwA/wUgAP8D&#10;KwD/ADYA/wBDAP8AUAD/AFwA/wBoAP8AcwD/AHsA/wCDAPwAigD6AJAA+ACWAPYAnAD0AKIA8gCo&#10;APEArgDwALYA7wC+AO4AyQDtANQA7ADhAOsA7QDqAPcA6QD+AOgA/wDnAP8A5wD/AOcA/wDnAP8A&#10;/xEdAf8RGQD/DhgA/xAeAP8QKAD/CzMA/wU/AP8ATAD/AFkA/wBkAP8AbwD8AHgA+gCAAPcAhwD0&#10;AI0A8gCTAPAAmQDuAJ4A7AClAOsAqwDqALMA6AC7AOcAxgDmANEA5QDfAOQA6wDjAPQA4gD9AOAA&#10;/wDfAP8A3gD/AN4A/wDeAP8A/xUZAf8WEwD/FBEA/xoaAP8bJQD/GC8A/xM7AP8NSAD+CVQA+gVg&#10;APYCagD0AXQA8QB8APAAgwDuAIkA7ACPAOoAlQDoAJsA5gChAOQAqADjALAA4QC5AOAAwwDfAM8A&#10;3QDdANwA6QDaAPUA1gD/ANUB/wDVAf8A1AH/ANQB/wDUAf8A/xoTAP8cDAD/Hg0A/yQWAP8lIAD/&#10;IysA/x82APsaQgD1Fk8A8RJbAO0QZgDqDm8A6A53AOYNfwDkDIUA4wyMAOELkgDgC5gA3wqeAN0K&#10;pQDbCa0A2Qm2ANgJwQDWCc4A1AndANEM7ADOD/gAzBD/AcsQ/wHKEP8ByhH/AcoR/wHKEf8B/x8N&#10;AP8hBgD/KAgA/y0QAP8uGQD/LCQA+SowAPElPADrIUkA5x5VAOMdYADgHGoA3RtzANsbegDZGoEA&#10;2BqIANYajgDUGpQA0xqbANEbogDQG6oAzxuzAM0bvgDMG8sAyhvbAMYd6QHEHvYCwh7/AsAe/wO/&#10;Hv8Dvx7/A78e/wO/Hv8D/yQIAP8nAAD/MQQA/zUKAP82EgD5NBwA8DEoAOguNQDiKkIA3ShPANgo&#10;WgDUKWUA0iluAM8pdQDOKXwBzCqDAcoqiQHJKY8ByCmWAsYpnQLFKaUCwymuAsIpuQPAKcYDvynV&#10;A7wp5gS5KvMFtyr/BbUq/wW1Kf8FtCn/BbQp/wW0Kf8F/ykBAP8wAAD/OQAA/j0DAPg9CQDwOxMA&#10;5jcdAN4zKwDYMzoA0jRIAM42VQDKNl8BxzZoAsU2cAPDNncDwTZ+BL81hAS+NYoFvDWRBbs1mAa5&#10;NKAGuDSpB7Y0tAe1NMIHszPRCLE04giuNPEJrTP9Casz/wmqM/8JqjP/CKoz/wiqM/8I/y4AAP83&#10;AAD7QAAA7UMAAORDAADiQAcA3jsRANU8IgDOPzQAyUFDAMRBTwHAQVoCvUFjBLtAawW4QHIGtz95&#10;B7U/fwizPoUJsj6MCrA9kwqvPZsLrT2kDKw8rwyqPL0NqTzMDac83w2kPO4Nozz7DaE8/wyhO/8M&#10;oDv/DKA7/wygO/8M/zIAAP8+AADsRQAA4EsAANpNAADWSwEA1EUIAMxHHADFSS4AwEs+ALtLSgK3&#10;SlUEtEleBrFJZgivSG0JrUd0CqtGegypRoANqEWHDqZFjg+lRJYQo0SgEaFDqxKgQ7gSnkPIE51D&#10;2xObQ+sSmUP5EZhD/xCXQ/8Ql0P/D5dD/w+XQ/8P/zYAAPdDAADjTQAA2lQAANNWAADOVQAAzE8C&#10;AMVQFwC+UikAuFM5ALNTRgKvUlEFrFFaB6lQYgqmT2kLpE5vDaJNdg+gTXwQn0yDEZ1LihObS5IU&#10;mkqcFZhKpxaWSbQXlUnEGJRJ1hiSSekXkEn3FZBJ/xSPSf8Tj0n/Eo9J/xKPSf8S/zsAAOpIAADf&#10;VAAA1FsAAM1eAADIXQAAxFgAAL5XEQC3WSUAsVo1AKxZQgKoWE0FpFdWCKFWXgufVWUNnFRrD5pT&#10;chGYU3gTl1J/FJVRhhaTUI4YkVCYGZBPoxqOT7AbjE7AHItO0x2KTucbiU/1GYhP/xeIT/8Wh0//&#10;FYdP/xWHT/8V/0AAAOZOAADaWQAA0GAAAMhkAADCZAAAvmAAALheDACxXyAAq2AxAKZfPgKiXkkF&#10;nl1SCZtcWguYW2EOlVpoEJNZbhKRWHUUj1d7Fo1WgxiMVYsailWUHIhUoB2GVK0fhVO9IINT0CCC&#10;U+UfgVT0HIFU/xqBVP8YgVT/GIFU/xiBVP8Y+EQAAONTAADWXgAAzGUAAMRpAAC+aQAAuGYAALJj&#10;CACrZBwApmUtAKFkOwKcY0YFmGJPCZVhVwySYF4Oj19lEY1eaxOLXXEViVx4GIdbgBqFWogcg1mR&#10;HoFZnSB/WKohfli6InxXzSN7V+Mie1jzH3tY/hx7WP8ae1j/GntY/xp7WP8a8EcAAOBYAADSYwAA&#10;yGoAAMBtAAC6bgAAtGwAAK1oBACmaRkAoWoqAJxpOAKXaEMFk2dMCJBlVAuMZFsOimNiEYdiaBOF&#10;YW8Wg2B1GIFffRt/X4UdfV6PIHtdmiJ5XKgjd1y4JXZcyyV1XOEkdVzyIXVc/R51Xf8cdV3/G3Vd&#10;/xt1Xf8b60wAAN1cAADPZgAAxW0AAL1xAAC2cgAAr3AAAKhtAACibRUAnG4nAJdtNQGSbEAEjmtK&#10;CItqUguIaFkOhWdfEYJmZhOAZWwWfmRzGXxkeht6Y4Med2KNIXVhmCNzYaYlcmC2JnBgySdvX+Am&#10;b2DxInBg/SBwYP8ecGD/HXBg/x1wYP8d6FAAANpgAADMagAAwnEAALp1AACzdgAArHUAAKRxAACd&#10;cRIAl3IjAJNyMgGOcT0Eim9HB4ZuTwuDbFcOgGtdEH1qYxN7aWoWeWlxGXdoeBx1Z4EfcmaLIXBl&#10;liRuZaQmbGS0J2tkyChqY94oamTwJGpk/CFrZP8fa2T/Hmtk/x5rZP8e5lQAANZjAADJbgAAv3QA&#10;ALd5AACwegAAqHkAAKB1AACZdQ0Ak3YgAI52LwGKdTsDhnNFBoJyTQp/cVQNfHBbEHluYhN3bmgW&#10;dW1vGXJsdhxwa38fbWqJImtplCRpaaImZ2iyKGVoxihkZ90oZWjvJGVo/CJmaP8fZmj/H2Zo/x9m&#10;aP8f41gAANJnAADGcQAAvXgAALV8AACtfgAApX0AAJt5AACUegkAjnocAIp6LACGeTgCgnhCBX52&#10;Swl7dVIMeHRZD3VzYBJzcmYVcHFtGG5xdRtrcH0faG+HIWZukyRkbaAmYm2xKGBsxShfbNwoX2zv&#10;JWBs+yJhbP8gYWz/H2Fs/x9hbP8f310AAM9rAADDdQAAunwAALKAAACqggAAoYIAAJd+AACPfgUA&#10;iX4ZAIV+KQCBfTUCfXxABHp7SAh2elALc3lXDnF4XhFud2QVa3drGGl2cxtmdXseY3SFIWFzkSRe&#10;cp8mXHKvJ1pywyhZcdsoWnHuJVpx+yJbcf8gW3H/H1tx/x9bcf8f22IAAMtvAADAeQAAt4AAAK+E&#10;AACnhgAAnocAAJGCAACKgwAAhIIUAICCJAB8gjIBeII9A3WBRQZygE0Kb39VDWx+WxBpfWITZnxp&#10;FmR7cRlhe3kdXnqDIFt5jyJYeJ0lVniuJlR3widTd9omVHftJFR2+yJVdv8gVXb/H1V2/x9Vdv8f&#10;1mcAAMd0AAC9fQAAtIQAAKuJAACjiwAAmosAAIyIAACEiAAAfYgOAHqIIAB2iC4Ac4g5AnCHQgVs&#10;hkoIaYVSC2eEWQ5khGARYYNnFF6CbxdbgXgaWICCHVWAjSBSf5siUH+sJE5+wCRNftkkTX3tIk59&#10;+yBOfP8fT3z/Hk98/x5PfP8e0W0AAMN5AAC5ggAAsIkAAKiOAACgkAAAlpEAAIqQAAB9jgAAd44I&#10;AHKOGgBvjigAbI40AWmOPgNmjUcFY4xPCGCMVgtei10OW4plEViJbRRViXYXUoiAGk+Hix1Mh5of&#10;SYarIEiGvyFHhtggR4XtH0eE+x5Hg/8dSIP/HEiD/xxIg/8czHMAAL9/AAC1iAAArI4AAKSTAACc&#10;lgAAkpcAAIaWAAB4lQAAb5UAAGqVEgBnliIAZJYvAGKVOQFflUIDXJVLBVqUUghXk1oKVJNiDVGS&#10;ahBOkXMTS5F+FUiQihhFkJgaQ4+pG0GPvhtAj9cbQI3tG0CM+xpAjP8ZQIv/GUCL/xlAi/8ZxnoA&#10;ALqFAACxjgAAqZQAAKCZAACXnAAAjJ0AAIGdAAB0nQAAZ50AAGCdCQBdnhkAWp4nAFieMwBWnj0B&#10;VJ1GAlGdTgRPnVYGTJxeCEqcZwpHm3ANRJt7D0GaiBI+mpYTPJqoFDqZvRU5mdYUOJjtFTiW/BU4&#10;lf8VOJX/FTiV/xU4lf8VwIIAALWMAACslAAApJsAAJyfAACRogAAhqMAAHqkAABupAAAYaUAAFam&#10;AABRpw4ATqcdAEynKgBLpzUASac/AEenSAFFp1ACQ6dZA0GnYgU+pmwHO6Z4CTmmhQo2pZQMNKWm&#10;DTKlvA0xpdYNMKPuDS+h/Q8voP8PL6D/Dy+g/w8voP8PuYkAALCUAAComwAAoKEAAJWlAACKqAAA&#10;fqkAAHKqAABmqwAAWqwAAE6uAABEsAEAQLERAD6xHgA8sioAO7I0ADmyPgA4skgAN7JSADWyXAEz&#10;smcCMbJzAy+ygQQsspEFKrKjBSiyugUnstYFJ7DvBiWu/gglrf8JJK3/CSSt/wkkrf8Js5IAAKub&#10;AACjowAAmagAAI6sAACCrgAAda8AAGmxAABdsgAAUrQAAEa2AAA7uQAAMrsBAC29DgArvRsAKr4n&#10;ACi+MQAnvjwAJr5GACS/UgAjv14AIr9rACDAegAewIsAHMCfABrAtwAZwNQAGb7vARi9/wIYvP8D&#10;GLv/BBi7/wQYu/8ErZsAAKajAACcqgAAka8AAIWyAAB4tAAAa7YAAF63AABSuQAAR7wAADy+AAAy&#10;wQAAKMQAAB/HAAAXygcAFMsTABPLHwASzCoAEcw2AA/NQgANzU8ADM1eAArObgAJzoAAB86UAAbO&#10;qwAEz8gABM7nAAXN+gAGzP8ABsv/AAbL/wAGy/8AqKQAAJ+rAACUsQAAh7UAAHm4AABsugAAX7wA&#10;AFK+AABGwQAAO8MAADHGAAAnyQAAHswAABXPAAAM0QAABNQEAALVEAAA1hsAANcmAADYMgAA2T8A&#10;ANtOAADcXgAA3G8AAN2DAADdmQAA3rIAAN7OAADf6QAA3vkAAN7/AADe/wAA3v8AoawAAJayAACJ&#10;twAAe7sAAG2+AABfwAAAUsMAAEXGAAA5yAAALssAACTPAAAa0QAAEdQAAAjXAAAB2gAAANwAAADe&#10;AwAA3w0AAOEXAADiIgAA5C4AAOY7AADoSwAA6VwAAOpvAADrhAAA7JoAAO2zAADtywAA7uIAAO7r&#10;AADu6wAA7usAmLQAAIu5AAB+vQAAb8EAAGDEAABSxwAARMoAADfNAAAr0QAAINQAABbYAAAM2wAA&#10;A90AAADfAAAA4QAAAOMAAADlAAAA5wAAAOkGAADrEQAA7RsAAPAoAADyNgAA9kcAAPdaAAD5bgAA&#10;+oMAAPuYAAD7rAAA/L8AAPzIAAD8yAAA/MgAjroAAIC/AABxwwAAYscAAFLKAABDzgAANtIAACnX&#10;AAAd2wAAEt4AAAfhAAAA4wAAAOUAAADnAAAA6AAAAOoAAADtAAAA7wAAAPEAAADzAAAA9ggAAPkU&#10;AAD8IQAA/zAAAP9CAAD/VgAA/2oAAP99AAD/jwAA/54AAP+lAAD/pQAA/6UA/wAhAP8AHQD/AB0A&#10;/wAfAP8AKgD/ADYA/wBEAP8AUQD/AF4A/wBpAP8AcwD/AHsA/QCDAPsAigD6AJAA+QCVAPkAmwD4&#10;AKEA9wCnAPYArQD2ALUA9QC9APQAxwDzANMA8gDhAPAA7ADuAPYA7QD/AO0A/wDtAP8A7QD/AO0A&#10;/wDtAP8A/wMdAP8CGwD/ABkA/wAdAP8AJwD/ADMA/wBBAP8ATgD/AFoA/wBmAP8AcAD7AHgA+ACA&#10;APYAhwD1AI0A9ACSAPMAmADyAJ0A8QCjAPAAqgDvALEA7gC6AO0AwwDsAM8A6wDdAOkA6QDnAPQA&#10;5gD+AOYA/wDlAP8A5QD/AOUA/wDlAP8A/wgaAP8HFQD/AhQA/wIbAP8AJQD/ADAA/wA8AP8ASgD/&#10;AFYA/gBiAPkAbAD1AHQA8gB8AO8AgwDuAIkA7QCPAOwAlADrAJoA6gCgAOkApgDoAK0A5wC2AOYA&#10;wADkAMsA4wDZAOAA5gDfAPIA3gD7AN0A/wDcAP8A3AD/ANwA/wDcAP8A/w0UAP8MDwD/Cg0A/w4W&#10;AP8NIQD/BysA/wE4AP8ARQD8AFEA9wBdAPIAZwDuAHAA6gB4AOgAfwDmAIUA5QCLAOQAkQDjAJYA&#10;4gCcAOEAowDfAKoA3gCyAN0AvADbAMgA2QDUANYA5ADUAO8A0wD4ANIA/wDSAP8A0QD/ANEA/wDR&#10;AP8A/xMOAP8SBwD/FQkA/xkRAP8ZGwD/FSYA/w4yAPgJPwDyBEwA7gBXAOoAYgDmAGsA4gBzAOAA&#10;ewDeAIEA3QCHANsAjQDaAJIA2QCYANcAnwDVAKYA1ACvANIAuQDQAMUAzgDSAMwA4gDLAO4AyQH7&#10;AMgC/wDGA/8AxgT/AMYE/wDGBP8A/xgHAP8YAAD/HwQA/yILAP8iFAD+HyAA9RorAO4VOADoEUUA&#10;4w5RAN8MXADcC2YA2QtuANYLdgDUC30A0wuDANEMiQDQDI8AzgyVAM0MnADMDKQAygytAMkNtwDH&#10;DcQAxQ3SAMMP4wDAEfEAvhP9ALwT/wC7E/8BuxP/AbsT/wG7E/8B/x0AAP8hAAD/KAAA/ysEAP8q&#10;DAD1JxYA6yMjAOQeMADdGj0A2BpKANMbVgDQHGAAzR1pAMsdcQDJHngAyB5+AMYehADFHooAwx+R&#10;AMIflwDAH58Avx+oAL0fswC8H78Auh/OALgf3wC1IO4BsyH7ArEg/wKwIP8CsCD/ArAg/wKwIP8C&#10;/yIAAP8pAAD/MQAA8zMAAOwxAgDrLQsA4igXANolJQDSJzYAzSlEAMkqUADFK1sAwyxkAMAtbAC+&#10;LXMAvC15AbstfwG5LIUBuCyMAbcskwK1LJsCtCykArIsrgKwLLsDryzKA60s3AOqLOsEqCz5BKcs&#10;/wWmK/8FpSv/BaUr/wWlK/8F/ycAAP8xAADvNwAA4jsAAN08AADZNwIA2C8KAM8xHgDJNDAAwzY+&#10;AL83SwC7OFYAuDhfAbY4ZwG0OG4Csjh0A7A3egOvN4EErTeHBKw3jgWqNpYFqTafBqc2qgamNrYG&#10;pDXFB6M11wegNegInjX3CJ01/wicNf8HmzX/B5s1/webNf8H/ysAAPY3AADkQAAA3EYAANRIAADQ&#10;RQAAzT0EAMc9GADAPyoAukE5ALZCRgCyQlEBr0JaAqxBYgOqQWkEqEFwBadAdgalQHwHoz+CB6I/&#10;igigPpEJnz6bCp0+pQqcPbILmj3BDJk90wyXPeYMlT31C5M9/wuTPf8Lkj3/CpI9/wqSPf8K/zIA&#10;AOo+AADfSQAA1U8AAM1RAADITwAAxUkAAL9HEgC4SSUAsko0AK5LQQCqSkwCp0pVA6RJXQWiSWUG&#10;oEhrB55IcQicR3gJmkZ+C5lGhQyXRY0NlUWWDpRFoQ+SRK4PkUS9EI9EzxGOROMQjETzD4tE/g6L&#10;RP8NikT/DYpE/w2KRP8N/DcAAOZFAADaUAAAz1cAAMhZAADCWAAAvlIAALhPDACxUCAAq1EwAKdS&#10;PQCjUUgCn1FRBJxQWQaaT2EHmE9nCZZObQqUTXQMkk16DZBMgQ6PTIkQjUuTEYtKnRKKSqoTiEq5&#10;FIdJzBWFSeAUhErxE4NK/RGDSv8Qg0r/D4NK/w+DSv8P8jsAAOJMAADVVgAAy10AAMNgAAC9XwAA&#10;t1oAALFWBwCrVxsApVgsAKBYOQCcWEUCmVdOBJZWVgaTVV0IkVRkCo9UagyNU3ANi1J3D4lSfhCH&#10;UYYShlCPFIRQmhWCT6cWgU+2F39PyRh+Tt4YfU/vFn1P/BR8T/8SfE//EnxP/xJ8T/8S7EEAAN5R&#10;AADRWwAAx2IAAL9lAAC4ZQAAsmEAAKxcAwClXBcAn10oAJteNgCXXUECk1xLBJBbUwaNWloIi1lg&#10;CohZZwyGWG0OhFd0EINXexKBVoMUf1WMFn1Vlxd7VKQZelS0GnhTxht3U9wbdlPuGHZU+xZ2VP8U&#10;dlT/E3ZU/xN2VP8T6UYAANtWAADNYAAAw2YAALxpAAC0agAArmYAAKdiAACgYRMAmmIkAJZiMwCR&#10;Yj4CjmFIBIpgUAaIX1cIhV5eCoNdZAyBXGoOf1xxEH1beBN7WoEVeVqKF3dZlRl1WKIbc1ixHHJY&#10;xBxxV9odcFjtGnBY+hhwWP8WcFj/FXBY/xVwWP8V5ksAANdaAADKZAAAwGoAALhtAACxbgAAqmsA&#10;AKJmAACbZhAAlWchAJFnMACNZjsBiWVFBIZkTQaDY1QIgGJbCn1hYQx7YWgOeWBvEXhfdhN1X34W&#10;c16IGHFdkxpvXaAcblyvHWxcwh5rXNgea1zsG2tc+hlrXP8Xa1z/Fmtc/xZrXP8W408AANReAADH&#10;aAAAvm4AALZxAACucgAApnAAAJ5rAACWagsAkWsdAIxrLACIajgBhGlCA4FoSwV+Z1IIe2ZZCnll&#10;Xwx3ZWUOdWRsEXNkdBNxY3wWbmKGGGxhkRtqYZ4daGCuHmdgwB9mYNYfZmDrHWZg+RpmYP8YZl//&#10;F2Zf/xdmX/8X4VQAANFiAADEawAAu3EAALN1AACrdgAAo3QAAJlvAACSbwcAjG8aAIdvKQCDbjUB&#10;gG5AA31tSAV6bFAHd2tXCXRqXQxyaWQOcGlrEW5ochNsZ3oWamaEGWdmjxtlZZwdY2SsHmJkvx9g&#10;ZNUfYGTqHWFk+RthZP8ZYWP/GGFj/xhhY/8Y3VgAAM1mAADCbwAAuHUAALB5AACoegAAoHkAAJRz&#10;AACNcwMAh3MWAIJzJgB/czMAe3I9AnhxRgR1cE4Gc29VCXBvWwtubmIObG1pEGltcBNnbHkWZWuC&#10;GGJqjRtgapsdXmmqHlxpvR9badMfW2jpHVto+BtcaP8ZXGj/GFxo/xhcaP8Y2lwAAMpqAAC/cwAA&#10;tnkAAK19AAClfgAAnH0AAI93AACIdwAAgncSAH13IgB6dy8Ad3c6AXR2QwNxdUsGbnRTCGx0WQtp&#10;c2ANZ3JnEGVybhJicXcVX3CBGF1vjBpab5kcWG6pHlduvB9VbtIfVW3oHVZt+BtWbP8ZV2z/GFds&#10;/xhXbP8Y1WEAAMduAAC8dwAAs30AAKqBAACiggAAmYIAAIt9AACDfAAAfHwNAHh8HgB1fCwAcnw3&#10;AW98QAJse0kFaXpQB2d5VwlkeV4MYnhlDl93bRFdd3UUWnZ/F1d1ihlVdZcbUnSnHVF0uh1Pc9Ed&#10;T3PoHFBy9xpQcv8ZUHL/GFBy/xhQcv8Y0WcAAMNzAAC4ewAAr4EAAKeFAACfhwAAlYcAAIiEAAB9&#10;ggAAdoIHAHKCGQBugicAbIIzAGmCPQFmgUUDZIFNBWGAVAhff1sKXH9jDFp+aw9XfXMSVH19FFF8&#10;iBdPe5YZTHumGkp6uRtJetAbSXnnGkl59xlKeP8YSnf/F0p3/xdKd/8XzGwAAL94AAC1gAAArIYA&#10;AKSKAACbjAAAkowAAIaLAAB4iAAAcIgAAGqIEwBniCEAZYguAGKIOQBgiEICXYhKA1uHUQVYh1gH&#10;VoZgClOFaAxRhXEPToR7EUuEhhRIg5QWRoKkF0SCuBhDgs8YQoHnF0KA9xZCf/8VQ3//FUN//xVD&#10;f/8Vx3MAALt+AACxhgAAqIwAAKCQAACYkgAAjZIAAIKSAABzkAAAaY8AAGKPCwBfkBsAXJAoAFqQ&#10;MwBYkD0AVo9FAVOPTQNRj1UET45dBkyOZQlKjW4LR4x5DUSMhA9BjJIRP4ujEj2LtxM8i84TO4rn&#10;EjuI9xI7h/8SO4f/EjuH/xI7h/8SwXkAALaEAACtjAAApZIAAJ2WAACTmAAAiJgAAHyYAABwmAAA&#10;Y5gAAFmYAQBUmBIAUZggAE+YKwBOmDYATJg/AEqYSAFImFACRpdYA0SXYQRBl2sGP5Z2CDyWggo5&#10;lpALN5WhDDWVtQ00lc0NM5PnDTOS9w4ykf8OMpD/DjKQ/w4ykP8Ou4EAALGLAACpkgAAoZgAAJic&#10;AACNngAAgp8AAHafAABqnwAAXaAAAFGgAABJoQYARaEVAEOhIgBBoS0AQKE3AD6hQAA9okkAO6JT&#10;ADqhXAE3oWYCNaFyAzOhfwQwoI0FLqCfBiygswYroMwGKp/nBymd+AgpnP8JKJv/Ciib/woom/8K&#10;tokAAKySAACkmQAAnJ4AAJKiAACGpAAAeqUAAG6mAABipgAAVqcAAEmoAAA/qgAAN6sIADSsFgAy&#10;rCIAMawsAC+sNgAurEAALaxKACusVAAqrWAAKK1sACasegAkrIkBIqybASGssQEfrMsBH6vnAh6p&#10;+QMdqP8EHaf/BR2n/wUdp/8FsJEAAKiaAACgoAAAlqUAAIqoAAB+qgAAcasAAGWsAABZrQAATa8A&#10;AEKxAAA2swAALbUAACS3BQAguBIAH7geAB24KQAcuDMAG7k+ABm5SQAYuVUAFrljABW5cQATuoIA&#10;EbqVAA+6rAANuscADbnlAA63+AAOtv8BDrX/AQ61/wEOtf8BqpoAAKOhAACZpwAAjasAAIGuAAB0&#10;sAAAZ7IAAFqzAABOtQAAQrcAADe5AAAtuwAAI70AABrAAAARwgEACcQLAAfFGAAGxSMABcUvAAPG&#10;OwACxkgAAcZWAADGZQAAxnYAAMaJAADGngAAxrcAAMbUAADG7QAAxvsAAMX/AADF/wAAxf8ApaIA&#10;AJypAACQrgAAhLIAAHa0AABptwAAW7kAAE66AABCvQAANr8AACzBAAAixAAAGMYAAA7JAAAGywAA&#10;AM0CAADODAAAzxcAANAhAADRLAAA0jkAANNGAADVVgAA1WcAANV6AADVjgAA1aYAANXAAADV3AAA&#10;1u4AANb6AADW+gAA1voAnqoAAJOwAACGtAAAeLgAAGq7AABcvQAATr8AAEHCAAA1xAAAKscAAB/K&#10;AAAVzAAAC88AAALRAAAA0wAAANUAAADYAAAA2QgAANsSAADdHQAA3ygAAOE1AADkQwAA5VQAAOZn&#10;AADnewAA55EAAOepAADnwwAA6NkAAOjpAADo6QAA6OkAlbIAAIi3AAB6uwAAbL4AAF3BAABOxAAA&#10;QMcAADPKAAAnzQAAG9AAABHTAAAG1gAAANkAAADbAAAA3QAAAN8AAADhAAAA4wAAAOUCAADnCwAA&#10;6hYAAOwiAADvMAAA80AAAPVTAAD2ZwAA93sAAPiRAAD4pwAA+LoAAPjLAAD4ywAA+MsAi7gAAH29&#10;AABuwQAAX8QAAE/IAABAywAAMs8AACXTAAAY1gAADdoAAALdAAAA4AAAAOIAAADjAAAA5QAAAOcA&#10;AADpAAAA7AAAAO4AAADxAAAA8wMAAPYOAAD6HAAA/SsAAP88AAD/UAAA/2UAAP95AAD/iwAA/5sA&#10;AP+pAAD/qQAA/6kA/wAdAP8AGgD/ABkA/wAbAP8AJwD/ADQA/wBCAP8ATwD/AFsA/wBnAP8AcAD+&#10;AHkA/QCAAPwAhwD7AIwA+gCSAPkAlwD4AJ0A+ACjAPcAqQD2ALEA9QC5APMAwwDxAM4A8ADdAO8A&#10;6gDuAPYA7gD/AO0A/wDtAP8A7QD/AOwA/wDsAP8A/wAaAP8AFgD/ABQA/wAZAP8AJAD/ADEA/wA+&#10;AP8ASwD/AFcA/QBjAPoAbQD4AHUA9gB9APUAgwD0AIkA8wCPAPIAlADyAJoA8QCfAPAApgDvAK0A&#10;7QC1AOsAvwDpAMoA6ADYAOcA5wDmAPMA5gD8AOUA/wDlAP8A5AD/AOQA/wDkAP8A/wAWAP8AEAD/&#10;AA0A/wAWAP8AIQD/ACwA/wA6AP8ARwD8AFMA9gBfAPMAaQDxAHEA7wB5AO4A/+L/4klDQ19QUk9G&#10;SUxFAAgJ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9ACQAPIA&#10;lgDxAJ0A7wCkAO4ArgDtALsA7ADKAOsA3QDqAO8A6QD/AOgA/wDoAP8A6AD/AOgA/wDkAP8A/wAA&#10;AP8AAAD/AAAA/wAGAP8AFAD/ACIA/wAwAP4APQD6AEgA9gBTAPQAXADyAGQA8ABrAO8AcQDtAHcA&#10;7AB8AOsAgQDqAIYA6QCMAOcAkQDlAJgA5ACgAOMAqQDiALUA4QDDAN8A1QDeAOkA3AD5ANsA/wDb&#10;AP8A2wD/ANsA/wDbAP8A/wAAAP8AAAD/AAAA/wAAAPsADwD4AB0A9QArAPIANwDvAEMA7ABOAOkA&#10;VwDnAF8A5QBnAOMAbQDiAHIA4AB4AN8AfQDdAIIA2wCHANoAjQDYAJMA1gCbANUAowDTAK8A0gC8&#10;ANAAzQDOAOEAzADzAMsA/wDLAP8AygD/AMoA/wDKAP8A/wAAAP8AAAD/AAAA9wAAAPEACQDtABgA&#10;6QAlAOUAMgDiAD0A4ABIAN0AUgDaAFoA2ABiANUAaADTAG0A0QBzAM8AeADOAH0AzACCAMsAhwDJ&#10;AI4AyACVAMYAngDEAKkAwgC1AMEAxQC/ANkAvQDsALwA+wC7AP8AugD/ALkA/wC4AP8A/wAAAP8A&#10;AAD2AAAA7QAAAOcAAgDhABEA3AAfANgAKwDUADcA0QBCAM8ATADMAFUAyQBcAMYAYgDEAGgAwwBt&#10;AMEAcgDAAHcAvgB9AL0AggC7AIkAuQCQALcAmAC2AKMAtACvALIAvgCwANAArgDkAKwA9QCrAP8A&#10;qgD/AKoA/wCqAP8A/wAAAPMAAADqAAAA4wAAANwAAADVAAkAzwAXAMoAJQDHADEAxAA8AMEARgC+&#10;AE4AuwBWALkAXQC3AGIAtQBoALQAbQCyAHIAsQB3AK8AfQCtAIMAqwCLAKoAkwCoAJ0ApgCpAKQA&#10;twCiAMgAoADdAJ8A7wCeAPwAnQD/AJ0A/wCcAP8A9gAAAOoAAADgAAAA1wAAANAAAADKAAEAxAAP&#10;AL8AHQC7ACoAtwA1ALQAPwCxAEgArwBQAKwAVwCqAF0AqQBiAKcAaAClAG0ApAByAKIAeACgAH4A&#10;nwCGAJ0AjgCbAJgAmQCjAJcAsQCVAMIAlADVAJIA6QCRAPYAkQD/AJAA/wCQAP8A7wAAAOIIAADW&#10;DgAAzBAAAMUKAAC/AAAAugAGALUAFACwACEArAAtAKkAOACmAEEAowBKAKEAUQCfAFcAnQBdAJsA&#10;YgCaAGgAmABtAJYAcwCVAHoAkwCBAJEAigCPAJQAjQCfAIwArQCKAL0AiADQAIcA5ACGAPMAhQD9&#10;AIUA/wCFAP8A5wwAANoZAADMIAAAwyAAALwdAAC1FQAAsAoAAKsACgCmABgAogAlAJ4AMACbADoA&#10;mABDAJYASwCUAFEAkgBXAJAAXQCOAGMAjQFoAIsBbwCKAXYAiAF9AIYChgCFApAAgwKcAIECqgCA&#10;ArsAfgLOAH0D4gB8BPIAewX+AHoF/wB6Bf8A4RoAANEmAADGLAAAvC0AALQrAACtJQAApx0AAKIS&#10;AACdBw4AmAgdAJQKKQCQCzMAjg09AIwNRQCJDksAhw5SAIYOWACED14Agw9kAIEQagCAEHIAfhB6&#10;AHwQgwB7EI4AeRCbAHgQqQB2ELsAdRDPAHMR5QByEvUAcRL/AHES/wBxEv8A2iUAAMswAADANgAA&#10;tjgAAK43AACnMgAAoCsAAJkiAACTFwYAjhUWAIoXIwCHGC4AhBk3AIIaPwCAGkcAfhpNAHwaUwB6&#10;G1kAeRtgAHcbZgB2G24AdBt2AHMbgABxHIsAcByXAG4cpgBtHLgAbBzMAGoc4wBpHfQAaRz/AGkc&#10;/wBoHP8A1C4AAMY4AAC7PgAAsUEAAKlAAAChPAAAmjYAAJMuAACMJQAAhiAQAIIhHQB+IikAeyMy&#10;AHkjOwB3JEIAdSRJAHMkTwByJFUAcCRcAG8kYwBtJGoAbCVzAGolfABpJYgAZyWUAGYlowBlJbUA&#10;YyXKAGIl4QBiJfMAYSX/AGEl/wBhJP8AzzUAAMI/AAC3RQAArUgAAKVHAACdRAAAlT4AAI04AACF&#10;MAAAfikKAHopGAB2KiQAcysuAHErNgBvKz4AbSxFAGssSwBqLFEAaCxYAGcsXwBlLGcAZCxwAGMt&#10;egBhLYUAYC2SAF8toQBdLbMAXC3HAFst3wBaLfIAWi3/AFos/wBaLP8AyzsAAL5FAACzSwAAqk4A&#10;AKFOAACZSwAAkUUAAIhAAACAOQAAeDIFAHMxFABvMSAAbDEqAGoyMgBoMjoAZjJBAGQyRwBiMk4A&#10;YTJVAGAyXABeM2QAXTNtAFwzdwBaNIMAWTSQAFg0nwBXNLEAVTTGAFQ03QBUM/AAVDP+AFQy/wBU&#10;Mv8AyEEAALtKAACxUAAAp1MAAJ9TAACWUQAAjUwAAIRGAAB8QAAAczkBAG03EABpNxwAZjcmAGM3&#10;LwBhNzYAXzg+AF04RABcOEsAWjhSAFk4WQBYOGIAVzlrAFU5dQBUOYEAUzqOAFI6nQBQOq8ATznE&#10;AE453ABOOe8ATjj9AE44/wBON/8AxUUAALlOAACuVAAApVcAAJxYAACUVgAAilIAAIFMAAB4RwAA&#10;bkAAAGc9CwBjPBgAYDwjAF08LABbPDMAWTw6AFc8QQBVPUgAVD1PAFM9VwBSPl8AUT5pAFA+cwBO&#10;P38ATT+MAEw/nABLP60AST/DAEg+2wBIPu8ASD39AEg9/wFIPP8BwkoAALZTAACsWAAAo1sAAJpc&#10;AACRWwAAiFcAAH5SAAB0TQAAakcAAGJCCABdQhUAWkIfAFdBKABVQTAAUkE3AFBBPgBPQUUATkJN&#10;AE1CVQBMQ10AS0NnAEpDcQBJRH0ASESLAEZEmgBFRKwAREPBAEND2QBDQ+4AQ0L8AUNB/wFDQf8B&#10;v04AALNXAACpXAAAoGAAAJhhAACPYAAAhl0AAHtXAABxUgAAZk0AAF1IBABXRxEAVEccAFFGJQBP&#10;Ri0ATUY1AEtGPABKR0MASUdLAEhHUwBHSFsARkhlAERIbwBDSHsAQkmJAEFJmQA/SKsAPkjAAD1I&#10;2AA9R+0APUf8AT5G/wE+Rf8BvVIAALFbAACnYAAAnmQAAJZlAACNZAAAg2IAAHhcAABtWAAAY1MA&#10;AFhOAABSTA0ATkwZAExMIgBKTCsASEwzAEZMOgBFTEEARExJAEJNUQBBTVkAQE1jAD9NbgA9TnoA&#10;PE6HADtOlwA5TqkAOE2+ADdN1gA3TOwAOEv7ADhL/wE4Sv8BulYAAK5fAAClZAAAnGgAAJRqAACL&#10;aQAAgWcAAHViAABrXQAAYFoAAFVVAABMUgkASFEVAEZRHwBEUSgAQlEwAEBSNwA/Uj8APlJGADxS&#10;TgA7UlcAOlNhADhTbAA3U3gANlOGADRTlgAzU6gAMlO9ADBS1QAxUuwAMVH7ADJQ/wAyT/8Bt1sA&#10;AKxjAACjaQAAmmwAAJJuAACJbgAAf2wAAHNoAABpZAAAXmEAAFJcAABGWAUAQVcRAD9YGwA9WCQA&#10;O1gsADpYNAA4WDwAN1hEADZYTAA0WVUAM1lfADFZagAwWXYALlmEAC1ZlAArWaYAKli8AClY1AAp&#10;V+sAKlb6ACtW/wArVf8As2AAAKloAACgbgAAmHEAAJBzAACHdAAAfXIAAHFuAABmawAAWmgAAE5k&#10;AABCYAAAOl8MADdeFwA1XyAAM18oADJfMAAwXzgAL19AAC5fSQAsX1IAK19cAClfZwAoX3QAJl+C&#10;ACRfkgAjX6QAIV+6ACBf0gAhXuoAIl36ACJc/wAjW/8AsGYAAKZuAACecwAAlXcAAI15AACFeQAA&#10;e3gAAG91AABicQAAVm4AAEpsAAA+aQAAM2YGAC5mEQAsZhsAKmYkAClmLAAnZjQAJmY8ACRmRQAj&#10;Zk8AIWdZACBnZAAeZ3EAHGd/ABpmkAAZZqIAF2a4ABZm0QAXZekAGGT5ABhj/wAZYv8ArGwAAKN0&#10;AACbeQAAk30AAIt/AACDfwAAeH4AAGt7AABdeAAAUHUAAERzAAA5cQAALW8AACRuCgAhbhQAH24d&#10;AB5uJgAcby8AG283ABlvQAAYb0oAFm9VABRvYQASb24AEW99AA5vjQAMbp8AC261AAltzQAKbOYA&#10;C2v3AAxq/wANav8AqHMAAKB6AACYfwAAkYMAAImFAAB/hQAAcoMAAGWBAABXfwAASn0AAD57AAAy&#10;egAAJ3kAAB14AQAVdwsAEncWABB4HwAOeCgADXgxAAt4OgAKeEUACHhQAAZ3XAAEd2oAAnd4AAB3&#10;iAAAdpsAAHavAAB1xwAAdOAAAHTwAABz+wAAc/8ApHoAAJ2BAACWhgAAj4oAAIWLAAB5igAAbIkA&#10;AF+IAABRhgAAQ4QAADeDAAArggAAIIIAABaBAAALgQUABIEOAACBGAAAgSEAAIEqAACBNAAAgT8A&#10;AIFKAACBVwAAgWUAAIBzAACAgwAAgJYAAH+qAAB+wgAAftwAAH3uAAB8+AAAfP8AoYIAAJqIAACT&#10;jQAAio8AAH6QAABykAAAZI8AAFeOAABJjQAAO4wAAC6LAAAjiwAAGIsAAA2LAAADiwAAAIsJAACL&#10;EgAAixsAAIskAACMLQAAjDcAAIxDAACLUAAAi14AAIttAACLfgAAipAAAImlAACJvQAAiNgAAIfs&#10;AACH9wAAhv4AnYoAAJeQAACPkwAAg5UAAHeWAABplgAAW5UAAE2VAAA/lAAAMpQAACWUAAAZlAAA&#10;DpUAAAOVAAAAlQAAAJYDAACWCwAAlhMAAJYbAACXJAAAly4AAJc6AACXRwAAl1UAAJdlAACWdwAA&#10;lokAAJaeAACVtgAAlNAAAJToAACT9QAAkv0AmpIAAJKXAACHmQAAe5sAAG2cAABfnAAAUJwAAEKc&#10;AAA0nAAAJ5wAABqdAAANngAAAp4AAACfAAAAoAAAAKAAAAChAgAAoQkAAKIRAACiGgAAoyQAAKQv&#10;AACkPAAApUsAAKVbAACkbQAApIAAAKSVAACjrQAAosgAAKLiAACh8QAAofsAlpkAAIudAAB+nwAA&#10;caEAAGKhAABTogAARKMAADWjAAAnpAAAGqUAAA2mAAAApwAAAKgAAACpAAAAqgAAAKsAAACsAAAA&#10;rQAAAK4FAACvDgAAsBcAALEiAACzLgAAtD4AALRPAAC1YQAAtXUAALWKAAC1ogAAtLwAALTWAACz&#10;6gAAs/UAjaAAAIGjAAB0pQAAZaYAAFWoAABGqQAANqoAACirAAAarQAADK4AAACwAAAAsQAAALIA&#10;AACzAAAAtQAAALYAAAC3AAAAuQAAALoAAAC8AAAAvgkAAMAUAADDIAAAxi4AAMdAAADIUwAAyWgA&#10;AMl+AADJlQAAya4AAMnIAADJ3gAAyesAhKYAAHeoAABoqwAAWKwAAEiuAAA4sAAAKLIAABm0AAAK&#10;tgAAALgAAAC6AAAAuwAAAL0AAAC+AAAAwAAAAMIAAADEAAAAxgAAAMgAAADKAAAAzQAAANAEAADU&#10;EQAA2R8AAN0wAADeRAAA4FkAAOFvAADihgAA454AAOO2AADiywAA4t4AeasAAGuuAABbsQAASrMA&#10;ADq2AAApuAAAGbsAAAq+AAAAwAAAAMIAAADFAAAAxgAAAMgAAADKAAAAzAAAAM4AAADRAAAA1AAA&#10;ANgAAADbAAAA3gAAAOIAAADmAAAA6wwAAPAdAADyMQAA9EgAAPVfAAD3dgAA+I0AAPmiAAD5tAAA&#10;+cMA/wAAAP8AAAD/AAAA/wAGAP8AFgD/ACQA/wAxAP8APQD/AEkA/gBUAPwAXQD6AGUA+QBsAPgA&#10;cgD3AHgA9gB9APQAggDzAIcA8gCMAPAAkgDvAJkA7gChAO0AqgDsALYA6wDGAOoA2gDoAO0A5wD9&#10;AOcA/wDmAP8A5gD/AOIA/wDfAP8A/wAAAP8AAAD/AAAA/wADAP8AEQD/AB8A/gAtAPoAOQD3AEQA&#10;9QBPAPIAWADwAGEA7wBoAO0AbgDsAHMA6gB5AOkAfgDnAIIA5gCIAOUAjQDkAJQA4gCcAOEApQDg&#10;ALAA3gC/ANwA0QDbAOYA2QD4ANkA/wDYAP8A2AD/ANcA/wDTAP8A/wAAAP8AAAD/AAAA/gAAAPkA&#10;DAD2ABoA8gAnAO4AMwDsAD8A6QBKAOcAUwDkAFwA4wBjAOEAaQDfAG8A3QB0ANsAeQDaAH4A2ACD&#10;ANYAiQDVAI8A0wCXANIAnwDQAKoAzgC4AMwAyQDKAN4AyQDxAMgA/wDHAP8AxQD/AMQA/wDEAP8A&#10;/wAAAP8AAAD6AAAA9AAAAO4ABgDqABQA5AAhAOEALgDfADkA3QBEANkATgDWAFYA0wBeANEAZADP&#10;AGoAzQBvAMwAdADKAHkAyQB+AMcAgwDGAIoAxACRAMIAmgDAAKQAvwCxAL0AwQC7ANQAuQDpALcA&#10;+gC1AP8AtQD/ALQA/wC0AP8A/wAAAPsAAADwAAAA6QAAAOMAAADcAA0A1gAbANIAKADPADMAzQA+&#10;AMoASADHAFAAxABYAMIAXgDAAGQAvwBpAL0AbgC8AHMAugB5ALgAfgC3AIQAtQCMALMAlACxAJ4A&#10;rwCqAK4AuQCrAMsAqQDhAKgA8wCmAP8ApgD/AKYA/wClAP8A+gAAAO8AAADmAAAA3gAAANYAAADP&#10;AAYAyQAUAMUAIQDBAC0AvgA4ALsAQQC5AEoAtgBSALQAWACyAF4AsQBkAK8AaQCtAG4ArABzAKoA&#10;eQCpAH8ApwCGAKUAjgCjAJgAoQCkAJ8AsgCdAMMAmwDYAJoA7ACZAPsAmAD/AJcA/wCXAP8A8gAA&#10;AOYAAADbAAAA0QAAAMoAAADEAAAAvgAMALkAGgC1ACYAsQAxAK4AOwCsAEMAqQBLAKcAUgClAFgA&#10;pABeAKIAYwCgAGgAnwBuAJ0AcwCbAHoAmQCBAJcAiQCWAJMAlACeAJIArACQALwAjgDQAI0A5QCM&#10;APUAiwD/AIsA/wCKAP8A6gAAAN0FAADQCwAAxwsAAL8FAAC5AAAAtAAEAK8AEgCqAB4ApgAqAKMA&#10;NACgAD0AnQBFAJsATACZAFMAmABYAJYAXgCUAGMAkgBpAJEAbgCPAHUAjQB8AIwAhQCKAI4AiACa&#10;AIYApwCEALcAgwDKAIEA4ACAAPAAgAD8AH8A/wB/AP8A4gsAANMXAADIHAAAvhwAALYYAACwEQAA&#10;qgUAAKUACACgABUAnAAiAJgALQCVADYAkgA+AJAARgCOAE0AjABTAIsAWACJAF4AhwBkAIYAagCE&#10;AHAAggB4AIEAgQB/AIsAfQCWAHsApAB6ALMAeADGAHcA3AB2AO0AdQD4AHUA/wB0AP8A2xkAAMwk&#10;AADBKQAAtyoAAK8nAACoIQAAohkAAJwNAACWAgwAkgAZAI4BJQCKAy8AiAQ4AIUFQACDBUcAggZN&#10;AIAGUwB+B1kAfQdfAHsHZQB6B2wAeAd0AHYIfQB1CIgAcwiUAHEIogBwCLIAbgjFAG0I2wBsCe0A&#10;awr7AGsK/wBrCf8A0yQAAMYuAAC7MwAAsTUAAKkzAAChLgAAmicAAJQeAACNFAEAiAwRAIQOHQCA&#10;ECgAfhEyAHsROgB5EkEAeBNIAHYTTgB0E1QAcxNaAHETYQBwFGgAbhRxAG0UegBrFIUAaRSRAGgU&#10;oABnFLEAZRTFAGQU3ABjFe8AYhX+AGIV/wBiFf8Azi0AAME2AAC2OwAArT0AAKQ8AACcOAAAlTIA&#10;AI0rAACGIgAAgBkKAHsZGAB4GiMAdRstAHIcNQBwHD0AbxxDAG0dSgBrHVAAah1WAGgdXQBnHWUA&#10;ZR1tAGQedwBiHoIAYR6PAF8enQBeHq4AXR7DAFse2gBbHu4AWh79AFoe/wBaHv8AyjQAAL09AACy&#10;QwAAqUUAAKBEAACYQAAAkDsAAIg0AACALQAAeCQFAHMiEwBwIx4AbSMoAGokMQBoJDgAZiQ/AGUl&#10;RgBjJUwAYSVTAGAlWgBeJWEAXSVqAFwmdABaJn8AWSaMAFgmmwBWJqwAVSbAAFQm2ABTJuwAUyb8&#10;AFMm/wBTJf8AxjoAALpDAACvSAAApksAAJ1KAACVSAAAjEIAAIM8AAB7NQAAcy4AAGwpDgBoKhoA&#10;ZSokAGMrLQBhKzQAXys7AF0rQgBbK0gAWitPAFgsVgBXLF4AVixnAFUtcgBTLX0AUi2KAFEtmQBP&#10;LaoATi2+AE0t1QBMLesATC37AEws/wBNLP8Awz8AALdIAACsTQAAo1AAAJpQAACSTgAAiUkAAIBD&#10;AAB3PQAAbjYAAGYxCgBiMBYAXzAgAFwwKQBaMTEAWDE4AFYxPgBUMUUAUzFMAFIxVABQMlwATzJl&#10;AE4zbwBNM3sASzOIAEozlwBJM6gASDO9AEYz1ABGM+oARjL6AEYy/wBHMf8AwEQAALRMAACqUgAA&#10;oVUAAJhVAACPUwAAhk8AAHxJAABzQwAAaj0AAGE3BgBbNhIAWDYdAFU2JgBTNi0AUTY0AE82OwBO&#10;NkIATDZJAEs3UQBKN1kASThjAEg4bQBHOHkARTmGAEQ5lQBDOacAQjm7AEA40gBAOOkAQTj5AEE3&#10;/wBBNv8AvUgAALFRAACnVgAAnlkAAJZaAACNWAAAhFQAAHpOAABwSQAAZkMAAFs9AgBWOw4AUjsZ&#10;AE87IgBNOyoASzsxAEg6OABHOz8ARztHAEU8TwBEPFcAQz1hAEI9awBBPXcAQD6FAD4+lAA9PqUA&#10;PD66ADs90QA7PegAOzz5ADs8/wA8O/8Au00AAK9VAAClWgAAnF0AAJReAACLXQAAglkAAHdUAABt&#10;TwAAYkoAAFdEAABQQQsATEAWAEpAHwBHQCgARUAvAENANgBCQD0AQUFFAEBBTQA/QVUAPkJfADxC&#10;agA7QnYAOkODADhDkgA3Q6QANkO5ADVC0AA1QugANUH4ADZA/wA2QP8AuFEAAK1ZAACjXgAAmmEA&#10;AJJiAACJYQAAgF8AAHRZAABqVQAAX1AAAFRLAABLRwcARkUTAERFHABBRSUAQEUsAD5GNAA9RjsA&#10;O0ZCADpGSwA5R1MAOEddADZHaAA1SHQANEiBADJIkQAxSKMAMEi3AC5HzwAvR+cAL0b3ADBF/wAw&#10;Rf8AtVUAAKpdAAChYgAAmGYAAJBnAACHZgAAfmQAAHJfAABnWwAAXVcAAFJSAABGTQMAQEsOAD1L&#10;GQA7SyIAOUsqADhMMQA2TDkANUxAADRMSAAyTVEAMU1bADBNZgAuTXIALU2AACxNjwAqTaEAKU22&#10;ACdNzQAoTOYAKEv3AClL/wAqSv8AsloAAKhiAACfZwAAlmoAAI5sAACFawAAfGkAAHBlAABlYQAA&#10;W14AAE9ZAABDVQAAOlIKADZSFQA0Uh4AM1ImADFSLgAvUjYALlI9AC1SRgArU08AKlNZAChTZAAn&#10;U3AAJVN+ACRTjgAiU58AIVO0ACBTzAAgUuUAIVH2ACJQ/wAiUP8Ar18AAKVnAACdbAAAlG8AAIxx&#10;AACDcQAAem8AAG5sAABjaAAAV2QAAEthAAA/XQAAM1oFAC5ZEAAsWRoAKlkiAClZKgAnWTIAJlk6&#10;ACRZQwAjWUwAIVpWACBaYQAeWm4AHVp8ABtajAAZWp4AGFqzABZZywAXWeQAGFj2ABlX/wAZVv8A&#10;rGUAAKNsAACacQAAknUAAIp3AACCdwAAeHUAAGxyAABebgAAUmsAAEZoAAA6ZQAAL2IAACZhCgAj&#10;YRQAIWEdAB9hJQAeYS4AHGE2ABthPwAZYUgAF2FTABZhXgAUYWsAEmF5ABFhiQAOYZwADWGwAAtg&#10;yAALYOEADV/0AA5e/wAPXf8AqGsAAKByAACYdwAAkHsAAIh9AACAfQAAdHsAAGd4AABZdQAATXIA&#10;AEFvAAA1bQAAKWsAAB9qAwAYaQ0AFWkXABRpIAASaSgAEWkxAA9pOgANaUQAC2lPAAlpWwAIaWcA&#10;Bml2AARphQACaZcAAGirAABowwAAZ9wAAWbuAAJm+gADZf8ApXIAAJ14AACVfgAAjoEAAIeDAAB8&#10;ggAAb4AAAGJ+AABUewAARnkAADp3AAAudgAAI3QAABlzAAAOcwYACHIQAAZyGQAEciIAAnIrAAFy&#10;NQAAcj8AAHJKAAByVgAAcmMAAHJxAABygQAAcZMAAHGnAABwvgAAb9cAAG7rAABu9wAAbv0AoXkA&#10;AJp/AACThAAAjIgAAIKIAAB2hwAAaYYAAFuEAABNggAAP4AAADN/AAAnfgAAHH0AABF9AAAGfAIA&#10;AHwLAAB8FQAAfB0AAHwmAAB8LwAAfDkAAHxEAAB8UQAAfF4AAHttAAB7fAAAe44AAHqiAAB5ugAA&#10;eNMAAHjpAAB39gAAdv0AnoEAAJeHAACRiwAAh40AAHyOAABvjQAAYYwAAFOLAABFiQAAN4gAACqH&#10;AAAehwAAE4cAAAiGAAAAhgAAAIYGAACGDgAAhhcAAIcfAACHKAAAhzIAAIc9AACHSgAAhlgAAIZn&#10;AACFdwAAhYkAAISdAACEtAAAg84AAILmAACB9QAAgf0Am4kAAJWPAACMkQAAgZMAAHSTAABmkwAA&#10;WJIAAEmRAAA7kQAALZAAACCQAAAVkAAACZAAAACQAAAAkQAAAJEAAACRBwAAkQ4AAJEXAACSHwAA&#10;kikAAJI0AACSQQAAkk8AAJJfAACRcAAAkYIAAJCWAACQrgAAj8gAAI7jAACN8gAAjfsAmJEAAJCV&#10;AACFlwAAeJgAAGqZAABbmQAATZkAAD6YAAAwmAAAIpkAABWZAAAImQAAAJoAAACaAAAAmwAAAJsA&#10;AACcAAAAnAUAAJ0NAACdFQAAnh4AAJ8pAACgNgAAoEUAAKBVAACfZgAAn3oAAJ6PAACepQAAncAA&#10;AJ3cAACc7gAAnPgAk5gAAIibAAB8nQAAbp4AAF+fAABQnwAAQJ8AADGgAAAjoQAAFaEAAAiiAAAA&#10;owAAAKQAAACkAAAApQAAAKYAAACnAAAAqAAAAKkBAACqCQAAqxIAAKwdAACuKQAArzgAAK9IAACw&#10;WwAAsG4AALCDAACwmgAAr7QAAK7RAACt5wAArfMAi54AAH+hAABxogAAYqQAAFKlAABCpgAAMqcA&#10;ACOoAAAVqQAAB6oAAACsAAAArQAAAK4AAACvAAAAsAAAALEAAACzAAAAtAAAALUAAAC3AAAAuQQA&#10;ALsOAAC+GgAAwSgAAMI6AADDTQAAw2IAAMR3AADEjgAAxacAAMXAAADE2QAAw+kAgaQAAHSmAABl&#10;qAAAVaoAAEWrAAA0rQAAJK8AABWxAAAFsgAAALQAAAC2AAAAtwAAALkAAAC6AAAAvAAAAL0AAAC/&#10;AAAAwQAAAMMAAADFAAAAyAAAAMsAAADPCwAA0xkAANgpAADaPQAA21IAANxpAADdgAAA3pgAAN6x&#10;AADexwAA3tkAdqkAAGisAABYrgAAR7EAADazAAAltQAAFbgAAAW6AAAAvAAAAL8AAADBAAAAwwAA&#10;AMQAAADGAAAAyAAAAMoAAADNAAAA0AAAANIAAADVAAAA2QAAAN0AAADhAAAA5ggAAOsYAADuLAAA&#10;8EIAAPJZAADzcAAA9IgAAPWeAAD1sgAA9cMA/wAAAP8AAAD/AAAA/wADAP8AEwD/ACAA/wAtAP8A&#10;OQD/AEUA/QBQAPsAWQD5AGEA9wBoAPYAbgD0AHQA8wB5APIAfgDwAIMA8ACIAO8AjgDuAJUA7QCd&#10;AOwApgDqALIA6QDBAOgA1QDmAOoA5QD8AOUA/wDkAP8A4wD/AN0A/wDYAP8A/wAAAP8AAAD/AAAA&#10;/wAAAP8ADQD+ABsA+gApAPgANQD2AEAA8wBLAPAAVQDuAF0A7ABkAOoAagDoAG8A5wB0AOYAegDl&#10;AH8A5ACEAOMAigDhAJAA4ACYAN8AoQDdAKwA2wC6ANkAzADYAOMA1gD2ANUA/wDTAP8A0gD/AM4A&#10;/wDLAP8A/wAAAP8AAAD/AAAA/AAAAPcACQDyABYA7gAjAOsAMADpADsA5gBGAOQATwDhAFcA3gBf&#10;ANwAZQDaAGoA2QBwANgAdQDWAHoA1AB/ANMAhQDSAIsA0ACTAM4AmwDMAKYAygCzAMkAxADHANoA&#10;xQDuAMMA/wDBAP8AwAD/AMAA/wC/AP8A/wAAAP8AAAD4AAAA8QAAAOsAAwDlABEA4AAeAN0AKgDb&#10;ADUA2ABAANMASQDQAFIAzgBZAMwAYADKAGUAyQBrAMgAcADGAHUAxQB6AMQAfwDCAIYAwACNAL4A&#10;lQC8AJ8AugCsALkAvAC2AM8AswDmALIA+QCxAP8AsAD/ALAA/wCwAP8A/wAAAPUAAADtAAAA5QAA&#10;AN4AAADWAAoA0QAYAM0AJADKAC8AxwA6AMQAQwDCAEwAvwBTAL0AWgC7AGAAugBlALgAagC3AG8A&#10;tgB0ALQAegCyAIAAsQCHAK8AkACtAJkAqwClAKgAtACmAMYApADdAKMA8QCiAP8AoQD/AKAA/wCg&#10;AP8A9gAAAOsAAADiAAAA2QAAANAAAADKAAMAxAARAMAAHgC8ACkAuQA0ALYAPQCzAEYAsQBNAK8A&#10;VACtAFoAqwBfAKoAZACpAGoApwBvAKYAdACkAHsAogCCAKAAigCeAJMAnACfAJoArQCYAL4AlgDT&#10;AJQA6QCTAPoAkgD/AJIA/wCSAP8A7gAAAOIAAADVAAAAzAAAAMUAAAC+AAAAuQAJALQAFwCvACMA&#10;rAAtAKkANwCmAD8ApABHAKIATgCgAFQAngBZAJ0AXwCbAGQAmgBpAJgAbwCWAHUAlAB8AJMAhQCR&#10;AI4AjwCZAI0ApwCLALcAiQDLAIgA4gCHAPQAhgD/AIUA/wCFAP8A5QAAANYDAADLCAAAwgYAALoA&#10;AAC0AAAArgACAKkADgCkABsAoAAmAJ0AMACaADgAmABAAJUARwCTAE4AkgBUAJAAWQCPAF8AjQBk&#10;AIwAagCKAHAAiAB4AIYAgACEAIkAggCUAIEAogB/ALEAfQDEAHwA2wB7AO4AegD6AHkA/wB5AP8A&#10;3QoAAM4UAADDGQAAuRgAALEUAACqDAAApQEAAJ8ABgCaABMAlgAeAJIAKQCPADIAjAA6AIoAQQCI&#10;AEgAhgBOAIUAVACDAFkAggBfAIAAZQB+AGwAfQBzAHsAewB5AIUAdwCQAHUAngB0AK0AcgDAAHEA&#10;1QBwAOkAbwD3AG8A/wBuAP8A1BgAAMchAAC8JgAAsiYAAKojAACjHQAAnBUAAJYJAACQAAoAjAAW&#10;AIgAIQCEACsAggAzAH8AOwB9AEIAfABIAHoATgB5AFQAdwBaAHUAYAB0AGcAcgBvAHAAeABuAIIA&#10;bQCNAGsAmwBqAKsAaAC9AGcB0gBmAuYAZQL0AGUC/gBkAv8AziMAAMErAAC2MAAArTEAAKQvAACc&#10;KgAAlSMAAI4aAACIEAAAggYMAH4GGQB6ByQAeAgtAHUJNQBzCjwAcQpDAHAKSQBuC08AbQtVAGsL&#10;XABpDGMAaAxrAGYMdQBlDH8AYwyLAGEMmgBgDKoAXwy9AF0M0wBcDegAXA73AFsN/wBbDf8AySsA&#10;ALw0AACyOQAAqDoAAKA5AACYNAAAkC4AAIgnAACBHgAAehUEAHUREgBxEh4AbhMnAGwUMABqFDcA&#10;aBU+AGYVRABlFUsAYxZRAGIWWABgFl8AXxZoAF0XcgBcF3wAWheJAFkXlwBXF6gAVhe8AFQX0gBU&#10;F+gAUxf5AFMX/wBTF/8AxTIAALg7AACuQAAApEIAAJxBAACTPQAAizcAAIMxAAB7KQAAcyEAAG0b&#10;DQBpGxkAZhwjAGMcKwBhHTMAXx06AF4dQABcHkcAWx5NAFkeVABYHlwAVh5lAFUfbwBTH3oAUh+G&#10;AFAflQBPIKYATh+5AEwf0ABMIOcATB/4AEwf/wBMH/8AwTkAALVBAACrRgAAoUgAAJlHAACQRAAA&#10;hz8AAH85AAB2MgAAbisAAGYkCABhIxQAXiMeAFwkJwBaJC8AWCQ2AFYkPABUJEMAUyVKAFElUQBQ&#10;JVkATyZiAE0mbABMJncASyaEAEknkwBIJ6QARie4AEUmzgBFJ+YARSb3AEUm/wBFJf8Avj4AALJG&#10;AACoSwAAn00AAJZNAACNSwAAhEUAAHtAAAByOgAAaTMAAGAsBABbKRAAVykaAFUqIwBSKisAUCoy&#10;AE8qOQBNKj8ASypGAEorTgBJK1YASCxfAEYsagBFLHUARC2CAEMtkQBBLaIAQC22AD8tzQA+LeQA&#10;Piz2AD8s/wA/K/8Au0IAALBKAACmTwAAnVIAAJRSAACLUAAAgkwAAHhGAABvQAAAZToAAFwzAABV&#10;MAwAUS8XAE4vIABMLygASS8vAEgvNQBGLzwARTBDAEQwSwBDMVQAQTFdAEAyaAA/MnMAPjKAADwy&#10;jwA7M6EAOjK0ADgyywA4MuMAODL1ADkx/wA5MP8AuUcAAK1PAACjVAAAm1YAAJJXAACJVQAAgFEA&#10;AHVLAABsRgAAYkEAAFc6AABPNggASjUTAEg0HABFNCQAQzQrAEE0MgBANTkAPzVBAD42SQA9NlIA&#10;OzdbADo3ZgA5N3IAODh/ADY4jgA1OJ8ANDizADI3ygAyN+IAMzf1ADM2/wA0Nf8AtksAAKtTAACh&#10;WAAAmVoAAJBbAACHWgAAflYAAHNRAABpTAAAX0cAAFRBAABKOwUARDoQAEI6GQA/OiEAPTkpADs6&#10;MAA6OjcAOTo/ADg7RwA3O1AANTxZADQ8ZAAzPXAAMj19ADA9jAAvPZ4ALT2yACw9yQAsPOEALTz0&#10;AC07/wAuOv8As1AAAKlXAACfXAAAl18AAI5gAACFXwAAfFwAAHBWAABmUgAAXE0AAFFIAABGQwEA&#10;P0AMADs/FgA5Px8ANz8mADY/LgA0QDUAM0A8ADJARQAwQU0AL0FXAC5CYgAtQm4AK0J8ACpCiwAo&#10;QpwAJ0KwACZCyAAlQeAAJkHzACdA/wAoP/8AsVQAAKdbAACdYAAAlWMAAIxkAACEZAAAemEAAG5c&#10;AABkWAAAWlQAAE9QAABDSgAAOUYIADVFEwAzRRsAMUYjAC9GKwAuRjIALEY6ACtGQgAqR0sAKEdV&#10;ACdHYAAlSGwAJEh6ACNIiQAhSJsAIEivAB5HxgAeR98AH0byACBF/wAhRf8ArlkAAKRgAACbZQAA&#10;k2gAAItpAACCaQAAeGcAAG1jAABiXwAAWFsAAExWAABAUgAANE4EAC5MDgAsTBgAKkwgAChMKAAn&#10;TC8AJU03ACRNQAAiTUkAIU1SAB9OXgAeTmoAHE54ABpOhwAZTpkAF06tABZNxQAWTd4AF0zyABhL&#10;/wAZS/8Aq14AAKJlAACZagAAkW0AAIlvAACAbgAAd20AAGxpAABgZQAAVGEAAEhdAAA8WgAAMFYA&#10;ACdUCQAjUxMAIVMcACBUJAAeVCwAHVQ0ABtUPAAZVEYAGFRQABZUWwAVVWgAE1V2ABFVhQAQVJcA&#10;DVSrAAxUwgALVNsADVPwAA5S/QAQUf8AqGQAAJ9qAACXbwAAj3MAAId0AAB/dAAAdXMAAGlvAABb&#10;awAAT2gAAENlAAA3YQAAK18AACFcAwAZWw0AF1sXABZbHwAUWycAE1swABFcOAAPXEIADVxNAAtc&#10;WAAJXGUACFxyAAZcggAEW5MAAlunAAFbvQABWtYAAlrqAARZ+QAFWP8ApWoAAJxwAACVdQAAjXkA&#10;AIZ6AAB9ewAAcXgAAGR1AABWcgAASm8AAD1sAAAxaQAAJmcAABtmAAARZAcAC2QRAAlkGgAIZCIA&#10;BmQrAARkNAADZD4AAWRJAABkVQAAZGEAAGRvAABkfgAAY48AAGOjAABiuQAAYtIAAGHoAABh9QAA&#10;YPwAonEAAJp3AACSfAAAi38AAISBAAB5gAAAbH0AAF97AABQeAAAQ3YAADZ0AAAqcgAAH3AAABRv&#10;AAAKbgMAAW4MAABuFQAAbh4AAG4mAABuLwAAbTkAAG1EAABtUAAAbV0AAG1rAABtegAAbIwAAGuf&#10;AABrtQAAas4AAGnmAABp9AAAaPwAnngAAJd+AACQgwAAioYAAH+GAABzhQAAZoMAAFiBAABJfwAA&#10;O30AAC97AAAjegAAF3kAAAx5AAACeAAAAHgJAAB4EQAAeBkAAHchAAB3KgAAdzMAAHc+AAB3SwAA&#10;d1gAAHZmAAB2dgAAdocAAHWbAAB0sQAAc8sAAHLkAABy8wAAcfsAm4AAAJWFAACPigAAhYsAAHmL&#10;AABsigAAXokAAE+HAABBhgAAM4UAACaEAAAagwAADoMAAAOCAAAAggAAAIIEAACCCwAAghMAAIIa&#10;AACCIwAAgiwAAII3AACCRAAAgVIAAIFhAACBcQAAgIIAAICWAAB/rQAAfscAAH3hAAB88gAAfPsA&#10;mIgAAJONAACKjwAAfpAAAHGQAABjkAAAVI8AAEaOAAA3jQAAKYwAAByMAAAQjAAABIwAAACMAAAA&#10;jAAAAIwAAACMBAAAjAsAAI0TAACNGwAAjSQAAI0uAACNOwAAjUkAAI1ZAACNagAAjHwAAIyQAACL&#10;pgAAisEAAIncAACI7wAAiPoAlpAAAI2TAACClQAAdZYAAGeWAABYlgAASZYAADqVAAAslQAAHpUA&#10;ABCVAAADlQAAAJYAAACWAAAAlgAAAJcAAACXAAAAmAEAAJgIAACZEAAAmRkAAJojAACbMAAAmz8A&#10;AJtPAACaYAAAmnMAAJqIAACZngAAmbgAAJfVAACX6wAAlvcAkZYAAIaZAAB5mwAAa5sAAFycAABM&#10;nAAAPZwAAC2dAAAfnQAAEZ4AAAOeAAAAnwAAAKAAAACgAAAAoQAAAKIAAACiAAAAowAAAKQAAACl&#10;BAAApg0AAKcXAACpIwAAqjEAAKpCAACrVAAAq2gAAKp+AACplgAAqa4AAKnJAACo4wAAqPEAiJwA&#10;AHyfAABuoAAAX6EAAE+iAAA+owAAL6QAAB+lAAAQpgAAAqcAAACoAAAAqQAAAKoAAACrAAAArAAA&#10;AK0AAACuAAAAsAAAALEAAACyAAAAtAAAALYJAAC5FQAAvCIAALw0AAC9RwAAvlsAAL9xAAC/iAAA&#10;v6AAAL+7AAC/1AAAvucAf6IAAHGkAABipgAAUqcAAEGpAAAwqgAAIKwAABGtAAABrwAAALAAAACy&#10;AAAAswAAALQAAAC2AAAAtwAAALkAAAC7AAAAvQAAAL8AAADBAAAAwwAAAMYAAADKBQAAzhMAANIj&#10;AADUNwAA1UwAANZjAADYegAA2JMAANmrAADawgAA2tUAdKgAAGWqAABVrAAARK4AADOwAAAhsgAA&#10;EbQAAAC3AAAAuQAAALsAAAC9AAAAvwAAAMAAAADBAAAAxAAAAMYAAADIAAAAywAAAM0AAADQAAAA&#10;0wAAANgAAADdAAAA4gIAAOcSAADrJgAA7DwAAO5TAADwawAA8YMAAPGbAADysAAA8sEA/wAAAP8A&#10;AAD/AAAA/wAAAP8ADwD/ABwA/wApAP8ANgD+AEEA+wBMAPkAVQD3AF0A9QBkAPMAagDxAHAA8AB1&#10;AO8AegDuAH8A7QCEAO0AigDsAJEA6wCZAOkAogDoAK0A5gC8AOUAzwDkAOcA4wD6AOIA/wDiAP8A&#10;3QD/ANQA/wDPAP8A/wAAAP8AAAD/AAAA/wAAAP8ACgD7ABgA9wAlAPUAMQDzAD0A8ABHAO0AUADq&#10;AFgA6ABfAOYAZgDlAGsA5ABwAOMAdQDiAHoA4QCAAN8AhQDeAIwA3QCTANsAnQDZAKcA2AC1ANUA&#10;xwDUAN8A0gD0ANAA/wDOAP8AzQD/AMgA/wDFAP8A/wAAAP8AAAD/AAAA+gAAAPQABQDuABMA6wAf&#10;AOgALADmADcA4wBCAN8ASwDcAFMA2gBaANgAYQDVAGYA1ABrANMAcADRAHUA0AB7AM8AgADNAIcA&#10;zACOAMoAlwDIAKEAxwCuAMUAvwDDANQAwADrAL4A/gC9AP8AvAD/ALwA/wC5AP8A/wAAAP0AAAD1&#10;AAAA7gAAAOYAAADhAA0A3QAaANkAJgDVADEA0gA7AM4ARQDMAE4AyQBVAMcAWwDGAGEAxABmAMMA&#10;awDCAHAAwAB1AL8AewC9AIEAvACIALoAkQC4AJsAtgCnALQAtgCxAMoArwDjAK4A9wCtAP8ArAD/&#10;AKsA/wCrAP8A/AAAAPIAAADpAAAA4QAAANkAAADSAAcAzQAVAMgAIADFACsAwgA2AL8APwC9AEgA&#10;ugBPALgAVQC2AFsAtQBgALMAZgCyAGsAsABwAK8AdQCuAHwArACDAKoAiwCoAJUApQCgAKQArwCi&#10;AMEAoADZAJ4A7wCcAP8AmwD/AJsA/wCbAP8A8gAAAOcAAADdAAAA0wAAAMsAAADFAAEAvwANALoA&#10;GgC3ACUAswAvALEAOQCuAEEAqwBJAKkATwCoAFUApgBbAKUAYACjAGUAogBqAKAAcACfAHYAnQB9&#10;AJsAhQCZAI8AlwCaAJUAqACTALkAkQDOAJAA5wCOAPkAjQD/AI0A/wCNAP8A6QAAANwAAADQAAAA&#10;xwAAAMAAAAC5AAAAswAHAK4AEwCqAB8ApgApAKMAMgChADsAngBCAJwASQCaAE8AmQBVAJcAWgCV&#10;AF8AlABlAJMAagCRAHEAjwB4AI4AgACLAIkAiQCUAIcAogCGALIAhADGAIIA3gCBAPEAgAD/AIAA&#10;/wB/AP8A4AAAANEBAADGBAAAvQIAALUAAACuAAAAqQAAAKMADACfABgAmwAiAJcALACUADQAkgA8&#10;AJAAQwCOAEkAjABPAIsAVACJAFoAiABfAIYAZQCEAGwAgwBzAIEAewB/AIQAfQCPAHsAnAB5AKwA&#10;eAC/AHYA1QB1AOsAdAD6AHQA/wB0AP8A1gkAAMkSAAC+FQAAtBUAAKwQAAClCAAAnwAAAJoABACU&#10;ABAAkAAbAIwAJQCJAC4AhgA1AIQAPQCCAEMAgQBJAH8ATwB9AFQAfABaAHoAYAB5AGcAdwBuAHUA&#10;dwBzAIAAcQCLAHAAmABuAKgAbAC6AGsAzwBqAOUAaQD0AGkA/wBoAP8AzxYAAMIfAAC3IwAArSMA&#10;AKUfAACeGQAAlxEAAJEFAACLAAcAhgATAIIAHQB/ACcAfAAvAHkANgB3AD0AdgBDAHQASQBzAE8A&#10;cQBVAHAAWwBuAGIAbABqAGoAcwBoAHwAZwCIAGUAlQBjAKQAYgC2AGEAywBgAOEAXwDxAF4A+wBe&#10;AP8AySEAALwpAACxLgAAqC4AAKAsAACYJgAAkCAAAIkXAACCDAAAfAIKAHgAFgB0ACAAcgApAG8B&#10;MABtAjcAawI+AGoDRABoA0oAZwRQAGUEVwBjBF4AYgVmAGAFbwBeBXkAXQWFAFsFkwBZBaIAWAW1&#10;AFcFyQBWBuAAVQbwAFUG/ABVBv8AxCoAALgyAACtNgAApDcAAJs2AACTMQAAiysAAIMkAAB8GwAA&#10;dBIBAG4KDQBrChkAaAsiAGUMKgBjDDIAYQ04AGANPwBeDUUAXQ5MAFsOUwBZDloAWA9jAFYQbABV&#10;EHcAUxCDAFIQkgBQEKIATxC1AE0QywBMEOIATBHzAEwR/wBMEP8AwDEAALQ5AACpPQAAoD8AAJg9&#10;AACPOgAAhzQAAH4uAAB2JgAAbh4AAGcWBwBiFBMAXxUdAFwVJQBaFi0AWBY0AFcWOwBVFkEAVBdI&#10;AFIXTwBRF1cATxhfAE4YaQBMGHQASxmBAEkZjwBIGaAARhmzAEUZyQBEGeEARBnzAEQZ/wBFGP8A&#10;vDcAALE/AACmQwAAnUUAAJVEAACMQQAAgzwAAHo2AAByLwAAaSgAAGEgAgBaHA4AVxwZAFUdIQBS&#10;HSkAUB0wAE8dNwBNHj0ATB5EAEoeSwBJHlMARx9cAEYfZwBFIHIAQyB/AEIgjQBAIJ4APyCxAD4g&#10;xwA9IN8APSDyAD0g/wA+H/8AuTwAAK5EAACkSAAAm0oAAJJKAACJRwAAgEIAAHc9AABuNwAAZTAA&#10;AFwpAABUIwoAUCMVAE0jHQBLIyUASSMsAEcjMwBFJDoARCRBAEMkSABBJVEAQCVaAD8mZAA+JnAA&#10;PCZ9ADsniwA5J5wAOCevADcnxgA2Jt4ANibxADcm/wA3Jf8At0EAAKtIAACiTQAAmU8AAJBPAACH&#10;TQAAfkkAAHRDAABrPQAAYTcAAFcxAABOKgYASSkRAEYpGgBEKSIAQikpAEApMAA+KTYAPSk+ADwq&#10;RgA7K04AOitYADgsYgA3LG4ANix7ADQsigAzLJoAMiyuADAsxAAvLN0AMCzxADEr/gAxK/8AtEYA&#10;AKlNAACgUQAAl1QAAI5UAACFUgAAfE4AAHJJAABoQwAAXj4AAFQ3AABJMQIAQy4NAEAuFgA9Lh4A&#10;Oy4mADkuLAA4LjQANy87ADYvQwA0MEwAMzBVADIxYAAxMWwALzJ5AC4yiAAtMpkAKzKsACoywwAp&#10;MdwAKjHwACsw/gArMP8AskoAAKdRAACeVgAAlVgAAIxZAACEVwAAelMAAG9OAABlSQAAW0QAAFA+&#10;AABGOQAAPjQJADk0EwA3MxsANTMjADMzKgAyNDEAMTQ5AC81QQAuNUoALTZTACw2XgAqN2oAKTd3&#10;ACg3hgAmN5cAJTerACM3wgAiN9sAJDbvACU1/QAlNf8Ar04AAKVVAACcWgAAk1wAAItdAACCXAAA&#10;eFkAAG1TAABiTwAAWUsAAE5GAABDQAAAODsGADM5EAAxORgALzkgAC05KAAsOi8AKjo2ACk6PwAo&#10;O0cAJjtRACU8XAAkPGgAIjx2ACE8hQAfPJYAHjypABw8wAAbPNkAHTvuAB47/QAfOv8ArVMAAKNZ&#10;AACaXgAAkWEAAIliAACAYQAAd14AAGtZAABhVgAAV1IAAExNAABBSAAANUMCAC1ADAAqQBUAKEAd&#10;ACdAJQAlQCwAJEA0ACJBPAAhQUUAH0FPAB5CWgAcQmYAG0J0ABlCgwAYQpQAFkKoABVCvwAUQtgA&#10;FUHtABdA/AAYP/8AqlcAAKFeAACYYwAAkGYAAIdnAAB/ZgAAdWQAAGpgAABgXQAAVVgAAElUAAA9&#10;TwAAMUsAACdHCAAjRhEAIUYaAB9HIQAdRykAHEcxABpHOQAZR0IAF0hMABZIWAAUSGQAEkhyABFI&#10;gQAPSJIADUimAAxIvAALSNQADEfrAA5G+wAPRf8Ap10AAJ5jAACWaAAAjmsAAIZsAAB9bAAAdGoA&#10;AGlnAABdYwAAUV8AAEVaAAA4VgAALVMAACJQAwAbTgwAGE4VABZOHgAVTiUAE04uABJONgAQTkAA&#10;Dk9KAAxPVQAKT2EACE9vAAdPfgAFT48AA0+iAAJOuAACTtAAA03mAARN9gAFTP8ApGIAAJxpAACU&#10;bQAAjHEAAIRyAAB8cgAAc3AAAGZtAABYaAAATGUAAD9hAAAzXgAAKFsAAB1ZAAATVwcADVYQAAtW&#10;GQAKViEACFYqAAdWMwAFVzwAA1dHAAFXUgAAV14AAFdsAABXewAAVowAAFafAABVtAAAVcwAAFTk&#10;AABU8gAAU/sAoWkAAJlvAACSdAAAincAAIN4AAB7eAAAb3YAAGFyAABTbwAARmwAADppAAAtZgAA&#10;ImMAABdiAAAMYAQABF8MAABfFQAAXx4AAF8mAABfLwAAXzkAAF9DAABfTwAAX1sAAF9pAABfeAAA&#10;XokAAF6bAABdsQAAXMkAAFziAABb8QAAWvoAnm8AAJd2AACQegAAiX0AAIJ/AAB2fQAAaXsAAFt4&#10;AABNdQAAQHIAADNwAAAnbgAAG2wAABBrAAAFagEAAGkKAABpEgAAaRoAAGkiAABpKgAAaTQAAGk/&#10;AABoSgAAaFcAAGhlAABodAAAZ4UAAGaYAABlrgAAZccAAGTgAABj8AAAY/oAm3cAAJR9AACOgQAA&#10;iIQAAH2EAABwggAAYoAAAFR+AABGfAAAOHoAACt4AAAfdgAAE3UAAAd0AAAAdAAAAHMGAABzDQAA&#10;cxUAAHMcAABzJQAAcy4AAHI5AAByRQAAclIAAHJhAABxcAAAcYEAAHCUAABvqgAAbsMAAG3eAABt&#10;8AAAbPoAmH8AAJKEAACMiAAAgokAAHaJAABphwAAWoYAAEyEAAA9gwAAL4EAACKAAAAWfwAACX4A&#10;AAB+AAAAfgAAAH0BAAB9CAAAfQ4AAH0WAAB9HgAAfScAAH0yAAB9PgAAfUwAAHxbAAB8awAAfHwA&#10;AHuPAAB6pQAAeb8AAHjbAAB37wAAd/oAlocAAJGMAACHjQAAe44AAG6OAABgjQAAUYwAAEKLAAAz&#10;igAAJYkAABiIAAALiAAAAIgAAACIAAAAiAAAAIgAAACIAAAAiAcAAIgOAACIFgAAiB4AAIkoAACJ&#10;NQAAiUMAAIhTAACIZAAAh3YAAIeJAACGnwAAhbkAAITVAACD7QAAg/kAlI8AAIuRAACAkwAAcpMA&#10;AGSTAABVkwAARZMAADaSAAAnkgAAGZEAAAuRAAAAkgAAAJIAAACSAAAAkgAAAJIAAACTAAAAkwAA&#10;AJQEAACUCwAAlRQAAJUeAACWKgAAljkAAJZJAACWWgAAlW0AAJWBAACVmAAAk7IAAJPOAACS6AAA&#10;kfYAjpUAAIOXAAB2mAAAaJkAAFiZAABJmQAAOZkAACmZAAAamgAADJoAAACbAAAAmwAAAJwAAACc&#10;AAAAnQAAAJ0AAACeAAAAnwAAAKAAAACgAAAAoggAAKMSAACkHQAApSsAAKY8AACmTwAApWMAAKV4&#10;AACljgAApKgAAKTDAACj4AAAovEAhpsAAHmdAABrngAAXJ8AAEyfAAA7oAAAK6EAABuiAAALogAA&#10;AKMAAACkAAAApQAAAKYAAACnAAAAqAAAAKkAAACqAAAAqwAAAKwAAACuAAAArwAAALEEAAC0EAAA&#10;th0AALcuAAC4QQAAuVUAALlrAAC5gwAAt50AALi3AAC40QAAueYAfKAAAG6iAABfpAAAT6UAAD6m&#10;AAAtpwAAHKkAAAyqAAAAqwAAAK0AAACuAAAAsAAAALAAAACyAAAAswAAALUAAAC3AAAAuAAAALoA&#10;AAC8AAAAvwAAAMIAAADFAAAAyQ0AAM0dAADOMQAAz0cAANFdAADSdQAA0o0AANOmAADUvgAA09QA&#10;caYAAGKoAABSqQAAQasAAC+tAAAerwAADLEAAACzAAAAtQAAALcAAAC5AAAAuwAAALwAAAC9AAAA&#10;vwAAAMIAAADEAAAAxgAAAMkAAADMAAAAzwAAANMAAADYAAAA3QAAAOMMAADnIAAA6DYAAOpNAADr&#10;ZgAA7H4AAO2WAADurQAA78AA/wAAAP8AAAD/AAAA/wAAAP8ACwD/ABkA/wAmAP8AMgD9AD4A+gBI&#10;APYAUQD0AFkA8QBgAPAAZgDvAGwA7gBxAO0AdgDsAHsA6wCAAOoAhgDpAIwA6ACUAOYAnQDlAKgA&#10;4wC3AOIAyQDhAOIA4AD4AN4A/wDcAP8A1gD/AM4A/wDJAP8A/wAAAP8AAAD/AAAA/wAAAP0ABgD4&#10;ABQA9QAhAPMALQDxADkA7QBDAOkATADnAFQA5QBbAOMAYQDiAGcA4ABsAN8AcQDeAHYA3QB7ANwA&#10;gQDaAIcA2ACPANYAlwDUAKIA0wCwANEAwQDPANkAzQDwAMoA/wDJAP8AyQD/AMMA/wC/AP8A/wAA&#10;AP8AAAD+AAAA9wAAAPAAAQDrAA8A6AAcAOUAKADiADMA3gA9ANoARwDYAE8A1QBWANMAXADRAGIA&#10;0ABnAM4AbADNAHEAywB2AMoAfADIAIIAxwCJAMUAkgDEAJwAwgCpAMAAuQC9AM4AuwDoALkA/AC4&#10;AP8AuAD/ALYA/wCyAP8A/wAAAPoAAADyAAAA6QAAAOIAAADdAAoA2AAXANMAIgDPAC0AzQA3AMoA&#10;QQDHAEkAxQBQAMMAVwDBAFwAvwBiAL4AZwC8AGwAuwBxALoAdgC4AH0AtwCEALUAjACzAJYAsACi&#10;AK4AsQCsAMUAqwDeAKkA9QCnAP8ApgD/AKYA/wCkAP8A+AAAAO4AAADlAAAA2wAAANMAAADNAAQA&#10;xwARAMMAHQDAACcAvQAxALoAOwC3AEMAtQBKALMAUQCxAFcArwBcAK4AYQCtAGYAqwBrAKoAcQCo&#10;AHcApgB+AKQAhgCiAJAAoACbAJ8AqQCdALwAmwDTAJkA7ACXAP8AlwD/AJYA/wCWAP8A7gAAAOMA&#10;AADWAAAAzgAAAMYAAAC/AAAAugAKALUAFwCxACEArgArAKsANACpAD0ApgBEAKQASwCiAFEAoQBW&#10;AJ8AWwCeAGAAnABlAJoAawCZAHEAlwB4AJYAgQCUAIoAkgCVAJAAowCOALQAjADJAIsA4wCJAPgA&#10;iAD/AIgA/wCHAP8A5AAAANYAAADLAAAAwgAAALoAAAC0AAAArgAEAKkAEACkABsAoQAlAJ4ALgCb&#10;ADYAmQA+AJYARACVAEsAkwBQAJEAVQCQAFoAjwBgAI0AZgCMAGwAigBzAIgAewCGAIQAhACQAIIA&#10;nQCAAK0AfwDBAH0A2gB8APAAewD/AHoA/wB6AP8A2gAAAMwAAADBAQAAuAAAALAAAACpAAAAowAA&#10;AJ4ACQCZABQAlQAeAJIAJwCPADAAjAA3AIoAPgCIAEQAhgBKAIUATwCDAFUAggBaAIAAYAB/AGcA&#10;fQBuAHsAdgB5AIAAdwCLAHYAlwB0AKcAcgC6AHEA0QBwAOgAbwD5AG4A/wBuAP8A0QcAAMQPAAC5&#10;EgAArxEAAKcMAACgBAAAmgAAAJQAAgCPAA0AigAXAIcAIQCDACkAgQAxAH4AOAB9AD4AewBEAHkA&#10;SgB4AE8AdgBVAHUAWwBzAGIAcQBpAG8AcgBuAHsAbACGAGoAkwBoAKIAZwC0AGUAygBkAOIAYwDz&#10;AGMA/wBjAP8AyhUAAL0cAACyIAAAqSAAAKEcAACZFgAAkg0AAIsCAACFAAUAgAAQAHwAGgB5ACMA&#10;dgArAHMAMgBxADgAcAA/AG4ARABtAEoAawBQAGkAVgBoAF0AZgBlAGQAbQBiAHcAYQCCAF8AjwBd&#10;AJ8AXACwAFsAxQBZAN0AWQDuAFgA+wBYAP8AxCAAALgnAACtKwAApCsAAJsoAACTIwAAixwAAIQT&#10;AAB9CQAAdwAIAHIAEwBvABwAbAAkAGkALABnADMAZQA5AGQAPwBiAEUAYABLAF8AUgBdAFkAWwBh&#10;AFoAagBYAHQAVgB/AFUAjQBTAJwAUgCtAFAAwgBPANkATgDrAE4A9wBOAP8AvygAALMwAACpMwAA&#10;nzQAAJcyAACOLgAAhigAAH4gAAB3GAAAbw4AAGkGCgBlAxQAYgQeAF8EJgBdBS0AWwU0AFkGOgBY&#10;BkAAVgZGAFUHTQBTB1UAUQhdAFAIZwBOCXEATQl9AEsJiwBJCZsASAmtAEYJwQBFCdgARQnrAEUJ&#10;+QBFCf8AuzAAAK83AAClOwAAnDwAAJM7AACLNwAAgjEAAHoqAABxIwAAaRsAAGITAgBbDQ0AWA0Y&#10;AFYNIABTDigAUQ4uAFAPNQBODzsATBBCAEsQSQBKEVEASBFaAEYRZABFEm8AQxJ7AEISigBAEpoA&#10;PxKsAD0SwgA8EtoAPBPuAD0S+wA9Ev8AuDYAAKw9AACiQQAAmUIAAJFBAACIPgAAfzkAAHYzAABt&#10;LAAAZCUAAFwdAABUFggAUBUTAE0WHABLFiMASRYqAEcWMQBGFzgARBc/AEMXRgBBGE4AQBhXAD4Z&#10;YQA9GWwAPBp5ADoahwA4GpgANxqqADYawAA0GdgANRrtADUZ/AA2Gf8AtTsAAKpCAACgRgAAl0gA&#10;AI5HAACFRAAAfD8AAHM6AABqNAAAYC0AAFcmAABOHwQASRwOAEYcGABDHB8AQRwnAD8dLQA+HTQA&#10;PB07ADseQwA6HksAOB9UADcfXwA2IGoANCB3ADMghQAxIJYAMCCpAC4gvgAtINYALiDsAC8g+wAv&#10;H/8AskAAAKdHAACeSwAAlU0AAIxNAACDSgAAekYAAHBAAABnOwAAXTQAAFMuAABKJwAAQiMKAD8i&#10;FAA8IhwAOiIjADgiKgA2IzEANSM4ADQkQAAzJEgAMiVSADAlXAAvJmgALSZ1ACwmhAAqJpQAKSan&#10;ACgmvQAmJtUAJybrACgl+gApJf8AsEQAAKVLAACcTwAAk1EAAIpRAACCTwAAeEsAAG5GAABkQQAA&#10;WjsAAFA1AABGLwAAPSkHADgoEAA1KBgAMycgADEnJgAwKC4ALik1AC0pPQAsKkYAKypQACorWgAo&#10;K2YAJyxzACUsggAkLJMAIiylACEsuwAgK9MAICvqACIr+gAjKv8ArUgAAKNPAACaVAAAkVYAAIlW&#10;AACAVAAAdlEAAGxLAABiRwAAV0EAAE08AABDNgAAODEDADIuDQAvLRUALS0dACstJAApLisAKC4z&#10;ACcvOwAmL0QAJDBNACMwWAAiMWQAIDFyAB8xgAAdMZEAGzGkABoxugAZMdIAGjHpABsw+QAcL/8A&#10;q00AAKFTAACYWAAAkFoAAIdbAAB+WQAAdVYAAGpRAABfTQAAVkkAAEtEAABBPgAANjkAACw0CQAo&#10;MxIAJjMaACU0IgAjNCkAIjQwACA1OQAfNUEAHjZLABw2VgAbNmIAGTdwABc3fwAWN5AAFDejABM3&#10;uQARNtEAEzboABQ1+AAVNP8AqVEAAJ9YAACWXAAAjl8AAIZfAAB9XgAAc1wAAGhXAABeUwAAVE8A&#10;AEpLAAA+RQAAMkAAACc7BgAhOg4AIDoXAB46HwAcOiYAGzouABk7NgAYOz8AFjxJABU8VAATPGAA&#10;ETxuABA9fQANPY4ADD2gAAo8tgAJPM0ACjzlAAw79gANOv8AplYAAJ1dAACVYQAAjGQAAIRlAAB8&#10;ZAAAcmIAAGddAABdWgAAUlYAAEZRAAA6TAAALkgAACNEAQAbQQsAGEETABZBGwAUQSMAE0ErABFB&#10;MwAQQjwADUJGAAxDUgAKQ14ACENrAAZDegAFQ4sAA0OdAAFCsgABQsoAAkHhAANB8gAFQP0ApFsA&#10;AJtiAACTZgAAi2kAAINqAAB6agAAcWgAAGZkAABaYAAATlwAAEJXAAA1UwAAKlAAAB9MAAAVSgYA&#10;DkgPAAxJFwALSSAACUkoAAdJMQAGSToABEpEAAJKTwAASlsAAEppAABKeAAASogAAEmaAABJrwAA&#10;SMcAAEjfAABH7wAAR/kAoWEAAJlnAACRbAAAiW8AAIFwAAB5cAAAcG4AAGNqAABWZgAASWIAADxe&#10;AAAwWwAAJFgAABlVAAAPUwMABlELAAJRFAAAUR0AAFElAABSLgAAUjcAAFJBAABSTAAAUlgAAFJm&#10;AABRdQAAUYUAAFGYAABQrQAAT8QAAE/dAABO7gAATfgAnmcAAJZtAACPcgAAiHUAAIB2AAB4dgAA&#10;bHMAAF5vAABQbAAAQ2gAADZlAAAqYgAAHmAAABNeAAAIXAEAAFsKAABbEgAAWxoAAFshAABaKgAA&#10;WjMAAFo+AABaSQAAWlUAAFpjAABacgAAWYIAAFmVAABYqgAAV8IAAFbcAABW7QAAVfgAm24AAJR0&#10;AACNeQAAhnsAAH99AABzewAAZngAAFh1AABKcgAAPG8AAC9tAAAjagAAF2kAAAtnAAABZgAAAGUH&#10;AABlDgAAZBYAAGQdAABkJQAAZC4AAGQ5AABkRQAAY1EAAGNfAABjbgAAYn8AAGKRAABhpwAAYL8A&#10;AF/aAABe7QAAXfkAmHYAAJJ7AACMfwAAhYIAAHqBAABtgAAAX34AAFF7AABCeQAANHYAACd0AAAb&#10;cwAADnEAAANwAAAAbwAAAG8DAABvCgAAbhEAAG4YAABuIAAAbigAAG4zAABuPwAAbUwAAG1bAABt&#10;agAAbHsAAGuOAABqowAAabwAAGjYAABn7QAAZ/kAln0AAJCDAACKhwAAgIcAAHOGAABmhQAAV4MA&#10;AEiBAAA6fwAAK34AAB58AAARewAABXsAAAB6AAAAeQAAAHkAAAB5BAAAeQoAAHkSAAB5GQAAeSIA&#10;AHksAAB4OAAAeEYAAHhVAAB3ZQAAd3YAAHaJAAB1nwAAdLgAAHPUAABy7AAAcfkAlIYAAI+KAACF&#10;jAAAeYwAAGuMAABdigAATYkAAD6IAAAvhwAAIYYAABOFAAAGhAAAAIQAAACEAAAAhAAAAIQAAACE&#10;AAAAhAMAAIQJAACEEQAAhBkAAIQjAACEMAAAhD4AAIRNAACDXgAAg3AAAIKDAACCmQAAgbIAAH/P&#10;AAB/6QAAfvgAko4AAImQAAB9kQAAcJEAAGGRAABSkAAAQpAAADKPAAAjjgAAFY4AAAeOAAAAjgAA&#10;AI4AAACOAAAAjgAAAI4AAACOAAAAjwAAAI8AAACPBwAAkBAAAJEZAACRJAAAkTMAAJFDAACRVAAA&#10;kWcAAJB8AACQkQAAj6sAAI7HAACN5AAAjPUAjJMAAIGVAAB0lgAAZZcAAFWXAABFlwAANZYAACWW&#10;AAAWlgAAB5cAAACXAAAAmAAAAJgAAACYAAAAmQAAAJkAAACaAAAAmwAAAJsAAACcAAAAnQMAAJ4M&#10;AACgGAAAoCYAAKA3AAChSQAAoV0AAKByAACgiAAAoKEAAJ6+AACe3AAAnfAAhJkAAHebAABpnAAA&#10;WZwAAEmdAAA4nQAAJ54AABeeAAAHnwAAAKAAAAChAAAAogAAAKIAAACjAAAApAAAAKUAAACmAAAA&#10;pwAAAKgAAACpAAAAqwAAAK0AAACvCgAAsRcAALMoAACzOwAAtE8AALRmAACzfQAAs5YAALKxAACz&#10;zQAAs+UAep4AAGygAABcoQAAS6IAADqjAAAppQAAGKYAAAenAAAAqAAAAKoAAACrAAAArAAAAK0A&#10;AACuAAAArwAAALEAAACzAAAAtAAAALYAAAC4AAAAugAAAL0AAADAAAAAwwgAAMcYAADILAAAykEA&#10;AMtXAADMbwAAzIgAAMqjAADKvwAAy9YAbqQAAF+lAABPpwAAPqkAACyqAAAarAAACK4AAACwAAAA&#10;sgAAALQAAAC1AAAAtwAAALgAAAC5AAAAvAAAAL4AAADAAAAAwgAAAMUAAADHAAAAygAAAM4AAADS&#10;AAAA2AAAAN4GAADiGgAA5DEAAOVIAADnYQAA6HkAAOmSAADpqgAA674A/wAAAP8AAAD/AAAA/wAA&#10;AP8ABwD/ABUA/wAiAP4ALgD6ADoA9gBEAPMATQDxAFUA7wBcAO4AYgDsAGgA6wBtAOoAcgDpAHcA&#10;6AB8AOcAgQDlAIgA5ACPAOIAmADhAKMA4ACxAN4AwwDdANsA2wD0ANgA/wDWAP8A0QD/AMkA/wDE&#10;AP8A/wAAAP8AAAD/AAAA/wAAAPoAAgD2ABEA8wAdAPAAKQDtADQA6QA/AOYASADjAFAA4QBXAN8A&#10;XQDeAGMA3QBoANsAbQDaAHIA2AB3ANYAfQDUAIMA0wCKANEAkwDQAJ0AzgCrAMwAuwDJANEAxwDs&#10;AMUA/wDFAP8AxAD/AL0A/wC5AP8A/wAAAP8AAAD7AAAA8wAAAO0AAADoAAsA5AAYAOAAJADdAC4A&#10;2QA5ANUAQgDSAEsA0ABSAM4AWADMAF4AywBjAMkAaADIAG0AxgByAMUAdwDEAH4AwgCFAMAAjQC/&#10;AJcAvACkALkAswC3AMcAtgDjALQA+gCzAP8AsgD/AK8A/wCrAP8A/wAAAPcAAADuAAAA5QAAAN4A&#10;AADYAAYA0gATAM4AHgDLACkAyAAzAMUAPQDCAEUAvwBMAL0AUgC8AFgAugBdALkAYgC3AGcAtgBs&#10;ALUAcgCzAHgAsQB/AK8AhwCtAJEAqwCdAKkArACnAL4ApQDYAKMA8QChAP8AoQD/AKAA/wCeAP8A&#10;9QAAAOoAAADgAAAA1gAAAM4AAADIAAAAwgANAL4AGQC6ACMAuAAtALUANgCyAD8ArwBGAK0ATACs&#10;AFIAqgBXAKkAXACnAGEApgBnAKQAbACiAHIAoQB5AJ8AgQCdAIsAmwCWAJkApACXALYAlQDNAJMA&#10;6ACSAP0AkQD/AJEA/wCRAP8A6gAAAN0AAADRAAAAyQAAAMEAAAC6AAAAtAAHALAAEwCsAB0AqAAn&#10;AKYAMACjADgAoQBAAJ8ARgCdAEwAmwBRAJkAVwCYAFwAlwBhAJUAZgCUAG0AkgB0AJAAfACOAIUA&#10;jACQAIoAngCIAK4AhwDEAIUA3wCDAPUAggD/AIIA/wCCAP8A3wAAANEAAADGAAAAvQAAALUAAACu&#10;AAAAqAABAKMADACfABcAmwAhAJgAKgCVADEAkwA5AJEAQACPAEYAjQBLAIwAUQCKAFYAiQBbAIcA&#10;YQCGAGcAhABuAIIAdgCBAIAAfwCKAHwAmAB7AKcAeQC7AHcA1AB2AO0AdQD+AHUA/wB0AP8A1AAA&#10;AMcAAAC8AAAAswAAAKsAAACkAAAAngAAAJkABgCUABEAkAAbAIwAIwCJACsAhwAzAIQAOgCCAEAA&#10;gQBFAH8ASwB+AFAAfABWAHsAWwB5AGIAdwBpAHUAcQB0AHsAcgCFAHAAkgBuAKEAbAC0AGsAywBq&#10;AOUAaQD3AGgA/wBoAP8AzAUAAL8MAAC0EAAAqw0AAKMIAACbAAAAlQAAAI8AAACKAAoAhQAUAIEA&#10;HQB+ACUAewAtAHkAMwB3ADoAdQBAAHMARQByAEsAcABQAG8AVgBtAF0AawBkAGkAbQBoAHYAZgCB&#10;AGQAjgBiAJwAYACvAF8AxABeAN0AXQDxAF0A/wBcAP8AxRMAALgaAACuHQAApB0AAJwZAACUEgAA&#10;jQkAAIYAAACAAAMAewANAHcAFgBzAB8AcAAnAG4ALQBsADQAagA6AGgAQABmAEUAZQBLAGMAUQBi&#10;AFgAYABgAF4AaABcAHIAWgB9AFkAigBXAJgAVQCqAFQAvwBTANYAUgDrAFIA+QBRAP8Avx4AALMl&#10;AACpKAAAnygAAJclAACPIAAAhxkAAH8QAAB4BgAAcgAGAG0AEABpABgAZgAgAGMAKABhAC4AXwA0&#10;AF0AOgBcAEAAWgBGAFgATQBXAFQAVQBcAFMAZABRAG4AUAB6AE4AhwBMAJYASwCnAEoAuwBJANEA&#10;SADmAEcA9QBHAP4AuicAAK8tAAClMQAAmzIAAJMvAACKKwAAgiUAAHodAAByFQAAagsAAGQDCABf&#10;ABEAXAAaAFkAIgBXACgAVQAvAFMANQBRADsAUABBAE4ASABMAFAASwFYAEkBYQBHAWsARgJ3AEQC&#10;hABCApQAQQKlAEABuQA+Ac8APgLkAD0C8gA9AvwAti4AAKs1AAChOAAAmDkAAI84AACHNAAAfi4A&#10;AHYoAABtIAAAZRgAAF0QAABVCAoAUgYTAE8GHABNByMASwcqAEkHMABICDYARgg9AEQJRABDCUwA&#10;QQpUAD8KXgA+C2kAPAt1ADoLgwA5C5MANwukADYLuQA1Cs8ANAvlADQL9AA1C/4AszQAAKg7AACe&#10;PwAAlUAAAI0/AACEOwAAezYAAHIwAABpKQAAYCIAAFcbAABPEwMASQ4NAEYOFgBEDx4AQg8lAEAQ&#10;KwA+EDIAPRA5ADsRQAA6EUgAOBJRADcSWwA1E2cANBNzADITggAwE5IALxOkAC0TuQAsE9AALBPn&#10;AC0T9gAtEv8AsDoAAKZAAACcRAAAk0UAAIpFAACCQgAAeD0AAG83AABmMQAAXCoAAFMkAABKHQAA&#10;QhcJAD4VEgA8FhoAOhYhADgWKAA2Fi4ANRc1ADMXPQAyGEUAMRhPAC8ZWQAuGWQALBpxACoagAAp&#10;GpAAJxqiACYatwAkGs4AJBrlACUa9gAmGf8Arj4AAKNFAACaSQAAkUoAAIlKAACARwAAdkMAAGw9&#10;AABjOAAAWTIAAFArAABGJQAAPR4FADccDgA0HBYAMhwdADAcJAAuHCsALR0yACwdOgArHkMAKR5M&#10;ACgfVwAmIGIAJSBvACMgfgAiII4AICCgAB8gtgAdIM0AHSDkAB8f9gAgH/8ArEMAAKFJAACYTQAA&#10;j08AAIdPAAB+TQAAdEkAAGpDAABgPgAAVjkAAE0zAABCLAAAOScBADEiCgAtIRMAKyEaACghIQAn&#10;IigAJiIwACUjNwAkJEAAIyRKACElVQAgJWAAHiZuABwmfAAbJowAGSafABgmtAAWJswAFiXjABgl&#10;9QAZJP8AqUcAAJ9NAACWUQAAjlQAAIVTAAB8UgAAc04AAGhJAABeRAAAVD8AAEo6AABANQAANi8A&#10;ACspBwAmJw8AJCcXACInHgAhKCUAICgtAB4pNQAdKT4AHCpIABoqUgAZK14AFytsABUsegAULIsA&#10;EiydABArswAOK8oADyviABEq9AASKv8Ap0sAAJ5SAACVVgAAjFgAAIRYAAB7VwAAcVQAAGZOAABc&#10;SgAAU0YAAElBAAA/PAAANDcAACgxAwAhLgwAHi4UABwuGwAaLiMAGS4qABcvMwAWLzsAFTBFABMw&#10;UAARMVwAEDFqAA4xeQAMMYkACjGbAAgxsAAHMccABzDeAAkw8QALL/4ApVAAAJxWAACTWgAAi10A&#10;AINdAAB6XAAAcFkAAGVVAABbUQAAUk0AAEhJAAA8QwAAMD4AACU5AAAbNQgAFzQRABU0GAATNSAA&#10;EjUoABA1MAAONjkADDZDAAs3TgAJN1oABzdoAAY3dgAEN4YAAjeYAAA3rQAAN8QAADbcAAE27AAD&#10;NfoAo1UAAJpbAACRXwAAiWIAAIFiAAB5YQAAb18AAGRbAABaWAAAUFQAAERPAAA3SgAALEUAACFB&#10;AAAWPQQADzsNAAw8FQAKPB0ACTwlAAc8LgAGPTcABD1BAAI9TAAAPlgAAD5lAAA+dAAAPoQAAD6W&#10;AAA9qgAAPcEAADzZAAA76wAAO/YAoFoAAJhgAACQZAAAiGcAAIBoAAB3ZwAAbmUAAGNiAABYXgAA&#10;S1kAAD9VAAAzUAAAJ0wAABtJAAARRgIAB0QKAANEEwABRBsAAEQjAABEKwAARDUAAEU+AABFSQAA&#10;RVUAAEVjAABFcQAARYIAAESUAABEqAAAQ78AAELYAABC6wAAQfYAnmAAAJVmAACOagAAhm0AAH9u&#10;AAB3bQAAbmwAAGBnAABTYwAARl8AADlbAAAtWAAAIVQAABZRAAALTwEAAU0JAABNEQAATRgAAE0g&#10;AABNKAAATTIAAE08AABNRwAATVMAAE1gAABNbwAATH8AAEyRAABLpgAASr0AAEnWAABJ6gAASPYA&#10;m2YAAJNsAACMcAAAhXMAAH50AAB2dAAAaXEAAFttAABNaQAAQGUAADNiAAAmXwAAGlwAAA9aAAAE&#10;WAAAAFcHAABXDgAAVhUAAFYdAABWJAAAVi4AAFY4AABVQwAAVVAAAFVdAABVbAAAVHwAAFSOAABT&#10;owAAUrsAAFHUAABQ6gAAT/cAmG0AAJFzAACLdwAAhHkAAH17AABxeAAAY3YAAFVyAABGbwAAOWwA&#10;ACxpAAAfZwAAE2UAAAdjAAAAYgAAAGEEAABhCwAAYBIAAGAYAABfIAAAXykAAF80AABfPwAAX0wA&#10;AF5ZAABeaAAAXnkAAF2LAABcoAAAW7kAAFrTAABZ6gAAWPgAlnUAAI96AACJfgAAg4AAAHh/AABr&#10;fQAAXHsAAE54AAA/dgAAMXMAACNxAAAXbwAACm4AAABtAAAAawAAAGsAAABrBgAAagwAAGoUAABq&#10;GwAAaSMAAGkuAABpOgAAaUcAAGhVAABoZAAAaHUAAGeIAABmnQAAZbUAAGPRAABi6gAAYvgAk3wA&#10;AI6BAACIhQAAfYUAAHGEAABjggAAVIAAAEV+AAA2fAAAJ3oAABp5AAANeAAAAHcAAAB2AAAAdgAA&#10;AHUAAAB1AAAAdQYAAHQNAAB0FQAAdB0AAHQnAAB0MwAAdEAAAHNPAABzXwAAc3AAAHKDAABxmAAA&#10;cLEAAG7OAABt6AAAbfgAkoQAAI2JAACDigAAdooAAGiJAABZiAAASoYAADuFAAArgwAAHYIAAA+B&#10;AAABgQAAAIAAAACAAAAAgAAAAIAAAAB/AAAAfwAAAH8FAAB/DAAAgBUAAIAeAACAKgAAgDgAAH9H&#10;AAB/WAAAf2oAAH59AAB9kwAAfKwAAHvIAAB65QAAefcAkI0AAIeOAAB7jwAAbY8AAF6OAABPjgAA&#10;P40AAC+MAAAgiwAAEYsAAAKKAAAAigAAAIoAAACKAAAAigAAAIoAAACKAAAAiwAAAIsAAACLAgAA&#10;jAoAAIwUAACNHwAAjS0AAI09AACNTwAAjGIAAIt2AACLjAAAi6QAAInBAACI4AAAh/QAipIAAH6T&#10;AABxlAAAYpQAAFKUAABClAAAMZQAACGTAAASkwAAApMAAACUAAAAlAAAAJQAAACUAAAAlQAAAJUA&#10;AACWAAAAlgAAAJcAAACYAAAAmAAAAJkIAACbEwAAmyEAAJwxAACcQwAAnFcAAJxsAACbgwAAm5sA&#10;AJq3AACZ1QAAme0AgZcAAHSZAABmmQAAVpoAAEWaAAA0mgAAI5sAABObAAACnAAAAJ0AAACdAAAA&#10;ngAAAJ4AAACfAAAAoAAAAKEAAACiAAAAowAAAKQAAAClAAAApgAAAKgAAACqBAAArBIAAK4iAACu&#10;NgAArkoAAK5gAACueAAArpAAAK6qAACtyQAArOQAd5wAAGmeAABanwAASKAAADehAAAlogAAFKMA&#10;AAOkAAAApQAAAKYAAACoAAAAqQAAAKkAAACqAAAArAAAAK0AAACvAAAAsAAAALIAAACzAAAAtQAA&#10;ALgAAAC7AAAAvgIAAMISAADDJgAAxTsAAMZSAADGagAAxYQAAMSfAADEugAAxdQAbKIAAF2jAABM&#10;pQAAO6YAACmoAAAWqgAABKsAAACtAAAArwAAALEAAACyAAAAswAAALQAAAC2AAAAuAAAALoAAAC8&#10;AAAAvgAAAMAAAADDAAAAxgAAAMkAAADNAAAA0gAAANgBAADdFQAA3isAAOBDAADiWwAA5HQAAOSN&#10;AADkpwAA4sEA/wAAAP8AAAD/AAAA/wAAAP8AAwD/ABEA/QAeAPsAKgD3ADYA8wBAAPAASQDuAFEA&#10;7ABYAOsAXgDpAGQA6ABpAOcAbQDmAHIA5AB3AOMAfQDhAIQA4ACLAN8AlADdAJ4A3ACsANoAvgDX&#10;ANUA0wDuANIA/wDRAP8AzAD/AMQA/wC+AP8A/wAAAP8AAAD/AAAA/AAAAPcAAADzAA0A8AAZAOwA&#10;JQDpADAA5QA7AOIARADgAEwA3QBTANsAWQDaAF8A2ABkANYAaQDUAG0A0wByANEAeADQAH4AzgCG&#10;AM0AjgDLAJgAyQClAMYAtgDDAMsAwgDmAMAA/gDAAP8AvwD/ALcA/wCyAP8A/wAAAP8AAAD3AAAA&#10;7wAAAOkAAADkAAcA3wAUANsAIADYACoA1AA1ANAAPgDOAEYAywBNAMkAVADHAFkAxgBeAMQAYwDD&#10;AGgAwgBtAMAAcwC/AHkAvQCAALsAiAC5AJIAtgCeALQArgCyAMEAsADcAK8A9gCtAP8ArAD/AKkA&#10;/wClAP8A/QAAAPMAAADpAAAA4QAAANoAAADTAAIAzQAOAMkAGgDGACUAwwAuAMAAOAC9AEAAugBI&#10;ALgATgC2AFQAtQBZALMAXgCyAGMAsQBoAK8AbQCtAHMAqwB7AKkAgwCnAIwApgCYAKQApgCiALgA&#10;nwDQAJ0A7QCcAP8AmwD/AJsA/wCYAP8A8QAAAOYAAADbAAAA0QAAAMoAAADDAAAAvQAJALkAFQC1&#10;AB8AsgApAK8AMgCtADoAqgBCAKgASACmAE4ApQBTAKMAWACiAF0AoABiAJ8AaACdAG4AmwB1AJoA&#10;fQCYAIYAlgCRAJMAnwCRALAAkADGAI4A5ACNAPsAiwD/AIsA/wCKAP8A5QAAANgAAADNAAAAxAAA&#10;ALwAAAC1AAAArwADAKoADwCmABkAowAjAKAAKwCeADQAmwA7AJkAQgCXAEcAlgBNAJQAUgCTAFcA&#10;kQBcAJAAYgCOAGgAjABvAIsAdwCJAIAAhwCLAIUAmACDAKkAgQC9AH8A2QB+APIAfQD/AHwA/wB8&#10;AP8A2QAAAMwAAADBAAAAuAAAALAAAACpAAAAowAAAJ4ACQCaABQAlgAdAJMAJgCQAC0AjQA1AIsA&#10;OwCKAEEAiABHAIYATACFAFEAgwBXAIIAXACAAGIAfwBqAH0AcgB7AHsAeQCGAHcAkgB1AKIAcwC1&#10;AHIAzgBwAOkAbwD9AG8A/wBuAP8AzwAAAMIAAAC3AAAArgAAAKYAAACfAAAAmQAAAJMAAwCOAA0A&#10;igAXAIcAHwCEACcAgQAuAH8ANQB9ADsAewBBAHoARgB4AEsAdwBRAHUAVwBzAF0AcgBkAHAAbABu&#10;AHYAbACBAGoAjQBoAJwAZgCuAGUAxgBjAOEAYwD2AGIA/wBiAP8AxwQAALoKAACwDAAApgoAAJ4F&#10;AACXAAAAkAAAAIoAAACEAAcAgAARAHwAGQB4ACEAdQAoAHMALwBxADUAbwA7AG4AQABsAEYAagBM&#10;AGkAUQBnAFgAZQBfAGMAaABiAHEAYAB8AF4AiABcAJcAWgCpAFkAvwBYANkAVwDvAFYA/gBWAP8A&#10;wBIAALQYAACpGgAAoBoAAJgVAACQDwAAiAYAAIEAAAB7AAAAdgAKAHEAEwBuABsAawAiAGgAKQBm&#10;AC8AZAA1AGIAOwBhAEEAXwBGAF0ATABcAFMAWgBbAFgAYwBWAG0AVAB4AFIAhABQAJMATwCkAE4A&#10;uQBMANEASwDoAEsA+ABLAP8Auh0AAK8jAAClJgAAmyUAAJMiAACKHQAAghYAAHsMAABzAwAAbQAD&#10;AGgADABkABUAYAAcAF0AIwBbACkAWQAwAFcANgBWADsAVABBAFIASABQAE8ATwBWAE0AXwBLAGkA&#10;SQB0AEcAgQBGAJAARAChAEMAtQBCAMsAQQDjAEAA8wBAAP4AtiUAAKorAAChLwAAly8AAI8tAACG&#10;KAAAfiIAAHYaAABtEgAAZggAAF8ABgBaAA4AVgAWAFMAHQBRACQATwAqAE0AMABLADYASQA9AEgA&#10;QwBGAEoARABSAEIAXABBAGYAPwBxAD0AfwA8AI0AOgCeADkAsgA4AMgANwDfADYA7wA2APoAsi0A&#10;AKczAACdNgAAlDcAAIs1AACDMQAAeisAAHElAABpHQAAYBUAAFgNAABRBQcATQEQAEkAGABHAB8A&#10;RQAlAEMAKwBBATIAPwE4AD4CPwA8AkYAOgNPADkDWAA3BGMANQRvADQEfQAyBIwAMASdAC8EsAAu&#10;BMYALQTdACwE7QAsBPgArzMAAKQ5AACbPAAAkj0AAIk8AACAOQAAdzMAAG4tAABlJwAAXB8AAFMY&#10;AABLEQAAQwoJAEAHEgA9CBkAOwggADkIJwA3CS0ANgk0ADQKOwAzCkMAMQtMAC8LVgAuDGEALAxt&#10;ACoNewAoDYsAJw2dACUMsQAkDMcAIgzeACMM7gAkDPoArDgAAKI+AACYQgAAj0MAAIdCAAB+PwAA&#10;dDoAAGs0AABiLgAAWCgAAE8hAABGGgAAPhQDADcQDAA0DxQAMg8bADAQIgAuECkALRAwACsRNwAq&#10;EUAAKBJJACcTUwAlE18AJBRsACIUegAgFIoAHhScAB0UsAAbFMcAGhTfABwU8QAdE/wAqj0AAKBD&#10;AACXRgAAjkgAAIVHAAB8RQAAckAAAGk7AABfNQAAVi8AAEwpAABCIwAAORwAADEXCAAsFRAAKhUX&#10;ACgWHgAmFiUAJRYtACQXNAAiGD0AIRhGACAZUQAeGl0AHBpqABsaeAAZGogAFxqaABUarwAUGsYA&#10;ExreABUa8AAWGf4AqEEAAJ5HAACVSwAAjE0AAINMAAB6SgAAcUYAAGdBAABdPAAAUzYAAEkwAAA/&#10;KgAANiUAACwfBAAmHAwAIhsUACAbGwAfHCIAHhwqAB0dMgAbHjoAGh5EABgfTwAXH1sAFSBoABMg&#10;dgASIIYAECCZAA4grQAMIMMACyDbAA0f7wAPH/0ApUYAAJxMAACTTwAAilEAAIJRAAB5TwAAb0wA&#10;AGVGAABbQgAAUT0AAEc4AAA+MwAANC0AACooAAAgIgkAHCERABohGAAYIh8AFyInABYjLwAUIzgA&#10;EyRCABElTQAQJVkADSZmAAwmdAAKJoQACCaWAAYmqgAFJsAABSXYAAYl6wAIJPoAo0oAAJpQAACR&#10;VAAAiVYAAIFWAAB4VAAAblEAAGNMAABZSAAAUEQAAEY/AAA8OgAAMjUAACcvAAAcKgYAFSgNABMo&#10;FQARKB0AECklAA4pLQAMKjYACyo/AAkrSgAILFYABixkAAQscgACLIIAACyUAAAsqAAALL4AACvV&#10;AAAq6AAAKvYAoU8AAJhUAACQWAAAiFoAAH9bAAB3WgAAbVcAAGJTAABZTwAAT0sAAEVHAAA5QQAA&#10;LjwAACI3AAAYMgIADi8KAAsvEwAJLxsACDAjAAYwKwAFMTQAAzE9AAEySAAAMlQAADJhAAAzcAAA&#10;M4AAADKRAAAypQAAMbwAADHTAAAw5wAAL/MAn1MAAJZZAACOXQAAhl8AAH5gAAB2XwAAbF0AAGJZ&#10;AABYVgAATVEAAEFMAAA1RwAAKUIAAB4+AAATOgAACTcJAAQ3EQABNxkAADchAAA3KQAAODIAADg7&#10;AAA5RgAAOVIAADlfAAA5bgAAOX4AADmPAAA4owAAN7oAADfRAAA25wAANfQAnVkAAJVfAACNYwAA&#10;hWUAAH1mAAB1ZQAAbGMAAGFgAABVWwAASVcAADxSAAAwTgAAJEkAABhGAAANQwAAA0AIAABADwAA&#10;QBcAAD8eAAA/JgAAPzAAAEA5AABARAAAQFAAAEBdAABAbAAAQHwAAD+NAAA/oQAAPrgAAD3QAAA8&#10;5gAAO/QAml8AAJJkAACLaAAAhGsAAHxsAAB0awAAa2oAAF5lAABQYQAAQ10AADZYAAAqVAAAHlEA&#10;ABJOAAAHSwAAAEoHAABJDQAASRQAAEgbAABIIwAASCwAAEg2AABIQQAASE0AAEhaAABIaQAAR3kA&#10;AEeLAABGnwAARbYAAETPAABD5wAAQvUAmGUAAJFqAACJbwAAg3EAAHtyAABzcgAAZm4AAFlqAABK&#10;ZgAAPWMAADBfAAAjXAAAF1kAAAtXAAAAVAAAAFMEAABTCgAAUhEAAFEYAABRHwAAUSkAAFEzAABR&#10;PgAAUUoAAFBXAABQZgAAUHYAAE+JAABOnQAATbUAAEzOAABL5wAASvYAlmwAAI9xAACIdQAAgngA&#10;AHt5AABudgAAYXMAAFJwAABDbAAANmkAAChmAAAbZAAADmEAAANgAAAAXgAAAF0BAABcBwAAXA0A&#10;AFsUAABbGwAAWiQAAFouAABaOgAAWkcAAFpUAABZYwAAWXMAAFiGAABXmgAAVrIAAFXNAABU5wAA&#10;U/cAk3MAAI15AACHfAAAgX8AAHV9AABoewAAWngAAEt1AAA8cwAALXAAACBuAAATbAAABmoAAABp&#10;AAAAaAAAAGcAAABmAwAAZgkAAGUPAABlFgAAZR4AAGUpAABkNAAAZEEAAGRQAABkXwAAY28AAGKC&#10;AABhlwAAYK8AAF7LAABd5gAAXfcAkXsAAIyAAACGhAAAe4MAAG6CAABggAAAUX4AAEJ7AAAyeQAA&#10;JHcAABZ2AAAIdAAAAHMAAAByAAAAcgAAAHEAAABxAAAAcAMAAHAJAABwEAAAcBgAAHAhAABvLQAA&#10;bzsAAG9JAABuWgAAbmsAAG19AABskwAAa6sAAGrHAABp5QAAaPcAkIMAAIuIAACAiAAAdIgAAGaH&#10;AABXhQAAR4QAADeCAAAogAAAGX8AAAp+AAAAfQAAAH0AAAB8AAAAfAAAAHwAAAB7AAAAewAAAHsB&#10;AAB7CAAAexAAAHsZAAB7JQAAezIAAHtCAAB7UgAAemUAAHp3AAB5jQAAeKUAAHfCAAB14QAAdPYA&#10;j4sAAISMAAB4jQAAao0AAFuMAABLiwAAO4oAACuJAAAciAAADIcAAACHAAAAhwAAAIcAAACGAAAA&#10;hgAAAIYAAACGAAAAhwAAAIcAAACHAAAAhwUAAIgOAACIGQAAiCgAAIg4AACISQAAiFwAAIdwAACH&#10;hgAAhp4AAIW7AACE2wAAg/IAiJAAAHySAABvkgAAYJIAAE+SAAA+kQAALpEAAB2QAAANkAAAAJAA&#10;AACQAAAAkAAAAJAAAACRAAAAkQAAAJEAAACSAAAAkgAAAJMAAACTAAAAlAAAAJUDAACWDQAAlxsA&#10;AJcrAACXPQAAmFEAAJdnAACWfgAAlpUAAJawAACVzwAAlOsAf5YAAHKXAABjlwAAU5gAAEKYAAAx&#10;mAAAIJgAAA6YAAAAmQAAAJkAAACaAAAAmwAAAJsAAACbAAAAnAAAAJ0AAACeAAAAnwAAAKAAAACh&#10;AAAAogAAAKQAAAClAAAApwwAAKgdAACoMAAAqUUAAKlbAACpcgAAqooAAKmlAACoxAAAp+IAdZsA&#10;AGacAABXnQAARp0AADSeAAAinwAAEKAAAAChAAAAogAAAKMAAACkAAAApQAAAKUAAACnAAAAqAAA&#10;AKkAAACqAAAArAAAAK0AAACvAAAAsQAAALMAAAC2AAAAuQAAAL0MAAC+IAAAvzUAAMBNAADAZQAA&#10;wH4AAMCYAADAtAAAv9EAaaAAAFqhAABJowAAN6QAACWlAAATpwAAAKgAAACqAAAArAAAAK0AAACv&#10;AAAAsAAAALEAAACyAAAAtAAAALYAAAC4AAAAugAAALwAAAC/AAAAwQAAAMQAAADIAAAAzAAAANIA&#10;AADWDwAA2SUAANs9AADdVgAA3m8AAN6KAADbpgAA28EA/wAAAP8AAAD/AAAA/wAAAP8AAAD+AA0A&#10;+wAbAPgAJgD0ADIA8AA8AO0ARQDrAE0A6QBUAOcAWgDmAF8A5ABkAOMAaQDhAG4A4ABzAN8AeQDd&#10;AH8A3ACHANoAjwDZAJkA1gCnANMAuADQAM4AzgDqAM0A/wDMAP8AxwD/AL8A/wC5AP8A/wAAAP8A&#10;AAD/AAAA+gAAAPUAAADwAAkA7AAVAOgAIQDlACwA4QA3AN4AQADbAEgA2QBPANYAVQDUAFoA0gBf&#10;ANEAZADPAGkAzgBuAMwAdADLAHoAygCBAMgAigDGAJMAwwCgAMAAsAC+AMUAvQDhALsA+gC6AP8A&#10;uAD/ALAA/wCsAP8A/wAAAP0AAADzAAAA7AAAAOYAAADgAAMA2gAQANYAHADTACYAzwAxAMwAOgDI&#10;AEIAxgBJAMQATwDCAFUAwQBaAL8AXwC+AGQAvABpALsAbgC5AHUAtwB8ALUAhACzAI0AsQCZAK8A&#10;qACtALwAqwDVAKgA8QCnAP8ApwD/AKMA/wCgAP8A+QAAAO8AAADlAAAA3QAAANUAAADNAAAAyAAL&#10;AMQAFgDBACEAvgAqALoANAC3ADwAtQBDALMASgCxAE8AsABUAK4AWQCtAF4AqwBjAKkAaQCnAG8A&#10;pgB2AKQAfgCiAIgAoACTAJ4AoQCcALMAmgDKAJgA6ACXAP8AlgD/AJYA/wCSAP8A7QAAAOEAAADW&#10;AAAAzQAAAMQAAAC+AAAAuAAFALQAEQCwABsArQAkAKoALQCnADYApQA9AKMAQwChAEkAnwBOAJ0A&#10;UwCcAFgAmwBeAJkAYwCYAGkAlgBwAJQAeACSAIIAkACNAI4AmgCMAKsAigDAAIgA3QCHAPgAhgD/&#10;AIUA/wCEAP8A4AAAANIAAADIAAAAvwAAALcAAACwAAAAqgAAAKUACwChABUAngAfAJsAJwCYAC8A&#10;lgA2AJQAPQCSAEMAkABIAI8ATQCNAFIAjABYAIoAXQCJAGMAhwBqAIUAcgCDAHwAgQCHAH8AkwB9&#10;AKMAewC3AHkA0QB4AO8AdwD/AHcA/wB2AP8A0wAAAMcAAAC8AAAAswAAAKsAAACkAAAAngAAAJkA&#10;BQCUABAAkQAZAI0AIQCKACgAiAAwAIYANwCEAD0AggBCAIEARwB/AEwAfgBSAHwAWAB7AF4AeQBl&#10;AHcAbQB1AHYAcwCBAHEAjQBvAJ0AbQCwAGwAyABqAOYAaQD7AGkA/wBoAP8AygAAAL0AAACzAAAA&#10;qgAAAKEAAACaAAAAlAAAAI4AAACJAAkAhQATAIEAGwB+ACMAewApAHkAMAB3ADcAdgA8AHQAQQBy&#10;AEcAcQBMAG8AUgBuAFgAbABgAGoAaABoAHEAZgB8AGQAiABiAJcAYACpAF8AwABdAN0AXAD0AFwA&#10;/wBcAP8AwgIAALYIAACrCQAAogcAAJoCAACSAAAAiwAAAIUAAAB/AAMAegANAHYAFQBzAB0AcAAk&#10;AG0AKgBrADAAaQA2AGgAPABmAEEAZQBHAGMATQBhAFMAXwBbAF0AYwBbAGwAWQB3AFcAhABWAJIA&#10;VACjAFMAuQBRANMAUADsAFAA/QBQAP8AuxAAAK8WAAClGAAAnBcAAJMTAACLDAAAhAMAAH0AAAB2&#10;AAAAcQAHAGwADwBoABcAZQAeAGIAJABgACsAXgAxAFwANgBbADwAWQBBAFcASABVAE4AVABWAFIA&#10;XgBQAGgATgBzAEwAfwBKAI4ASACfAEcAswBGAMsARQDlAEQA9wBEAP8AtRsAAKohAACgIwAAlyMA&#10;AI4fAACGGgAAfhMAAHYJAABvAAAAaAABAGMACQBeABEAWwAYAFcAHwBVACUAUwArAFEAMQBPADcA&#10;TgA8AEwAQwBKAEoASABRAEYAWgBFAGQAQwBvAEEAfAA/AIoAPgCbADwArwA7AMYAOgDfADoA8QA6&#10;AP0AsSQAAKYpAACdLAAAkywAAIsqAACCJQAAeh8AAHEXAABpDgAAYQYAAFoAAwBVAAsAUQATAE4A&#10;GQBLAB8ASAAmAEcALABFADIAQwA4AEEAPgA/AEUAPgBNADwAVgA6AGEAOABsADcAeQA1AIgAMwCY&#10;ADIArAAxAMEAMADaAC8A7AAvAPkArisAAKMxAACaNAAAkDQAAIgyAAB/LgAAdigAAG0iAABkGwAA&#10;XBMAAFQKAABMAgUARwAMAEQAFABBABoAPgAgADwAJwA7AC0AOQAzADcAOgA1AEEANABKADIAUwAw&#10;AF4ALwBqAC0AdwArAIYAKgCWACgAqQAnAL8AJgDVACYA6QAlAPUAqzEAAKA3AACXOgAAjjsAAIU5&#10;AAB8NgAAczAAAGorAABhJAAAWB0AAE8VAABGDgAAPgcGADoDDgA3ARUANQEbADMCIgAxAigALwIv&#10;AC4DNgAsBD4AKgRGACkFUAAnBVsAJQZnACMGdQAhBoQAIAaVAB4GqAAdBr4AHAXUABsG5wAbBvMA&#10;qDcAAJ48AACVQAAAjEEAAIM/AAB6PAAAcTcAAGcyAABeLAAAVSUAAEsfAABCGAAAOhEAADELCAAu&#10;CBAAKwgWACkJHQAnCSQAJgkrACQKMgAjCzoAIQtDAB8MTgAdDVkAGw1mABoNdAAYDoQAFg6VABQO&#10;qQASDb8AEQ3VABIN6AAUDfYApjsAAJxBAACTRAAAikYAAIJFAAB5QgAAbz4AAGU4AABcMwAAUi0A&#10;AEgnAAA/IAAANRoAAC0UAgAlEAoAIg8SACAPGAAeEB8AHRAnABsRLwAaEjcAGBJBABcTSwAVFFcA&#10;FBRkABIUcgAQFYIADRWUAAsVpwAKFb0ACRTTAAoU6QAME/gApEAAAJpGAACRSQAAiUoAAIBKAAB3&#10;SAAAbUMAAGM+AABaOQAAUDQAAEYuAAA8KAAAMyMAACodAAAgGAYAGhUOABgVFQAWFhwAFRYkABQX&#10;LAATGDUAERg+ABAZSQANGlUADBpiAAobcAAIG4AABhuRAAQbpQACG7oAAhrRAAMa5QAFGfUAokQA&#10;AJhKAACQTQAAh08AAH9PAAB2TQAAbEkAAGJEAABYPwAATjoAAEU2AAA7MAAAMiwAACgmAAAdIQMA&#10;FBwLABEbEgAQHBoADh0hAAwdKgALHjIACR88AAggRwAGIFMABCFgAAIhbgAAIX4AACGPAAAhogAA&#10;IbgAACDOAAAf5AAAH/EAoEkAAJdOAACOUgAAhlQAAH5UAAB1UgAAa08AAGFKAABXRgAATUIAAEQ9&#10;AAA7OQAAMDMAACUuAAAZKAAADyQIAAojEAAIIxgABiQgAAUkKAADJTAAAiY6AAAmRQAAJ1EAACde&#10;AAAnbAAAKHwAACeNAAAnoAAAJrYAACbNAAAl4wAAJPEAnk0AAJVTAACNVwAAhVgAAHxZAAB0VwAA&#10;alQAAGBQAABWTQAATUkAAENFAAA3PwAAKzkAACA0AAAVMAAACiwHAAQrDgAAKxYAACseAAArJgAA&#10;LC8AACw4AAAtQwAALU8AAC1cAAAuagAALnoAAC2LAAAtnwAALLUAACvMAAAr4gAAKvEAnFIAAJNY&#10;AACLWwAAg10AAHteAABzXQAAalsAAF9XAABWVAAAS08AAD9KAAAyRQAAJkAAABs8AAAQOAAABTQH&#10;AAAzDQAAMxQAADMcAAAzJAAAMy0AADM2AAA0QQAANE0AADRaAAA0aAAANHgAADSJAAAznQAAMrMA&#10;ADHLAAAx4gAAMPEAmlgAAJFdAACKYQAAgmMAAHpkAAByYwAAaWEAAF9eAABTWQAARlQAADlQAAAt&#10;SwAAIUcAABVDAAAKPwAAAD0GAAA8CwAAOxIAADsZAAA7IQAAOyoAADs0AAA7PgAAO0oAADtXAAA7&#10;ZgAAO3YAADqHAAA6mwAAObIAADjKAAA34wAANvIAl10AAJBjAACIZwAAgWkAAHpqAABxaQAAaWgA&#10;AFtjAABOXgAAQVoAADRWAAAnUgAAGk4AAA5LAAADSAAAAEYEAABFCgAARBAAAEQWAABDHgAAQycA&#10;AEMxAABDPAAAQ0gAAENVAABDZAAAQ3QAAEKFAABBmQAAQLAAAD/KAAA+4wAAPfMAlWQAAI5pAACH&#10;bQAAgG8AAHlwAABxcAAAZGwAAFZoAABHZAAAOmAAAC1cAAAgWQAAE1YAAAdTAAAAUQAAAE8CAABO&#10;BwAATg0AAE0TAABMGgAATCMAAEwuAABMOQAATEUAAExSAABLYQAAS3EAAEqDAABJlwAASK4AAEfJ&#10;AABG4wAARfQAk2sAAIxwAACGdAAAf3YAAHh3AABsdAAAXnEAAE9tAABAagAAMmYAACVjAAAYYAAA&#10;C14AAABcAAAAWgAAAFkAAABYBAAAVwkAAFcQAABWFgAAVh8AAFYpAABVNAAAVUEAAFVPAABVXQAA&#10;VG4AAFSAAABTlAAAUawAAFDHAABP4wAATvUAkXIAAIt3AACFewAAf30AAHN7AABleQAAV3YAAEhz&#10;AAA4cAAAKm0AABxqAAAOaAAAAmcAAABlAAAAZAAAAGMAAABiAAAAYgUAAGEKAABhEQAAYBkAAGAj&#10;AABgLwAAYDwAAF9KAABfWQAAX2oAAF58AABdkQAAW6kAAFrEAABZ4gAAWPYAj3oAAIp/AACFggAA&#10;eYEAAGyAAABdfgAATnsAAD55AAAvdgAAIHQAABJyAAAEcQAAAHAAAABvAAAAbgAAAG0AAABtAAAA&#10;bAAAAGwEAABsCwAAaxMAAGscAABrKAAAazUAAGpEAABqVAAAamUAAGl4AABojQAAZ6UAAGXBAABk&#10;4AAAY/YAjoIAAImGAAB+hgAAcYYAAGOEAABUgwAARIEAADR/AAAkfQAAFXwAAAZ7AAAAegAAAHkA&#10;AAB5AAAAeAAAAHgAAAB4AAAAdwAAAHcAAAB3AwAAdwoAAHcTAAB3HwAAdy0AAHc8AAB2TQAAdl8A&#10;AHVyAAB1hwAAdJ8AAHK8AABx3AAAcPQAjYoAAIKLAAB2iwAAaIsAAFiKAABIiAAAOIcAACeGAAAY&#10;hQAACIQAAACEAAAAgwAAAIMAAACDAAAAgwAAAIMAAACDAAAAgwAAAIMAAACDAAAAgwEAAIMJAACE&#10;FAAAhCIAAIQyAACEQwAAg1YAAINqAACDgAAAgZgAAIG0AAB/1AAAf+8Aho8AAHmQAABskAAAXZAA&#10;AEyPAAA7jwAAKo4AABmNAAAJjQAAAI0AAACNAAAAjQAAAI0AAACNAAAAjQAAAI4AAACOAAAAjgAA&#10;AI8AAACPAAAAkAAAAJEAAACSCAAAkhUAAJMmAACTOAAAk0wAAJJhAACSeAAAkZAAAJGqAACQygAA&#10;j+kAfZQAAG+VAABglQAAUJUAAD+VAAAtlQAAHJUAAAqVAAAAlgAAAJYAAACXAAAAlwAAAJcAAACY&#10;AAAAmQAAAJkAAACaAAAAmwAAAJwAAACdAAAAngAAAJ8AAACgAAAAogcAAKMYAACkKwAApT8AAKVV&#10;AAClbAAAo4YAAKSgAACkvQAAot4AcpkAAGSaAABUmwAAQ5sAADCcAAAenAAADJ0AAACeAAAAnwAA&#10;AKAAAAChAAAAogAAAKIAAACjAAAApAAAAKUAAACnAAAAqAAAAKkAAACrAAAArQAAAK8AAACxAAAA&#10;tAAAALgGAAC5GwAAuTAAALpIAAC6YAAAu3kAALuTAAC7rgAAuswAZ54AAFefAABGoAAANKIAACGj&#10;AAAOpAAAAKUAAACnAAAAqQAAAKoAAACrAAAArAAAAK0AAACvAAAAsAAAALIAAAC0AAAAtgAAALgA&#10;AAC6AAAAvQAAAL8AAADDAAAAxwAAAMwAAADRCQAA0iAAANU3AADXUAAA1msAANaGAADVoQAA1bwA&#10;/wAAAP8AAAD/AAAA/wAAAP8AAAD8AAkA9wAWAPQAIgDxAC4A7QA4AOoAQQDnAEkA5QBQAOMAVgDi&#10;AFsA4ABgAN4AZQDdAGoA3ABvANoAdQDZAHsA1wCCANUAiwDTAJUA0AChAM0AsgDLAMgAyQDlAMgA&#10;/gDHAP8AwgD/ALgA/wCyAP8A/wAAAP8AAAD9AAAA9wAAAPIAAADsAAUA5wARAOUAHQDhACgA3QAz&#10;ANoAOwDWAEMA0wBLANAAUQDPAFYAzQBbAMwAYADKAGUAyQBqAMgAbwDGAHYAxQB9AMIAhQC/AI8A&#10;vQCbALsAqgC5AL8AtwDbALUA9gCzAP8AsgD/AKsA/wCnAP8A/wAAAPkAAADwAAAA6AAAAOIAAADb&#10;AAAA1QAMANEAGADOACIAygAsAMYANgDDAD4AwQBFAL8ASwC9AFEAuwBWALoAWwC5AF8AtwBlALUA&#10;agCzAHAAsQB3AK8AfwCuAIkArACUAKoAowCnALYApQDPAKMA7QCiAP8AoQD/AJ4A/wCaAP8A9gAA&#10;AOoAAADhAAAA2AAAAM8AAADJAAAAwwAHAL8AEwC7AB0AuAAmALUALwCyADgAsAA/AK0ARQCsAEsA&#10;qgBQAKgAVQCnAFoApQBfAKQAZACiAGsAoQBxAJ8AeQCdAIMAmwCOAJgAnACWAK0AlADEAJMA4wCR&#10;AP0AkAD/AI8A/wCMAP8A5wAAANwAAADRAAAAyAAAAL8AAAC5AAAAswACAK4ADACrABcApwAgAKUA&#10;KQCiADEAnwA5AJ0APwCbAEUAmgBKAJgATwCXAFQAlQBZAJQAXwCTAGUAkQBsAI8AdACNAH0AiwCI&#10;AIkAlQCHAKUAhAC7AIIA1gCBAPQAgAD/AIAA/wB/AP8A2wAAAM0AAADDAAAAugAAALIAAACrAAAA&#10;pQAAAKAABwCcABEAmAAbAJUAIgCTACsAkAAyAI4AOACMAD4AiwBEAIkASQCIAE4AhgBTAIUAWQCD&#10;AF8AggBmAIAAbgB+AHcAfACCAHoAjwB3AJ4AdgCyAHQAywByAOoAcQD/AHEA/wBwAP8AzgAAAMIA&#10;AAC3AAAArgAAAKcAAACfAAAAmQAAAJQAAQCPAAsAiwAVAIgAHQCFACQAggArAIAAMgB/ADgAfQA+&#10;AHsAQwB6AEgAeABNAHcAUwB1AFkAcwBgAHIAaABwAHEAbgB8AGsAiQBpAJcAZwCqAGYAwgBkAOEA&#10;YwD5AGMA/wBjAP8AxQAAALgAAACuAAAApQAAAJ0AAACWAAAAjwAAAIkAAACEAAYAgAAPAHwAFwB5&#10;AB4AdgAlAHQALAByADIAcAA4AG4APQBtAEIAawBIAGoATQBoAFQAZgBbAGQAYwBiAGwAYAB3AF4A&#10;gwBcAJIAWgCkAFgAugBXANcAVgDxAFYA/wBVAP8AvQAAALEFAACnBgAAngQAAJUAAACNAAAAhgAA&#10;AIAAAAB6AAAAdQAJAHEAEQBtABkAagAfAGgAJgBlACwAZAAyAGIANwBgADwAXwBCAF0ASABbAE8A&#10;WQBWAFcAXgBVAGcAUwByAFEAfwBPAI0ATgCeAEwAswBLAM4ASgDpAEkA/ABJAP8Atg4AAKsUAACh&#10;FQAAmBQAAI8QAACHCAAAfwAAAHgAAABxAAAAbAADAGcACwBjABMAXwAaAFwAIABaACYAWAAsAFYA&#10;MQBUADcAUwA9AFEAQwBPAEoATQBRAEsAWQBJAGMARwBuAEUAegBEAIkAQgCaAEAArgA/AMYAPgDi&#10;AD4A9gA+AP8AsRkAAKYfAACcIQAAkyAAAIodAACCFwAAehAAAHIHAABqAAAAYwAAAF4ABgBZAA0A&#10;VQAUAFEAGgBPACAATQAmAEsALABJADIARwA4AEYAPgBEAEUAQgBNAEAAVQA+AF8APABqADoAdwA5&#10;AIUANwCWADYAqQA1AMAANADbADMA7wAzAP4ArSIAAKIoAACZKgAAkCoAAIcnAAB+IgAAdhwAAG0V&#10;AABlDAAAXAMAAFUAAQBQAAgASwAPAEgAFQBEABsAQgAhAEAAJwA/AC0APQAzADsAOQA5AEAANwBI&#10;ADUAUQAzAFwAMgBnADAAdAAuAIIALQCTACsApgAqALwAKQDUACkA6gApAPgAqikAAJ8vAACWMQAA&#10;jTIAAIQwAAB7KwAAciYAAGkfAABgGAAAWBAAAE8HAABHAAMAQgAJAD4AEAA7ABYAOAAcADYAIgA0&#10;ACgAMgAuADEANQAvADwALQBFACsATgAqAFgAKABkACYAcQAkAIAAIwCRACEAowAgALkAHwDPAB8A&#10;5gAfAPQApzAAAJ01AACTOAAAijkAAII3AAB5MwAAby4AAGYoAABdIQAAVBoAAEsTAABCCwAAOgUE&#10;ADUACwAyABEALwAXACwAHQArACQAKQAqACcAMQAlADkAJABBACIASwAgAFYAHgBiABwAbwAbAH4A&#10;GQCPABcAogAWALYAFQDNABQA4wAUAPEApDUAAJo7AACRPgAAiD4AAIA9AAB3OgAAbTUAAGQvAABa&#10;KQAAUSMAAEccAAA+FgAANg4AAC0JBQAoBAwAJQISACMCGQAhAx8AHwMmAB0ELQAcBDUAGgU+ABgG&#10;SAAXBlMAFQdgABMHbgARCH0ADwiOAA0IoQALB7YACgfLAAoH4QAJB+8AojoAAJg/AACQQwAAh0QA&#10;AH5DAAB1QAAAbDsAAGI2AABYMAAATysAAEUlAAA8HgAAMhgAACkSAAAhDQYAGwkNABkJFAAXCRsA&#10;FgoiABQKKQATCzIAEQw7AA4MRQAMDlEACw5eAAkQbAAHEHwABRCMAAQQnwACELQAAQ/KAAAO4AAB&#10;DfAAoD4AAJdEAACORwAAhUgAAH1IAAB0RQAAakEAAGA8AABWNwAATTIAAEMsAAA6JgAAMCEAACcc&#10;AAAeFgEAFBEIAA4ODgANEBcADBEeAAsSJgAJEy8ACBM5AAYUQwAEFU8AAxZcAAEWagAAFnoAABeL&#10;AAAWngAAFrIAABXJAAAU3wAAFO4AnkMAAJVIAACMTAAAhE0AAHxNAABzSgAAaUcAAF9CAABVPQAA&#10;SzkAAEI0AAA5LwAAMCoAACYlAAAcIAAAERoFAAkXDQAGFxUABRgdAAMZJQACGS0AABo3AAAbQQAA&#10;HE0AABxaAAAdaAAAHXgAAB2JAAAcnAAAHLEAABvIAAAa3gAAGe4AnEcAAJNNAACLUAAAg1IAAHpS&#10;AAByUAAAaE0AAF5IAABURAAAS0AAAEI7AAA5NwAALjIAACMsAAAXJgAADCEFAAMfDAAAHhMAAB8b&#10;AAAgIwAAICsAACE1AAAhPwAAIksAACJYAAAjZgAAI3YAACKHAAAimgAAIbAAACHGAAAg3gAAH+4A&#10;mkwAAJJRAACKVQAAglYAAHlXAABxVQAAZ1IAAF1OAABUSwAAS0cAAEFDAAA1PQAAKTcAAB4yAAAS&#10;LQAABykFAAAnCwAAJhEAACYZAAAnIQAAJykAACgzAAAoPQAAKEkAAClWAAApZQAAKXQAACmFAAAo&#10;mQAAJ64AACbGAAAl3gAAJe4AmVEAAJBWAACIWgAAgVsAAHlcAABwWwAAZ1kAAF1VAABUUgAASU0A&#10;ADxIAAAwQwAAJD0AABg5AAAMNQAAATEEAAAvCgAALhAAAC4XAAAuHwAALicAAC8xAAAvOwAAL0cA&#10;AC9UAAAvYwAAL3IAAC+EAAAulwAALa0AACzFAAAr3gAAKu8Al1YAAI9bAACHXwAAf2EAAHhiAABv&#10;YQAAZ18AAF1cAABQVwAARFIAADdNAAAqSAAAHkQAABJAAAAGPAAAADkDAAA4CAAANw4AADYUAAA2&#10;HAAANiUAADYvAAA2OQAANkUAADdSAAA2YQAANnAAADaCAAA1lgAANKwAADPFAAAy3gAAMfAAlFwA&#10;AI1hAACGZQAAfmcAAHdoAABvaAAAZ2YAAFlhAABLXAAAPlcAADFTAAAkTwAAF0sAAAtHAAAARAAA&#10;AEIBAABBBgAAQAsAAD8RAAA+GQAAPiIAAD4sAAA+NgAAPkIAAD5QAAA+XgAAPm4AAD2AAAA8lAAA&#10;O6oAADrEAAA53wAAOPEAkmMAAItoAACEawAAfm4AAHduAABvbgAAYmoAAFNmAABFYQAAN10AACpZ&#10;AAAcVgAAEFMAAANQAAAATQAAAEwAAABKBAAASQkAAEgOAABHFQAARx4AAEcoAABHNAAARz8AAEdN&#10;AABHWwAARmwAAEZ9AABFkgAAQ6gAAELDAABB3wAAQPMAkGoAAIpvAACEcgAAfXQAAHZ1AABpcgAA&#10;W24AAE1rAAA9ZwAAL2MAACJgAAAUXQAAB1sAAABYAAAAVgAAAFUAAABUAAAAUwUAAFILAABSEQAA&#10;URkAAFEkAABRLwAAUTsAAFFJAABQWAAAUGgAAE97AABOjwAATKYAAEvBAABK3wAASfQAjnEAAIl2&#10;AACDeQAAfXsAAHB5AABjdwAAVHMAAEVwAAA1bQAAJmoAABlnAAAKZQAAAGMAAABhAAAAYAAAAF8A&#10;AABeAAAAXgAAAF0GAABcDAAAXBQAAFweAABbKgAAWzYAAFtFAABbVAAAWmUAAFl3AABYjAAAV6MA&#10;AFW+AABU3gAAU/QAjXkAAIh9AACDgAAAd38AAGl9AABaewAAS3kAADt2AAArcwAAHHEAAA5vAAAA&#10;bgAAAGwAAABrAAAAagAAAGkAAABpAAAAaAAAAGgAAABnBgAAZw0AAGcXAABnIwAAZjAAAGY/AABl&#10;TwAAZWAAAGVyAABkhwAAYp8AAGG7AABf2wAAXvQAjIEAAIeFAAB8hQAAb4QAAGCCAABRgAAAQX4A&#10;ADB8AAAgegAAEXkAAAJ4AAAAdwAAAHYAAAB1AAAAdAAAAHQAAAB0AAAAcwAAAHMAAABzAAAAcwUA&#10;AHMOAABzGgAAcygAAHI3AAByRwAAcVkAAHFtAABwggAAb5oAAG61AABs1QAAa/EAi4kAAICJAAB0&#10;iQAAZYgAAFaHAABFhgAANIUAACSDAAAUggAABIEAAACBAAAAgAAAAH8AAAB/AAAAfwAAAH8AAAB/&#10;AAAAfwAAAH8AAAB/AAAAfwAAAH8EAAB/DgAAgB0AAIAsAACAPgAAf1EAAH5lAAB+ewAAfZMAAHyu&#10;AAB7zgAAeu0Ag40AAHeOAABpjgAAWo4AAEmNAAA4jAAAJ4sAABaLAAAEigAAAIoAAACKAAAAigAA&#10;AIkAAACKAAAAigAAAIoAAACKAAAAiwAAAIsAAACLAAAAjAAAAI0AAACNAgAAjhAAAI4hAACOMwAA&#10;jkYAAI5bAACOcgAAjYoAAIylAACLxQAAiuYAepIAAG2TAABekwAATZMAADyTAAAqkwAAGJIAAAaS&#10;AAAAkwAAAJMAAACUAAAAlAAAAJQAAACUAAAAlQAAAJYAAACWAAAAlwAAAJgAAACYAAAAmQAAAJoA&#10;AACcAAAAngIAAJ8SAACfJQAAoDkAAKBPAACfaAAAnoEAAJ6bAACftwAAntkAcJcAAGGYAABRmAAA&#10;QJkAAC2ZAAAbmgAACJoAAACbAAAAnAAAAJ0AAACdAAAAngAAAJ8AAACfAAAAoQAAAKIAAACjAAAA&#10;pAAAAKUAAACnAAAAqAAAAKoAAACtAAAArwAAALIBAACzFgAAsysAALVCAAC1WgAAtXQAALaNAAC1&#10;qgAAtcgAZJwAAFWdAABDngAAMZ8AAB6gAAAKoQAAAKMAAACkAAAApQAAAKcAAACoAAAAqAAAAKoA&#10;AACrAAAArQAAAK8AAACwAAAAsgAAALQAAAC2AAAAuAAAALsAAAC+AAAAwgAAAMcAAADLAwAAzRoA&#10;AM8yAADPTAAAz2cAANCBAADQmwAA0Lc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BkaGxwdHh8gISIjJCUmJygp&#10;KisrLC0uLzAxMjM0NTY3ODk6Ozw9Pj9AQUJDREVGR0hJSktMTU5PUFBRUlNUVVZXWFlaW1xdXl9g&#10;YWJjZGVmZ2hpamtsbW5vcHFyc3R1dnd4eXp7fH1+f4CBgoOEhoeIiYqLjI2Oj5CRkpOUlZaXmJma&#10;m5ydnp+goaKjpKWmp6ipqqusra6vsLGys7S2t7i5uru8vb6/wMHCw8TFxsfIycrLzM3Oz9DR0tPU&#10;1tfY2drb3N3e3+Dh4uPk5ebn6Onq6+zt7u/w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o/P//////&#10;/////////////////////////////////+nS6f//////////////////////////////////////&#10;//zo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KCBElDQ19QUk9GSUxFAAk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h9v//////////////////&#10;////////////////////9a6Qrvb/////////////////////////////////////4ZBpkOL/////&#10;////////////////////////////////9a6Qrvb/////////////////////////////////////&#10;//bh9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7ukw///////////&#10;////////////////////////////v3ZPf9D////////////////////////////////////gmk8A&#10;W7v///////////////////////////////////G2eU9Jd8r/////////////////////////////&#10;/////+vSxauWr/L///////////////////////////////////////fn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MOzqP//////////////&#10;/////////////////////+2wgWlUbM7//////////////////////////////////61sNhwAPpz5&#10;////////////////////////////////13ouAAAAHnrd////////////////////////////////&#10;o0QAAAAAD2zS///////////////////////////////qcxMAAAAACW7U////////////////////&#10;////////////xWYSAAAABHzj////////////////////////////////86tqLBkhPZH6////////&#10;//////////////////////////Koem10i7T////////////////////////////////////11MfO&#10;4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yMb/////////////////&#10;///////////////////Zq4JfQIT//////////////////////////////////7Z6SR4AAFbK////&#10;////////////////////////////u24xAAAAADWi///////////////////////////////kgTQA&#10;AAAAAB+F8v////////////////////////////+2TQAAAAAAABBz4f//////////////////////&#10;//////+IFgAAAAAAAAhq2v///////////////////////////99IAAAAAAAAAABn2P//////////&#10;/////////////////6M/AAAAAAAAAABo2/////////////////////////////+cMQAAAAAAAABs&#10;4//////////////////////////////5oTUAAAAAAABz8P//////////////////////////////&#10;/6BSIQoCCSB5/////////////////////////////////+ysfmdqdo2p////////////////////&#10;////////////////+ujr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YvKPF///////////////////////////////////NnnZTNh5+////////&#10;////////////////////////4p1lNAkAAABR1v/////////////////////////////lj0oPAAAA&#10;AAAvq/////////////////////////////+hSwQAAAAAAAAWjP//////////////////////////&#10;/9hmEAAAAAAAAAAGdfP//////////////////////////6UwAAAAAAAAAAAAauf/////////////&#10;/////////////3EAAAAAAAAAAAAAY+H/////////////////////////4S0AAAAAAAAAAAAAXd3/&#10;////////////////////////pgAAAAAAAAAAAAAAWtv/////////////////////////RQAAAAAA&#10;AAAAAAAAWN3////////////////////////vr0kAAAAAAAAAAAAAV+H/////////////////////&#10;/////9FjFAAAAAAAAAAAW+r////////////////////////////ojkQbAAAAAAAAX/j/////////&#10;////////////////////+byMaltUVFtnhv//////////////////////////////////8tvX197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8656P//////////&#10;///////////////////////broloSzEjmf//////////////////////////////1ZVfMAgAAAAA&#10;dP/////////////////////////////EdTIAAAAAAAAAVN///////////////////////////9h0&#10;JgAAAAAAAAAAOr///////////////////////////5QzAAAAAAAAAAAAJab/////////////////&#10;////////31gAAAAAAAAAAAAAFJP/////////////////////////qiIAAAAAAAAAAAAABYX/////&#10;////////////////////cQAAAAAAAAAAAAAAAHv////////////////////////6LAAAAAAAAAAA&#10;AAAAAHL///////////////////////+2AAAAAAAAAAAAAAAAAGr///////////////////////9T&#10;AAAAAAAAAAAAAAAAAGT///////////////////////8AAAAAAAAAAAAAAAAAAGH/////////////&#10;/////////68BAAAAAAAAAAAAAAAAAGH//////////////////////+d3ZiUAAAAAAAAAAAAAAGT/&#10;////////////////////////+cN+QR8GAAAAAAAAAGT/////////////////////////////0KWE&#10;b2VfXWBodYb///////////////////////////////////v39fX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8///////////////////////////////////2LSVeF5FXNz/&#10;////////////////////////////4KJvQx0AAAAAL7T///////////////////////////+3bCwA&#10;AAAAAAAADZD//////////////////////////7daDQAAAAAAAAAAAHP/////////////////////&#10;////3mgNAAAAAAAAAAAAAFrt////////////////////////mykAAAAAAAAAAAAAAEXY////////&#10;////////////////WwAAAAAAAAAAAAAAADPH///////////////////////GIwAAAAAAAAAAAAAA&#10;ACS4//////////////////////+GAAAAAAAAAAAAAAAAABiu//////////////////////85AAAA&#10;AAAAAAAAAAAAAA2j/////////////////////+IAAAAAAAAAAAAAAAAAAAGZ////////////////&#10;/////54AAAAAAAAAAAAAAAAAAACQ/////////////////////8YAAAAAAAAAAAAAAAAAAACK////&#10;//////////////////kAAAAAAAAAAAAAAAAAAACF//////////////////////8KAAAAAAAAAAAA&#10;AAAAAACE//////////////////////9GAAAAAAAAAAAAAAAAAACG//////////////////////+i&#10;fW5HKxUEAAAAAAAAAAKI///////////////////////////tyq2Wh4F9fH6DjJm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ewqeNdK3//////////////////////////////8iXbksr&#10;DgAAAHb////////////////////////////AeDsHAAAAAAAAAE7h////////////////////////&#10;/6hRBQAAAAAAAAAAACzA////////////////////////uk4AAAAAAAAAAAAAAA+j////////////&#10;///////////5agEAAAAAAAAAAAAAAACK//////////////////////+zKQAAAAAAAAAAAAAAAAB1&#10;//////////////////////9uAAAAAAAAAAAAAAAAAABj//////////////////////crAAAAAAAA&#10;AAAAAAAAAABU/////////////////////68AAAAAAAAAAAAAAAAAAABI9v//////////////////&#10;/5gAAAAAAAAAAAAAAAAAAAA76v///////////////////7gAAAAAAAAAAAAAAAAAAAAv3///////&#10;/////////////94AAAAAAAAAAAAAAAAAAAAl1P////////////////////8AAAAAAAAAAAAAAAAA&#10;AAAczP////////////////////8cAAAAAAAAAAAAAAAAAAAWxf////////////////////9RAAAA&#10;AAAAAAAAAAAAAAASwP////////////////////+TAAAAAAAAAAAAAAAAAAASwP//////////////&#10;///////oAAAAAAAAAAAAAAAAAAASv///////////////////////Vj87MCQZEQsIBggMEx0pu///&#10;///////////////////////45dPFuLWztLa6wcrW7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2sn////////////////////////////////ctZN1WD0iBjjQ///////////////////////////g&#10;m2IyCAAAAAAAAA2k/////////////////////////69bEwAAAAAAAAAAAAB8////////////////&#10;////////qEQAAAAAAAAAAAAAAABb///////////////////////NTgAAAAAAAAAAAAAAAAA+6P//&#10;//////////////////97AgAAAAAAAAAAAAAAAAAkz////////////////////+4xAAAAAAAAAAAA&#10;AAAAAAAOuv///////////////////58AAAAAAAAAAAAAAAAAAAAAqP///////////////////48A&#10;AAAAAAAAAAAAAAAAAAAAmf///////////////////60AAAAAAAAAAAAAAAAAAAAAjP//////////&#10;/////////9AAAAAAAAAAAAAAAAAAAAAAf/////////////////////MAAAAAAAAAAAAAAAAAAAAA&#10;c/////////////////////8MAAAAAAAAAAAAAAAAAAAAZ/////////////////////8zAAAAAAAA&#10;AAAAAAAAAAAAXf////////////////////9hAAAAAAAAAAAAAAAAAAAAVf//////////////////&#10;//+VAAAAAAAAAAAAAAAAAAAAUP/////////////////////YAAAAAAAAAAAAAAAAAAAATf//////&#10;////////////////QAAAAAAAAAAAAAAAAAAATP//////////////////////owAAAAAAAAAAAAAA&#10;AAAASv///////////////////////09CRkZEQkFAQUNHTFVfb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cwKWKblKY////////////////////////////2qR3UC4PAAAAAABn////////////////////&#10;/////8t7NwAAAAAAAAAAAAA75P//////////////////////qksAAAAAAAAAAAAAAAAVvv//////&#10;//////////////+9QQAAAAAAAAAAAAAAAAAAnf////////////////////9ZAAAAAAAAAAAAAAAA&#10;AAAAgP///////////////////7EIAAAAAAAAAAAAAAAAAAAAZ////////////////////4AAAAAA&#10;AAAAAAAAAAAAAAAAUf///////////////////5wAAAAAAAAAAAAAAAAAAAAAPv//////////////&#10;/////8AAAAAAAAAAAAAAAAAAAAAALvf//////////////////+MAAAAAAAAAAAAAAAAAAAAAIOr/&#10;//////////////////8CAAAAAAAAAAAAAAAAAAAAE93///////////////////8lAAAAAAAAAAAA&#10;AAAAAAAABtH///////////////////9KAAAAAAAAAAAAAAAAAAAAAMX///////////////////9z&#10;AAAAAAAAAAAAAAAAAAAAALn///////////////////+gAAAAAAAAAAAAAAAAAAAAALD/////////&#10;///////////WAAAAAAAAAAAAAAAAAAAAAKj/////////////////////PAAAAAAAAAAAAAAAAAAA&#10;AKL/////////////////////hwAAAAAAAAAAAAAAAAAAAJ//////////////////////7iMAAAAA&#10;AAAAAAAAAAAAAJv//////////////////////5sAAAAAAAAAAAAAAAAAAJf/////////////////&#10;//////+MeoGDhYiMkJSZn6ewu8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e+////////////////////////&#10;///////Ys5N1WT4hBAAo1/////////////////////////+1dUAUAAAAAAAAAAAAp///////////&#10;////////////xGcYAAAAAAAAAAAAAAAAfP/////////////////////ARgAAAAAAAAAAAAAAAAAA&#10;V/////////////////////hJAAAAAAAAAAAAAAAAAAAANfj//////////////////4QAAAAAAAAA&#10;AAAAAAAAAAAAF9z//////////////////3wAAAAAAAAAAAAAAAAAAAAAAML/////////////////&#10;/6gAAAAAAAAAAAAAAAAAAAAAAK3//////////////////9AAAAAAAAAAAAAAAAAAAAAAAJr/////&#10;//////////////UAAAAAAAAAAAAAAAAAAAAAAIr///////////////////8XAAAAAAAAAAAAAAAA&#10;AAAAAHz///////////////////86AAAAAAAAAAAAAAAAAAAAAG////////////////////9fAAAA&#10;AAAAAAAAAAAAAAAAAGH///////////////////+GAAAAAAAAAAAAAAAAAAAAAFX/////////////&#10;//////+wAAAAAAAAAAAAAAAAAAAAAEn////////////////////eBgAAAAAAAAAAAAAAAAAAAD//&#10;////////////////////PgAAAAAAAAAAAAAAAAAAADb/////////////////////gAAAAAAAAAAA&#10;AAAAAAAAAC//////////////////////zBIAAAAAAAAAAAAAAAAAACr/////////////////////&#10;/2sAAAAAAAAAAAAAAAAAACT//////////////////////+k1AAAAAAAAAAAAAAAAABz/////////&#10;///////////////OJgAAAQoSGB4kKzM8R1Lr/////////////////////////+bt8/b5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27+jhmdHm///////////////&#10;////////////z5xyTS0PAAAAAAAAav///////////////////////p1REwAAAAAAAAAAAAAAO/7/&#10;///////////////////ZXwMAAAAAAAAAAAAAAAAAEtX///////////////////ZLAAAAAAAAAAAA&#10;AAAAAAAAAK///////////////////3IAAAAAAAAAAAAAAAAAAAAAAI7//////////////////30A&#10;AAAAAAAAAAAAAAAAAAAAAHD//////////////////7AAAAAAAAAAAAAAAAAAAAAAAFb/////////&#10;/////////9wAAAAAAAAAAAAAAAAAAAAAAED///////////////////8IAAAAAAAAAAAAAAAAAAAA&#10;AC3///////////////////8sAAAAAAAAAAAAAAAAAAAAABz///////////////////9PAAAAAAAA&#10;AAAAAAAAAAAAAA72//////////////////9zAAAAAAAAAAAAAAAAAAAAAADp////////////////&#10;//+XAAAAAAAAAAAAAAAAAAAAAADc//////////////////+/AAAAAAAAAAAAAAAAAAAAAADP////&#10;///////////////rEwAAAAAAAAAAAAAAAAAAAADC////////////////////RQAAAAAAAAAAAAAA&#10;AAAAAAC3////////////////////gAAAAAAAAAAAAAAAAAAAAACt////////////////////wgkA&#10;AAAAAAAAAAAAAAAAAACk/////////////////////1YAAAAAAAAAAAAAAAAAAACc////////////&#10;/////////7EQAAAAAAAAAAAAAAAAAACU//////////////////////97AAAAAAAAAAAAAAAAAACJ&#10;////////////////////////dQAAAAAAAAAAAAAAAAB3/////////////////////////6ZFTltn&#10;c3+KlaCrtsL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w//////////////////////////////rx6eKblI1FwAAJ/H/////&#10;//////////////////WmaTYMAAAAAAAAAAAAAMD/////////////////////kjcAAAAAAAAAAAAA&#10;AAAAAJL///////////////////9hAAAAAAAAAAAAAAAAAAAAAGn//////////////////28AAAAA&#10;AAAAAAAAAAAAAAAAAET//////////////////3YAAAAAAAAAAAAAAAAAAAAAACL/////////////&#10;/////7EAAAAAAAAAAAAAAAAAAAAAAATm/////////////////+QAAAAAAAAAAAAAAAAAAAAAAADN&#10;//////////////////8WAAAAAAAAAAAAAAAAAAAAAAC3//////////////////8+AAAAAAAAAAAA&#10;AAAAAAAAAACk//////////////////9jAAAAAAAAAAAAAAAAAAAAAACU//////////////////+I&#10;AAAAAAAAAAAAAAAAAAAAAACF//////////////////+rAAAAAAAAAAAAAAAAAAAAAAB4////////&#10;///////////RAAAAAAAAAAAAAAAAAAAAAABq///////////////////6JAAAAAAAAAAAAAAAAAAA&#10;AABd////////////////////TwAAAAAAAAAAAAAAAAAAAABR////////////////////ggAAAAAA&#10;AAAAAAAAAAAAAABF////////////////////vgYAAAAAAAAAAAAAAAAAAAA6////////////////&#10;/////0sAAAAAAAAAAAAAAAAAAAAw/////////////////////5kAAAAAAAAAAAAAAAAAAAAm////&#10;//////////////////RUAAAAAAAAAAAAAAAAAAAb///////////////////////DNQAAAAAAAAAA&#10;AAAAAAAM////////////////////////wz0AAAAAAAAAAAAAAAAA////////////////////////&#10;//p1CgAAAAAFEyEwPkxY0v////////////////////////////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zrGVfdT/////////////////////////2qh+WTgaAAAAAAAA&#10;AHr/////////////////////6YY7AAAAAAAAAAAAAAAAAE3///////////////////+dJQAAAAAA&#10;AAAAAAAAAAAAACT//////////////////4oAAAAAAAAAAAAAAAAAAAAAAADb////////////////&#10;/2cAAAAAAAAAAAAAAAAAAAAAAAC3/////////////////6sAAAAAAAAAAAAAAAAAAAAAAACV////&#10;/////////////+cAAAAAAAAAAAAAAAAAAAAAAAB4//////////////////8gAAAAAAAAAAAAAAAA&#10;AAAAAABe//////////////////9NAAAAAAAAAAAAAAAAAAAAAABI//////////////////92AAAA&#10;AAAAAAAAAAAAAAAAAAA0//////////////////+cAAAAAAAAAAAAAAAAAAAAAAAj////////////&#10;///////AAAAAAAAAAAAAAAAAAAAAAAAV///////////////////lEAAAAAAAAAAAAAAAAAAAAAAH&#10;////////////////////NwAAAAAAAAAAAAAAAAAAAAAA////////////////////YAAAAAAAAAAA&#10;AAAAAAAAAAAA+P//////////////////jAAAAAAAAAAAAAAAAAAAAAAA6///////////////////&#10;vwYAAAAAAAAAAAAAAAAAAAAA3v///////////////////EQAAAAAAAAAAAAAAAAAAAAA0v//////&#10;/////////////4oAAAAAAAAAAAAAAAAAAAAAxv///////////////////9k7AAAAAAAAAAAAAAAA&#10;AAAAuv////////////////////+WDQAAAAAAAAAAAAAAAAAArP//////////////////////eQEA&#10;AAAAAAAAAAAAAAAAmv///////////////////////4QWAAAAAAAAAAAAAAAAfP//////////////&#10;///////////FVAAAAAgUIjJFWnORu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kmREPzo2&#10;NDEvLCsqKy7q///////////////////2dxkAAAAAAAAAAAAAAAAAAAC7/////////////////8wo&#10;AAAAAAAAAAAAAAAAAAAAAACS/////////////////08AAAAAAAAAAAAAAAAAAAAAAABr////////&#10;/////////58AAAAAAAAAAAAAAAAAAAAAAABH/////////////////+MAAAAAAAAAAAAAAAAAAAAA&#10;AAAm//////////////////8lAAAAAAAAAAAAAAAAAAAAAAAI//////////////////9YAAAAAAAA&#10;AAAAAAAAAAAAAAAA9P////////////////+FAAAAAAAAAAAAAAAAAAAAAAAA3///////////////&#10;//+uAAAAAAAAAAAAAAAAAAAAAAAAzP/////////////////UAAAAAAAAAAAAAAAAAAAAAAAAvP//&#10;///////////////6JgAAAAAAAAAAAAAAAAAAAAAArf//////////////////SwAAAAAAAAAAAAAA&#10;AAAAAAAAoP//////////////////cgAAAAAAAAAAAAAAAAAAAAAAkv//////////////////mwAA&#10;AAAAAAAAAAAAAAAAAAAAhf//////////////////xg0AAAAAAAAAAAAAAAAAAAAAeP//////////&#10;////////+0MAAAAAAAAAAAAAAAAAAAAAa////////////////////4AAAAAAAAAAAAAAAAAAAAAA&#10;Xv///////////////////8cpAAAAAAAAAAAAAAAAAAAAUf////////////////////96AAAAAAAA&#10;AAAAAAAAAAAAQv/////////////////////XTgAAAAAAAAAAAAAAAAAAMP//////////////////&#10;////vEMAAAAAAAAAAAAAAAAAFv///////////////////////85bAAAAAAAAAAAAAAAIIP//////&#10;////////////////////o2NwfYmXprjN5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1s3Hwr+8u7u7u7u9v8rx//////////////////+8YUQuHhIJAQAAAAAAAAAAAABB////////////&#10;/////1IAAAAAAAAAAAAAAAAAAAAAAAAc/////////////////4oAAAAAAAAAAAAAAAAAAAAAAAAA&#10;+v///////////////94AAAAAAAAAAAAAAAAAAAAAAAAA1/////////////////8iAAAAAAAAAAAA&#10;AAAAAAAAAAAAt/////////////////9dAAAAAAAAAAAAAAAAAAAAAAAAmv////////////////+R&#10;AAAAAAAAAAAAAAAAAAAAAAAAgv////////////////+/AAAAAAAAAAAAAAAAAAAAAAAAbP//////&#10;///////////oFAAAAAAAAAAAAAAAAAAAAAAAWf//////////////////OwAAAAAAAAAAAAAAAAAA&#10;AAAASP//////////////////YQAAAAAAAAAAAAAAAAAAAAAAOv//////////////////hgAAAAAA&#10;AAAAAAAAAAAAAAAALP//////////////////rQAAAAAAAAAAAAAAAAAAAAAAH///////////////&#10;////1x0AAAAAAAAAAAAAAAAAAAAAEf///////////////////0oAAAAAAAAAAAAAAAAAAAAABP//&#10;/////////////////38AAAAAAAAAAAAAAAAAAAAAAP///////////////////70eAAAAAAAAAAAA&#10;AAAAAAAAAP////////////////////9lAAAAAAAAAAAAAAAAAAAAAP////////////////////+2&#10;LgAAAAAAAAAAAAAAAAAAAPv/////////////////////jBYAAAAAAAAAAAAAAAAAAOb/////////&#10;/////////////4UaAAAAAAAAAAAAAAAAAMn///////////////////////+iPAAAChckM0NWa4Si&#10;xf///////////////////////////97p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0rOej4N7dXFubGtqampsb3V/////&#10;/////////////5dSKw0AAAAAAAAAAAAAAAAAAAAAp////////////////80AAAAAAAAAAAAAAAAA&#10;AAAAAAAAg/////////////////8WAAAAAAAAAAAAAAAAAAAAAAAAYf////////////////9cAAAA&#10;AAAAAAAAAAAAAAAAAAAAQv////////////////+YAAAAAAAAAAAAAAAAAAAAAAAAJv//////////&#10;///////MAAAAAAAAAAAAAAAAAAAAAAAADf/////////////////6JgAAAAAAAAAAAAAAAAAAAAAA&#10;AP//////////////////UAAAAAAAAAAAAAAAAAAAAAAAAP//////////////////dwAAAAAAAAAA&#10;AAAAAAAAAAAAAP//////////////////nAAAAAAAAAAAAAAAAAAAAAAAAPf/////////////////&#10;wgkAAAAAAAAAAAAAAAAAAAAAAOn/////////////////6DAAAAAAAAAAAAAAAAAAAAAAANz/////&#10;/////////////1kAAAAAAAAAAAAAAAAAAAAAAM7//////////////////4UAAAAAAAAAAAAAAAAA&#10;AAAAAMD//////////////////7wdAAAAAAAAAAAAAAAAAAAAALL///////////////////laAAAA&#10;AAAAAAAAAAAAAAAAAKP///////////////////+hGAAAAAAAAAAAAAAAAAAAAJP/////////////&#10;///////yagAAAAAAAAAAAAAAAAAAAH//////////////////////zVMAAAAAAAAAAAAAAAAAAGP/&#10;/////////////////////8paAAAAAAAAAAAACB02UX7////////////////////////qg19vfYuZ&#10;qrzS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/o5ODe29rY2dvf&#10;5e38//////////////////+2jXNeT0Q7NC8rJyUiISAgISMpRP////////////////8hAAAAAAAA&#10;AAAAAAAAAAAAAAAACP////////////////9QAAAAAAAAAAAAAAAAAAAAAAAAAP//////////////&#10;//+cAAAAAAAAAAAAAAAAAAAAAAAAAPb////////////////aAAAAAAAAAAAAAAAAAAAAAAAAANv/&#10;////////////////MwAAAAAAAAAAAAAAAAAAAAAAAMT/////////////////YgAAAAAAAAAAAAAA&#10;AAAAAAAAAK//////////////////jQAAAAAAAAAAAAAAAAAAAAAAAJ3/////////////////swAA&#10;AAAAAAAAAAAAAAAAAAAAAI7/////////////////2SAAAAAAAAAAAAAAAAAAAAAAAID/////////&#10;/////////kUAAAAAAAAAAAAAAAAAAAAAAHL//////////////////20AAAAAAAAAAAAAAAAAAAAA&#10;AGT//////////////////5QAAAAAAAAAAAAAAAAAAAAAAFf//////////////////8IjAAAAAAAA&#10;AAAAAAAAAAAAAEn///////////////////dYAAAAAAAAAAAAAAAAAAAAADr/////////////////&#10;//+WDQAAAAAAAAAAAAAAAAAAACn////////////////////bUwAAAAAAAAAAAAAAAAAAABb/////&#10;////////////////pS8AAAAAAAAAAAAAAAAAAAD//////////////////////5EnAAAAAAAAAAAA&#10;AAAAAA7///////////////////////+eOQQRHyw7SltuhZ694P//////////////////////////&#10;5c/e6/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O/sKaemJSQjYuJiIiKjpSdrv////////////////+C&#10;VjsmFgkAAAAAAAAAAAAAAAAAALn///////////////+XAAAAAAAAAAAAAAAAAAAAAAAAAJj/////&#10;///////////iAAAAAAAAAAAAAAAAAAAAAAAAAHz/////////////////OwAAAAAAAAAAAAAAAAAA&#10;AAAAAGL/////////////////cQAAAAAAAAAAAAAAAAAAAAAAAEv/////////////////oAAAAAAA&#10;AAAAAAAAAAAAAAAAADf/////////////////yhEAAAAAAAAAAAAAAAAAAAAAACX/////////////&#10;////8TgAAAAAAAAAAAAAAAAAAAAAABX//////////////////10AAAAAAAAAAAAAAAAAAAAAAAj/&#10;/////////////////4MAAAAAAAAAAAAAAAAAAAAAAAD//////////////////6kIAAAAAAAAAAAA&#10;AAAAAAAAAAD//////////////////9ExAAAAAAAAAAAAAAAAAAAAAAD///////////////////5e&#10;AAAAAAAAAAAAAAAAAAAAAAD///////////////////+VCwAAAAAAAAAAAAAAAAAAAAD/////////&#10;///////////RSAAAAAAAAAAAAAAAAAAAAAD/////////////////////jxgAAAAAAAAAAAAAAAAA&#10;AAD3////////////////////42oCAAAAAAAAAAAAAAAAAADc/////////////////////9JiBAAA&#10;AAAAAA4gM0tmhaj////////////////////////igWt7iZinuMvh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9/Pv7Ovp6ens8Pb/////////////&#10;///////rsJN/b2NaU01IRUE+PDs8PUFJVW/////////////////jJQkAAAAAAAAAAAAAAAAAAAAA&#10;ABn/////////////////OwAAAAAAAAAAAAAAAAAAAAAAAAD/////////////////ewAAAAAAAAAA&#10;AAAAAAAAAAAAAAD/////////////////sQAAAAAAAAAAAAAAAAAAAAAAAAD/////////////////&#10;3yQAAAAAAAAAAAAAAAAAAAAAAAD//////////////////08AAAAAAAAAAAAAAAAAAAAAAAD/////&#10;/////////////3YAAAAAAAAAAAAAAAAAAAAAAAD3/////////////////5sAAAAAAAAAAAAAAAAA&#10;AAAAAADp/////////////////8AfAAAAAAAAAAAAAAAAAAAAAADc/////////////////+ZFAAAA&#10;AAAAAAAAAAAAAAAAAADO//////////////////9sAAAAAAAAAAAAAAAAAAAAAADA////////////&#10;//////+bEgAAAAAAAAAAAAAAAAAAAACw///////////////////QRwAAAAAAAAAAAAAAAAAAAACf&#10;////////////////////hA0AAAAAAAAAAAAAAAAAAACK////////////////////yVMAAAAAAAAA&#10;AAAAAAAAAABx/////////////////////6c9AAAAAAAAAAAAAA4mQWCb////////////////////&#10;//+kPxwrOUhYaXyQp8Lg////////////////////////////4NLi8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TxbmxqqSgnJqYl5iZnKKrutT/////////////////elpENCgeFhALBwIA&#10;AAAAAAAABBD6////////////////gwAAAAAAAAAAAAAAAAAAAAAAAADa////////////////wwAA&#10;AAAAAAAAAAAAAAAAAAAAAADB////////////////9zQAAAAAAAAAAAAAAAAAAAAAAACr////////&#10;/////////2QAAAAAAAAAAAAAAAAAAAAAAACY/////////////////44AAAAAAAAAAAAAAAAAAAAA&#10;AACH/////////////////7UUAAAAAAAAAAAAAAAAAAAAAAB4/////////////////9k5AAAAAAAA&#10;AAAAAAAAAAAAAABq//////////////////5eAAAAAAAAAAAAAAAAAAAAAABc////////////////&#10;//+DAAAAAAAAAAAAAAAAAAAAAABO//////////////////+qIAAAAAAAAAAAAAAAAAAAAAA+////&#10;///////////////YTgAAAAAAAAAAAAAAAAAAAAAt////////////////////gwwAAAAAAAAAAAAA&#10;AAAAAAAZ////////////////////vkgAAAAAAAAAAAAAAAAAAAAC/////////////////////44m&#10;AAAAAAAAAAAAAAAAES1M/////////////////////+h6GwAAAAoaKz1SaYShwOb/////////////&#10;///////////mjH2Ona2+0eb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n18vDv7u/y9v7/////////////////////3KmThHhv&#10;aGJeWldVU1NTVlxkcIbE////////////////0ikUBAAAAAAAAAAAAAAAAAAAAABX////////////&#10;/////z4AAAAAAAAAAAAAAAAAAAAAAAA+/////////////////3UAAAAAAAAAAAAAAAAAAAAAAAAn&#10;/////////////////6QBAAAAAAAAAAAAAAAAAAAAAAAU/////////////////84sAAAAAAAAAAAA&#10;AAAAAAAAAAAD//////////////////RTAAAAAAAAAAAAAAAAAAAAAAAA//////////////////94&#10;AAAAAAAAAAAAAAAAAAAAAAAA//////////////////+cEAAAAAAAAAAAAAAAAAAAAAAA////////&#10;///////////BNQAAAAAAAAAAAAAAAAAAAAAA///////////////////oXQAAAAAAAAAAAAAAAAAA&#10;AAAA////////////////////jBQAAAAAAAAAAAAAAAAAAAAA////////////////////wEgAAAAA&#10;AAAAAAAAAAAAAAAA////////////////////+oQbAAAAAAAAAAAAAAAAAA8s////////////////&#10;/////81hBAAAAAAAABAlPVdzkrPc//////////////////////+7Vj1NXW1+kaa91/b/////////&#10;////////////////////6d3v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h0ca+uLOvrKmnp6eqr7bAz+L//////////////////3xfUEU7NC8qJiIfHRsbHSIpM0JZ////&#10;/////////////4gAAAAAAAAAAAAAAAAAAAAAAAAA/////////////////70RAAAAAAAAAAAAAAAA&#10;AAAAAAAA/////////////////+lCAAAAAAAAAAAAAAAAAAAAAAAA//////////////////9tAAAA&#10;AAAAAAAAAAAAAAAAAAAA//////////////////+UBwAAAAAAAAAAAAAAAAAAAAAA+v//////////&#10;//////+4KwAAAAAAAAAAAAAAAAAAAAAA7P/////////////////bTwAAAAAAAAAAAAAAAAAAAAAA&#10;3f//////////////////cwAAAAAAAAAAAAAAAAAAAAAAzv//////////////////nCQAAAAAAAAA&#10;AAAAAAAAAAAAvv//////////////////ylEAAAAAAAAAAAAAAAAAAAAArP//////////////////&#10;+4UcAAAAAAAAAAAAAAAAAAIfrv///////////////////8BXAAAAAAAAAAAHHzpWdpe7////////&#10;//////////////+hPg4eLT5PYnePqsjq///////////////////////////+qpiru83g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+/n4+Pn8/////////////////////////96qmo+HgXt3dHFwb29xdHuH&#10;lqvI/////////////////9g7KB0VDggDAAAAAAAAAAAAAAsfy/////////////////9VAAAAAAAA&#10;AAAAAAAAAAAAAAAAqP////////////////+EAAAAAAAAAAAAAAAAAAAAAAAAlP//////////////&#10;//+uIAAAAAAAAAAAAAAAAAAAAAAAgv/////////////////USAAAAAAAAAAAAAAAAAAAAAAAcv//&#10;///////////////4bAAAAAAAAAAAAAAAAAAAAAAAYv//////////////////kBUAAAAAAAAAAAAA&#10;AAAAAAAAU///////////////////szoAAAAAAAAAAAAAAAAAAAAARP//////////////////22IA&#10;AAAAAAAAAAAAAAAAAAAAM////////////////////5AmAAAAAAAAAAAAAAAAAAYmR///////////&#10;/////////8FZAAAAAAAAAAAAECtJaYyx1v////////////////////+WNgAADR4vQlhxjavN8f//&#10;///////////////////////jhGV5ipyvxNv1//////////////////////////////////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5NjRy8fEwb++&#10;vr/DyNHe8P////////////////////+XcGVdV1JOS0hGRERFSVBaaX6Yu/////////////////+i&#10;DQEAAAAAAAAAAAAAAAAAAAAAHf/////////////////MOAAAAAAAAAAAAAAAAAAAAAAACf//////&#10;///////////xYgAAAAAAAAAAAAAAAAAAAAAAAP//////////////////iQ0AAAAAAAAAAAAAAAAA&#10;AAAAAP//////////////////rTIAAAAAAAAAAAAAAAAAAAAAAP//////////////////0FYAAAAA&#10;AAAAAAAAAAAAAAAAAP//////////////////83oPAAAAAAAAAAAAAAAAAAAAAP//////////////&#10;/////6I4AAAAAAAAAAAAAAAAABY5XP///////////////////81kBgAAAAAAAAAADClJbJG34f//&#10;//////////////////+XOQAAAAscMEdhfZ3A5f/////////////////////////YdkNXaHqOo7vY&#10;9///////////////////////////////2b/S5P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uq2loJuYlZSTk5SXnaazxtnz////////////&#10;///////2Z0g/OjUxLSooJiUmKC43Rlp1nf//////////////////fgAAAAAAAAAAAAAAAAAAAAAA&#10;AP//////////////////pSgAAAAAAAAAAAAAAAAAAAAAAP//////////////////y08AAAAAAAAA&#10;AAAAAAAAAAAAAP//////////////////7nMGAAAAAAAAAAAAAAAAAAAAAPz/////////////////&#10;/5YqAAAAAAAAAAAAAAAAAAAAAOz//////////////////7tQAAAAAAAAAAAAAAAADDJYgP//////&#10;/////////////+J4GAAAAAAAAAAAEzNVe6HJ8v////////////////////+jRQAAAAMVKkJde53B&#10;6P/////////////////////////ZeC9CU2Z6kKvI6P//////////////////////////////xJut&#10;wNX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t5+Pg397d3+Hm7fb/////////&#10;////////////////yo6GgHx5d3V0dXZ5f4mWqcHZ9v//////////////////zk4sJiEdGhcUEhAP&#10;EBMbKT5agN3/////////////////724AAAAAAAAAAAAAAAAAAAAAAI///////////////////5Ik&#10;AAAAAAAAAAAAAAAAAAAAAH7//////////////////7ZJAAAAAAAAAAAAAAAAAAAFLY//////////&#10;/////////9hsCwAAAAAAAAAAAAADK1R+p8////////////////////yRMQAAAAAAAAAFJEZslL3k&#10;//////////////////////+3WAEAAAQYLkdkhKjO9v/////////////////////////khS84Sl1z&#10;i6bF5///////////////////////////////wIiXqr/W7///////////////////////////////&#10;//////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NxsK/vr6+wMPJ0Nvp+v///////////////////////65wamZj&#10;YmFgYWRnbXaDlq7H4vr//////////////////7hHGRQQDQoGAwAAAAABDSJBaJv/////////////&#10;/////9lqBQAAAAAAAAAAAAAAAAAwXIP///////////////////mLKQAAAAAAAAAAAAAiTnukzvn/&#10;//////////////////+uTQAAAAAAAAAZO2CJstz////////////////////////RcRkAAAwiOlV1&#10;l7zk///////////////////////////2mD43Sl92kK3N8f//////////////////////////////&#10;yIWLoLbO6v///////////////////////////////////+L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r6upqKmqrbG4wMva6/////////////////////////+iX1dUU1RVV1tfZm98j6jD3e//////&#10;//////////////+zTAsGAwAAAAAAABVFdKLN+//////////////////////QbhIAAAAAAA8zWYGq&#10;1P3////////////////////////tjjUABRoyTWuNstj/////////////////////////////sFQ8&#10;UWiCnr3g////////////////////////////////146Dn7fS8P//////////////////////////&#10;/////////93W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+7s7e/y9vr/////////////////////////////////uZqYmZyhpq20vsrh////&#10;////////////////////////oldKTFFXXWh9lrnj////////////////////////////s1cAGjVQ&#10;bo2v0/r/////////////////////////////zm9AX3uZt9j7////////////////////////////&#10;////7p+Fp8Ph/////////////////////////////////////+TR7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B0ZXh0AAAAAENvcHlyaWdodCAyMDA0LTIwMDcgQWRvYmUgU3lzdGVtcyBJbmNvcnBvcmF0ZWQA&#10;AP/uAA5BZG9iZQBkQAAAAAL/2wCEAAEBAQEBAQEBAQEBAQEBAQEBAQEBAQEBAQEBAQECAQEBAQEB&#10;AgICAgICAgICAgICAgIDAwMDAwMDAwMDAwMDAwMBAQEBAQEBAgEBAgMCAgIDAwMDAwMDAwMDAwMD&#10;AwMDAwMDAwMDAwMDAwMDAwMDAwMDAwMDAwMDAwMDAwMDAwMDA//AABQIAdMHCAQBEQACEQEDEQEE&#10;EQD/3QAEAOH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OBAEAAhEDEQQAAD8A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Tdl8vidv4nKZ7PZTHYTBYTHVuXzWay9bTY3E4jE42matyOUymRrW&#10;SGnp6eFHlnnldURFZmYKCffvfuvdalW/P+FhvwF2z8ycH8fdpdb7/wCw/j0+5I9nbs+XmJzVJjcB&#10;iszNX/wwZ3afV9dj2rs1tyGUq1Rl2yVFO0IkmpKCrQRGb3v3XutuKGaKohiqIJEmgnijmhljYPHL&#10;FKoeOSNhwVYEEEfj3737r3WT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035fL4rb+Kyeez2Tx+EweEx9&#10;bl8zmcvW02NxWIxWNpmrMjk8nkaxkhp6enhR5ZppXVERWZmCgn3737r3XzMP+FDH/Chbdfz63VmP&#10;gX8CstuH/ZWUz8W198732nT5L+9Xyw3RHkFpaXb+3qOiX7sbOWqCLRUSJ5czKEnnT7cQQN737r3Q&#10;pfyZf+EnXdXae5uvPkr/ADIaKs6X6ixGTxG78D8aJAB292UMfVpkcfRdmICU2tiKgooq6CQvlpoi&#10;8Lw45mWb3737r3X0io444Y44YY0iiiRY4oo1VI440XSkcaLYBQAAABYD3737r3XP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qv/AM7v43/zof5mW+sd8G/i5sDbXxs+BGTyNDTd0/IzefbeyYcx3LFHGldW&#10;U1bsnZuQrtyQbWo3Bjp8KKBZ8tVosle1NRhFX3v3Xujr/wAqn+QL8H/5WeLxW7dq7dHd3yb+wEOd&#10;+SHZmKoKjcVFUzpprqXq7bV5qPa1E12QfZvLXyRkx1WQqUso97917q8n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W+f8A+/de63+Pfvfuvde9+9+69173737r&#10;3Xvfvfuvde9+9+69173737r3Xvfvfuvde9+9+69173737r3Xvfvfuvde9+9+69173737r3Xvfvfu&#10;vde9+9+69173ZJ8I/iV1j8idnb0z2+63dtLXbf3LSYihXbuUx9BTvSz4tKxjUR1lHUln1k2IYC34&#10;/PvKP2E9muU/czZL7cOYZLhJLadY08GREGkxhsho3JNTxBGPLrqV9wX7mftN95vkjfeYfcK43GG4&#10;22+jtohZXEMKGN7dZSXEttOS2omhDKKYp59FZ7+7m3b1jnMDjtuwYaanyeKmrag5OjqamQTR1bQA&#10;RtBPEAukDgg8/n2dn/hsP47/APO47O/9CLB//Wv3PP8AwJ/tn/v++/5zRf8AWjrPb/k0z92X/lO3&#10;3/sttP8Atg6AP/Zs+zv+VLaf/nrr/wD6r9+/4bD+O/8AzuOzv/Qiwf8A9a/fv+BP9s/9/wB9/wA5&#10;ov8ArR17/k0z92X/AJTt9/7LbT/tg69/s2fZ3/KltP8A89df/wDVfv3/AA2H8d/+dx2d/wChFg//&#10;AK1+/f8AAn+2f+/77/nNF/1o69/yaZ+7L/ynb7/2W2n/AGwde/2bPs7/AJUtp/8Anrr/AP6r9+/4&#10;bD+O/wDzuOzv/Qiwf/1r9+/4E/2z/wB/33/OaL/rR17/AJNM/dl/5Tt9/wCy20/7YOvf7Nn2d/yp&#10;bT/89df/APVfv3/DYfx3/wCdx2d/6EWD/wDrX79/wJ/tn/v++/5zRf8AWjr3/Jpn7sv/ACnb7/2W&#10;2n/bB17/AGbPs7/lS2n/AOeuv/8Aqv37/hsP47/87js7/wBCLB//AFr9+/4E/wBs/wDf99/zmi/6&#10;0de/5NM/dl/5Tt9/7LbT/tg69/s2fZ3/ACpbT/8APXX/AP1X79/w2H8d/wDncdnf+hFg/wD61+/f&#10;8Cf7Z/7/AL7/AJzRf9aOvf8AJpn7sv8Aynb7/wBltp/2wde/2bPs7/lS2n/566//AOq/fv8AhsP4&#10;7/8AO47O/wDQiwf/ANa/fv8AgT/bP/f99/zmi/60de/5NM/dl/5Tt9/7LbT/ALYOvf7Nn2d/ypbT&#10;/wDPXX//AFX79/w2H8d/+dx2d/6EWD/+tfv3/An+2f8Av++/5zRf9aOvf8mmfuy/8p2+/wDZbaf9&#10;sHXv9mz7O/5Utp/+euv/APqv37/hsP47/wDO47O/9CLB/wD1r9+/4E/2z/3/AH3/ADmi/wCtHXv+&#10;TTP3Zf8AlO33/sttP+2Dr3+zZ9nf8qW0/wDz11//ANV+/f8ADYfx3/53HZ3/AKEWD/8ArX79/wAC&#10;f7Z/7/vv+c0X/Wjr3/Jpn7sv/Kdvv/Zbaf8AbB17/Zs+zv8AlS2n/wCeuv8A/qv37/hsP47/APO4&#10;7O/9CLB//Wv37/gT/bP/AH/ff85ov+tHXv8Ak0z92X/lO33/ALLbT/tg69/s2fZ3/KltP/z11/8A&#10;9V+/f8Nh/Hf/AJ3HZ3/oRYP/AOtfv3/An+2f+/77/nNF/wBaOvf8mmfuy/8AKdvv/Zbaf9sHXv8A&#10;Zs+zv+VLaf8A566//wCq/fv+Gw/jv/zuOzv/AEIsH/8AWv37/gT/AGz/AN/33/OaL/rR17/k0z92&#10;X/lO33/sttP+2Dr3+zZ9nf8AKltP/wA9df8A/Vfv3/DYfx3/AOdx2d/6EWD/APrX79/wJ/tn/v8A&#10;vv8AnNF/1o69/wAmmfuy/wDKdvv/AGW2n/bB17/Zs+zv+VLaf/nrr/8A6r9+/wCGw/jv/wA7js7/&#10;ANCLB/8A1r9+/wCBP9s/9/33/OaL/rR17/k0z92X/lO33/sttP8Atg69/s2fZ3/KltP/AM9df/8A&#10;Vfv3/DYfx3/53HZ3/oRYP/61+/f8Cf7Z/wC/77/nNF/1o69/yaZ+7L/ynb7/ANltp/2wde/2bPs7&#10;/lS2n/566/8A+q/fv+Gw/jv/AM7js7/0IsH/APWv37/gT/bP/f8Aff8AOaL/AK0de/5NM/dl/wCU&#10;7ff+y20/7YOvf7Nn2d/ypbT/APPXX/8A1X79/wANh/Hf/ncdnf8AoRYP/wCtfv3/AAJ/tn/v++/5&#10;zRf9aOvf8mmfuy/8p2+/9ltp/wBsHXv9mz7O/wCVLaf/AJ66/wD+q/fv+Gw/jv8A87js7/0IsH/9&#10;a/fv+BP9s/8Af99/zmi/60de/wCTTP3Zf+U7ff8AsttP+2Dr3+zZ9nf8qW0//PXX/wD1X79/w2H8&#10;d/8Ancdnf+hFg/8A61+/f8Cf7Z/7/vv+c0X/AFo69/yaZ+7L/wAp2+/9ltp/2wde/wBmz7O/5Utp&#10;/wDnrr//AKr9+/4bD+O//O47O/8AQiwf/wBa/fv+BP8AbP8A3/ff85ov+tHXv+TTP3Zf+U7ff+y2&#10;0/7YOvf7Nn2d/wAqW0//AD11/wD9V+/f8Nh/Hf8A53HZ3/oRYP8A+tfv3/An+2f+/wC+/wCc0X/W&#10;jr3/ACaZ+7L/AMp2+/8AZbaf9sHXv9mz7O/5Utp/+euv/wDqv37/AIbD+O//ADuOzv8A0IsH/wDW&#10;v37/AIE/2z/3/ff85ov+tHXv+TTP3Zf+U7ff+y20/wC2Dr3+zZ9nf8qW0/8Az11//wBV+/f8Nh/H&#10;f/ncdnf+hFg//rX79/wJ/tn/AL/vv+c0X/Wjr3/Jpn7sv/Kdvv8A2W2n/bB17/Zs+zv+VLaf/nrr&#10;/wD6r9+/4bD+O/8AzuOzv/Qiwf8A9a/fv+BP9s/9/wB9/wA5ov8ArR17/k0z92X/AJTt9/7LbT/t&#10;g69/s2fZ3/KltP8A89df/wDVfvsfyw/jvfnMdnW/P+/jwY/+Rfv3/An+2f8Av++/5zRf9aOtj+6Z&#10;+7LXN7vv/Zbaf9sHXv8AZs+zv+VLaf8A566//wCrPdGXYeBotrb/AN87YxrVD47bm8Ny4GgeqdJa&#10;p6LEZqbH0rVMsaorSFI1LsqKCbkAfT3z+5m26DaOY9w2m1JMVrczwoWILaY5WRdRAAJooqQAK+Q6&#10;+fX3M5dsOUPcfmDlPai7Wu17lfWkJkIaQxW11LDGXYBQXKINRCqC1SABjqwfbORny+29v5aqEa1W&#10;UwmKyNSsKskInraCOpmESMWIXUx0gsSB+T7R3sk6BHT3797917r3v3v3Xuve/e/de69797917r3v&#10;3v3Xuve/e/de69797917r3v3v3Xuve/e/de69797917r3v3v3Xui7/KrGfKLMdF7zoPhnufp/Z/y&#10;KmOEbYWf75w25c91bSCLO00u4I9yY3aP+5BjLjRVRUrwBtE7Rs6lA3v3v3XutQD+Yr/MO/4VI/y0&#10;evq3ubujrP4K796NxeTosXmu3Omdi7s3bt3bM+Wr0xmFfduGy2fxuYx0NXUSRQRVc2ONKJpI4WnE&#10;skaN737r3VIP/QY5/N1/51PxK/8ARMbp/wDsp9+9+691cj/Lh/mf/wDCoD+aDtSu7M+PXVnwf270&#10;1js5Ubbk7h7b2HufZmy8jnKBl/i2M23BSbir8rlJKQMBUy0ONkp45P2ZJ1lBQe9+691uCfDHEfNL&#10;C9LU9H89d3dCb079bc2dqKnL/G/CbvwPW0W0ZRD/AHdx8dHvYLXNXRWnNXLpEZ1IEvpLH3v3XujY&#10;e/e/de6rz/mE4r+Z1kNm7Iqv5Ze6vilgN643Ibim7Gxfymw++cjjdx4l6GnG2KPZlbstXFLUx1C1&#10;X3TVoCMjx6WBVg3vfuvdaVHzs/4UAf8ACjb+W72XQdXfLjo74t9d5bP0lXkdmbjpepszuTYe/cVQ&#10;ypDW5DZu8cJu2ajqxA0sQqqYulTTmSMVEERkQN737r3Uv4Hfz9P+FH38yfsPJ9c/Efoz4t9g1e24&#10;KKs3tuyv6nzO2Ovtg0ORaRcfVbw3nnN2xUlM9QYZvtaONpKuo8chp6eXxvp97917rbk6K21/O3l+&#10;KvelP8hOyvgPSfMXNjbkvxwrtg7U7WqemNlCKSNt00nb0Fai19e8qCVKR8UrKhKs2oXUe9+691ru&#10;fzNf5lP/AApy/lZbboOy+69i/BnsXo/I5aHBf6ael+sd/bo2hgMxWOI8Zjd7UOZzeOymHesY6KSe&#10;roftZZLQpUmdhEfe/de6pUi/4WPfzcklieTC/EmaNJI3khPTW7EWZFcM8TOm6gwDC6kqQRfgg+/e&#10;/de6+hD/ACsP5lnS/wDNN+KG0fkZ1TUUuI3JEIds9zdWy18VXnupuzqOjSXM7ayK8SSUU4YVmGyB&#10;RVq6OSN7JMs8MXvfuvdWQ+/e/de69797917okHzww/8AMIy/VuAH8uTeHxo2j29R7rFXuhvlDgd7&#10;ZvZ2a2SuEq0fFYFtjBp6bJNkDROs1Qhh8KyqbMVPv3v3XutMf+Yr/Or/AOFK38rfP7Wxnyv6e+He&#10;I2zvyWupti9n7I63z28+tN2V+LjE2RxNDuCj3PHNS10UbCY0GUpKWpeK8scTxqzj3v3Xui7/ABA/&#10;4Ujf8KE/nn2/QdGfFLpD409s9h1dE+WrqHFdN5vHYbbWAgqY6Sq3Lu/c+a3fT47FY+KSaKNqqtqY&#10;1aR0ij1yuiN737r3W6N/Lrxn848Vm8s1/M53N8LnwuR2rQx9e7N+NGG36m6Nv7u/iHkyFTvTNbiL&#10;Y+ek+1tGkVBLIfLc69IBb3v3Xuq0fkBWf8Kw+p8DmtzdZS/yxPkRTYmkr8im2Ovdq9j7f3xX09Lq&#10;ljpMXiux8lh6KoqWiF1gXJBneyRiR2UH3v3XutVbPf8ACv7+cftbOZnbO5NqfFvA7i27lsjgs/gs&#10;v0ZvHH5bC5rEVj4/K4nKUFVuhZYKimnjkhnhkUMjqysAQR797917oyPw5/4Ulf8ACgb58d4YT48f&#10;FjqP4sdldnZqgrs3Jj4epcxhsPgNtYl4o8vundW4s1u6Cix2OpmmhjkqamZQ0ssUEYknmijf3v3X&#10;utwH4K4H+fG3am2dwfzCd+/y+Y+kDhtxjdGwOgNtdqN2t/G5sU6bVah3HnP9xCwxVhSStAkcmNWS&#10;PUWDD3v3XuiU/wAzrtz/AIUk/F6s7r7v+Ke3PhH338ZNrZTce6NsbHwGxd+Zj5DbU6uoWNVTS7k2&#10;7lcni6fN1tHShpKxcDPUTOFLxUzC6r737r3Wpd/0GOfzdf8AnU/Er/0TG6f/ALKffvfuvdHt/l5f&#10;8KAv+FCH8zrvr/Ze/i9sn4XZHdNBtmv3ruvcm7+sN2bd2RsfZ+NrKfG1Gf3Pmotx1MqI9VV01LTw&#10;UtLPPNLIBHEVWRk97917rc0+CW1/5rmCzW+ar+Y12j8M997fq8HhY+usV8Wtmdm7cymI3AtZJJnq&#10;jdeR38Vjnp2gMUdOlNHqDhmYgED3737r3Vknv3v3Xuve/e/de614/m/J/wAKTuvdydx9gfDrK/y8&#10;e3uoMbn9zZrqzqXKbQ7Jo++JNg07PV4TCV9VmqzH4LIZsQgROkWRiSeQftHUyx+/e/de605Kv/hY&#10;R/OHoMlU4at218V6TL0ddNjKvF1PR28IMjS5KnqDS1GPqKKTdAkSZJQY3iZQwYFSL8e/e/de63Cv&#10;5U3Zf/Chfv7c/Vvcnz72p8PukPjDuLDZTOZzrCk2bvLBfJnMY/K7Vq22XPS4eDJZSgwbDJSY+qrK&#10;XM1EdWtMs0T0sUzKB737r3Sy+cUH/Cjva/ZPZe6fgzlP5d/Y3SByslX1h1rvzC79w/dlPgIsXCf4&#10;bnczm6zHbeqa56sVAjYZKGLQU1OhuB737r3Wnj2h/wAKzP52/SnYu9epO2OuvjNsDsrrrcmV2jvf&#10;Zm5Oi92UGb25uPC1TUeSxmQpn3SRqR1Ol0ZkkUrJGzIysfe/de6WPx//AOFRP8/L5WdhQdT/ABu6&#10;L6I7s7HqMXX5xNnddfHXfO5c1HhMVoGSzNXTUG528FJAZYllqZisas6KW1OoPvfuvdHx/wCHSv8A&#10;hXt/3rYxX/pKe9//ALK/fvfuvde/4dK/4V7f962MV/6Snvf/AOyz3737r3QKds/z0v8AhUt0XiZ9&#10;wdtfAOg2Rt+linnq8/lfhZ3NJgqKnpgTPU1uYoM5NTQxKASZZZVW3N/fvfuvdAb8T/8AhWp/NM7f&#10;+VHxs6i37h/jENldod/9Pdb7yTA9Q7kx+eG2d7dh47bGfGHrKncsqQ1YpaqXwSSROqSaSysAQfe/&#10;de6+mE2oqwQgPpOksLqGt6SQLXF/fvfuvdannzL7T/4VZfF/aO+u0ti7b/l4/JDr3Z1JmNx1uO6e&#10;2R2DU9j0O1McZKySpGyt55XDzZGampVDTU+JkqahyG8UMlr+/e/de61f/wDoMc/m6/8AOp+JX/om&#10;N0//AGU+/e/de6NJ8a/+FIH/AAoy+YtTuGm+LPxZ6s76O0vsRump6y+L3Yu58dtt8nq/h0Wdy1Du&#10;RqWkecRyGFJ5lZwrMoIUke9+690ZXdX83r/hWxsnFVGd3H/LchgxVFEaiqqKH4b9q5zxQxn1GSDA&#10;bjqZR/rBL/09+9+690XnaP8Awsy/mIdSbom2p8nvhf0Tm8piKzw7h25SUHbHRW96IfRqaam3NWZ5&#10;aWUfW0+NP9LD6+/e/de62Mv5eX/Cp/8Aly/OHcmB6v7Bq9w/D/uXcVVBjcLt3uquxEvXO5MtVSJD&#10;S4vbfb+NMePWeWRxHDFm6bGNK5EcAldlU+9+691svgggEEEEXBHIIP0IPv3v3Xuu/fvfuvde9+9+&#10;690Q3+Yp/Ma+NX8sX485j5DfJPcs9HjfuWwWwthYBaat392rvaWleqotn7Jw9RJEskpRGmq6ueSO&#10;mpIFaaolRdIb3v3XutAbsL/hR5/PE/mh94ydJfy5ev63qGDNzVU22ut+gtj4nsXsyDblOxjfMdg9&#10;s77o56ehiiDp91lKemw9HCSoZlNmb3v3XujgYf4Wf8LN9t42k35QfJjd9bmaWH+IJsjMfJPpjc2S&#10;LFTKaSrwO5VqcBO9uPC9S63Okc8e/e/de6bcJ/wpz/nEfy39+Y7p7+a58I8fvCpPjaLMZTb1X0J2&#10;BnMdAwiq8rtzdm3IMns3Pwrf/OYzGrGX4aoBv797917pu3x/wqg7W+bX8x/+Wrsv464HsL4sfG7H&#10;fJTqzb3eW28lvLG5bNd2UvZPYeI2rl8VvCPCwR0qYXG0DzikpBI7SzTyzyshSFY/e/de6+id7979&#10;17quP5+bf/mo5iPYNV/LW7A+Hu0GoKLdJ7NxPyo2x2Pmps/WyNRttBdmZHYmuOlWMLXrWisj9ReE&#10;o1lYe/e/de61Af5i387D/hSl/K23JtTDfK/qL4c4jb2/myUewuzNkdcZ/eXW+76vDhHymMx+fpNz&#10;xTU1bAkkcrUGTpKWoaJhKkTRgsPe/de6rU/6DHP5uv8AzqfiV/6JjdP/ANlPv3v3Xutiv4M/Jv8A&#10;4VZfOPq7ZveGJ2X/AC+eh+p+wcZSbg2VuLvTY2/cLm90bYyMAqcZubFbK2lmMvk46KrjZZaSWvhp&#10;TPEyzQq8LpI3vfuvdWQ/zYfnL83/AOWT/KCpPkhnsx0PvD5n7b3F1Ns7e2b2/svc1b0bk89u/eP2&#10;O4ajbu2MtW0OTSlGPBSnaeoVxMNZQK2ke9+691pdUv8AwsS/m/11TT0VFgfijWVlXNHT0tJS9Jbt&#10;qKmpqJnEcUFPBFugs7sxCqqgkngD3737r3Rydl/z/wD/AIU89iY9Mvsf4GRboxMsEdTBlMR8F+/K&#10;nG1NPN/mp6SuGVEUqNfho3Ye/e/de6TPc3/CjT/hSH8dNoRdgd+fEHZPTWxpszRbdh3f2Z8Qe3dl&#10;7clz2RgmqqDDx5jP52CA1M0dPPJFCH1MsbkAhT797917otWC/wCFf/8AOP3RnMNtnbe1Pi1ndxbi&#10;yuOwWBwmJ6N3hX5XM5rL1iY/F4rGUNNuhpJqionkjhhijUs7sFUEkD3737r3R73/AJ3P/CrCNnV/&#10;5c9ajRlg6t8E++QylOGBBy/1Fvp797917osvaf8AwqJ/n/8ARnjPdfxv6w6hWZxHDJ2d8SO39hxT&#10;uX8YWCXdGcpVe7cDQTc/T3737r3Qwfy7v+FVX8zb5NfO34i/HjtXGfGpOuO7fkF1f1hvRtqdT7hx&#10;W412/vTdVPgK9sPkqvcdRHBOFnukrQSBSL6G+h97917rb1/mBYb+eIOwm3B/Lb3l8Dm6lg2dhopN&#10;gfIvb/ZP+kys3xFV1j5+qodx4EjEChlgNCtLHPJG6yCXWwUhvfvfuvdaZ/yv/wCFM38/f4Q937r+&#10;O3yb6k+LvWXa+z/tJsjga/qDNZGjr8VkozPiNxbdzuI3dPRZHHVkYL01bRzyRtZkJWRJEX3v3Xug&#10;q6y/4Vm/zuu6N/7V6r6k6z+OPZHZO+ctBgtn7G2Z8f8Ae+4Nz7ky9QrPFQYjD43c0k00mlXdgi2V&#10;FZ2IVSR737r3Vkn/AA6V/wAK9v8AvWxiv/SU97//AGV+/e/de69/w6V/wr2/71sYr/0lPe//ANlf&#10;v3v3Xug+39/Ob/4Vg9YYmozu9/5dCYjD0i6qrJQfCzuHNUkCadReWXA56qAVRyzHhebkWPv3v3Xu&#10;q78n/wALCf5w+Hr63E5fbfxYxOVx1RNRZDHZHo3eFDkKCsgcxz0tZR1e51kiljYFXjkQEEWI9+9+&#10;6919OzpXeGQ7C6b6l39lmo3yu+Osth7wyb4+F6egfIbl2tSZqtahp5GdkhMk7GJGdiq2BJIv7979&#10;17oTPfvfuvde9+9+69173737r3VD/wA5Mf8A8KJMJ2h2Juf4Hbj/AJd29OjWqqKfrXrXtHA9iYru&#10;inx8OAplyVFnNwVlTSbfqKmXJLVtTv8AfQRiF4hIyMrH3737r3WnX3X/AMKsv55Hx07W330f3b1p&#10;8Y+uu1us8/VbY3vszP8ASe5I8ng8xSqsphkan3ZJDLFLE8c9NU08jwzwvHNDI8UiOfe/de666a/4&#10;VX/z0/kR2Lt7qPorqD4/dt9nbrlnh29sXYHx333ubcuVNJTtWVstPjMZuaSTxQQo81RMwEcUas8j&#10;Kikj3v3XurOqz+Yv/wALDaHHLlJv5cnXz0zxiQRUfSC5DIhShkAbD0G/ZatWsOVMAYHgi5A9+9+6&#10;90XLev8Awpa/4UBfEuaSq+XX8uTZG3cFRRqKzJb1+OfyE6uxd9NzL/e7+OT43UQC3puB9dNvfvfu&#10;vdGi+N//AAtu6YztZjcV8r/hnv7rqOaeOGv3j0hvvD9k4+nRtKtWvs/d9PgKpI1OpmSLJVDgWChz&#10;797917rah+Ef8074F/zEMQa34o/IrZXYG4aehWvzHWtfNUbR7Y2/T2Jmmy3XG6Epcr4IypV6ynp5&#10;aW49M7Agn3v3XurBffvfuvde9+9+691R589sf/woExfae89zfy9dx/y/NzdGfZYJ9ldbdzYPsOh7&#10;mSrp9uwLuaPIbh81NgJfPk1qGodVbCqwvGsrIVZj737r3Wmx3x/wql/no/GTt7fvQ3e/WPxi637a&#10;6zzkm3t67NzvS24vv8RkVgSsgKz0e7ZYKinqKeWGqo6umlkgqIJI54ZHikRz737r3XDpL/hVL/Pb&#10;+SfY+D6h6B6a6A7g7P3ItbJg9jdffHffW5dx5CDGUj5DJVUWOxu5ndYKeCN5qid9McaAs7KOffvf&#10;uvdWDf8ADpX/AAr2/wC9bGK/9JT3v/8AZZ797917r3/DpX/Cvb/vWxiv/SU97/8A2V+/e/de6Cfs&#10;3+dz/wAKqum8TUZ/sr+XtT7XwVIsz1eZn+FfctfiqSGnQyT1FVkMRnaiKOJFUs0ruEA5LW9+9+69&#10;0THr7/hX5/NnznZOx9q7jwfxaixuX3ztnb+epqbpndFHlEoa/PwY7KU9O1RudhFOI3kVS6HS/wBR&#10;xb3737r3X1Df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f5/wD7917rf49+9+69&#10;173737r3Xvfvfuvde9+9+69173737r3Xvfvfuvde9+9+69173737r3Xvfvfuvde9+9+69173737r&#10;3Xvfvfuvde9+9+69173737r3Xvd4f8qn/mWvaP8A4fOO/wDdBH7z8+6B/wAqtu//AD1p/wBWR13/&#10;AP7nz/p1fN3/AEtYf+0NOq//AJhf8fVtH/w36r/3Yt7tS95eddfeif8Av3v3Xuve/e/de6979791&#10;7r3v3v3Xuve/e/de69797917r3v3v3Xuve/e/de69797917r3v3v3Xuve/e/de69797917r3v3v3&#10;Xuve/e/de69797917r3v3v3Xuve/e/de69797917r3v3v3Xuve/e/de69797917r3v3v3Xuve/e/&#10;de69797917r3v3v3Xuve/e/de6971Ne6P+Zw9r/+JK31/wC9RVe+OPPX/K77x/z3Xf8A1fk6+Nf3&#10;1/6fdzj/ANLzdv8AtPuOrlti/wDHkbO/8NXb3/uoh9hp7CvUV9Kr3737r3Xvfvfuvde9+9+69173&#10;737r3Xvfvfuvde9+9+69173737r3Xvfvfuvde9+9+69173737r3Xvfvfuvde9+9+691Xf/Nx2RiO&#10;xf5XX8wbaebp4amiq/h98gMpCs4LRw5bbPWuQ3PgK2wBOqmrqOmqEIFwyAjn3737r3XxF/fvfuvd&#10;fZq/4T77Mxmxv5NXwAxWKoqWijyvR9LvOsFLHGn3WT35uTIbyyNbUNGq65ZJa5i7MCf7JY2B9+9+&#10;691cd797917r3v3v3Xuve/e/de61Pf8AhY11Hgd8fypsL2XVY2KbcfSfyQ6zzWFy3jvU4/Fb3osj&#10;sTP0SzKpIhqpKygeVCwVnhiJuyJ797917pSf8I/OpMFsP+UZjuwqLG00Gf7w7+7d3bnsokWmsyFN&#10;tLIU/WmFpaiY8tHTLh52hUcKZZCOWb3737r3W09797917oMu6Osuv+6OpOyOqO1dpYTffXPYOzNw&#10;bW3ltDcVHHX4bP4HK42SnraGsp5P6g6o5EIeNwskbLIisPe/de6+DluHGrRZzcUFDTSpjsZnK+gj&#10;YCWWKmiWtlio4Zah7+orGQutrtpJ5sffvfuvdWdfyf8A+al21/Kd+V+B7t2aMjufqjdDY/avyD6j&#10;hrVp6Psjro1nlmahFQfDDnMSXkrcFXOB45tcEjfa1VSj+9+6919jf46/ITqP5WdJ9cfIXord+P3z&#10;1V2ptqh3RtLcOPdT5aSrUpU47JUoJelr6GdZaPIUU1paapilhkUOjD3737r3Q0+/e/de69797917&#10;rX2/4VCdKYHuP+S/8pq7KUcM+a6bqOtO5tn1jwxyy4vNbZ7Ex2Ey1RTsykoZsJk8tSMykHTMbm1w&#10;fe/de6qd/wCESvTeFw3xJ+X3fT4mkG59/wDf+A6wXNmFGrjtnrPYNJuODGR1DLqSL7zctRLIitZm&#10;CFhdFt737r3W7X797917r3v3v3XuvjHf8KAdrYTZ385X+YHhtv0cdBjp+8p9xPTQokcYym8tp4vd&#10;+emVIwAPLX11TL9P7XPPv3v3Xutj7/hDtsvE1fZH8w3sSaCF87gNkfHnZeOqmQGenxO789uvOZmC&#10;KT8JNNg6BpF/JiQ/j3737r3X0M/fvfuvde9+9+6918k3/hT7/LToPgJ/MIy2++tdvJhPj58uaXL9&#10;w9eUdBTeDD7V3wMgsXbuwKFI1WOKKlyVRDlqOnjASGkyMECC0Jt737r3TZ/wlv8Amtifh7/NX61w&#10;W8cnDiuvPlVt/IfGrcVdVS08FFjty7vytHmOr8jUzVBUIH3DQUOML6gFStd24Xj3v3Xuvri+/e/d&#10;e69797917r3v3v3Xug57g7R2n0f1P2Z3NvyvixeyuqNhbt7F3XkJpUhjpdvbMwM+4ctL5JONXgp3&#10;CD6lrAAkge/e/de6+YP/AMJsPhVR/wAy7+bP2P8ALLtbalJXdQ/H7du4Pk5ubBVlFDUYDLdw7/3r&#10;V5bqPaFTTPEaeSGkrjW51orBGGLSJlMcxHv3v3Xuvqfe/e/de69797917r5JX/CsDamD2x/Oo78q&#10;sLRQ0L7u666J3XmlgijiSozlV1fQYirrSsYF3ljooXkZrlnLEnn3737r3R+P+ETMUTfPr5WTNFG0&#10;0XxCqEilKKZI0l7l2wZURzyA2ldQH1sL/T3737r3X0vffvfuvde9+9+69173737r3Xzt/wDhR9/L&#10;02D8Uf5q38vX5r9MbQx+ztmfJ35B9bU3Z2B2vR02Iw9N3h1z2hgstV7ooqKhSOKln3Hi6yKeoEaj&#10;y1lFVVbXlnlY+9+6919Ej3737r3XRAYFWAIIIIIuCDwQQffvfuvdfCl+bW0MZ198zPlrsTCQQUuF&#10;2Z8mO9drYelpY/FTU2KwPaGUxeOpqeIAaUjhiRFUDgC3v3v3Xuvoh/8ACKugooP5cnyGr4aaGOtr&#10;/l9uKOtqlW01THR9TbVWkSVvyIw76B+NR/r797917rcY9+9+691XN/MW/lZ/EH+Zx1DnOtfkX1th&#10;J91Niaun6/7rweKoKLtrq3NtEf4dmNr7qjVaiSnil0PU4iqkeiq0GieE+l097917r42XzB+L/YPw&#10;t+T3d3xY7SED736R3/mdk5SvpInhoM9SUcgqcDujGRSlmWkyuPlpclSqzFhFOgY3v797917r6Ef/&#10;AAkR/mu9hfKHqrsX4D9/7qr949hfGzauJ3r0lu7OVb1u4c50VJkYts5TZ2ZyFU7TVT7XyFRj4qCe&#10;TU5oq6KmJEdChPvfuvdbofv3v3Xuve/e/de6+Q1/wpl+eW6vmj/NE7o2imcqKjp74m57M/Hfqrb8&#10;dQ5xdJkNnVwoO1d0LTiyNV5XcUNWj1IGp6SloYiSsC297917red/4Sw/ELqr48/yoele39sYLGv2&#10;p8qo8/2p2nvY0MIzmUhpd3ZHbeytqfxFtUv8PxWOo4zBTBhGKmernCB5nJ97917rZI9+9+690Xb5&#10;SfE748fNHp/cnRPya6s2t2x1ruamkjqMPuOgSWsw9eYjHS7i2pm4tNZicpSk66XJY+aKoib9L2LA&#10;+9+6918lf+aP/LX3z/JU/mQ7A2wa/K7r6Yl31s3u745dk18aRV25tjbe3pTZCfBZ2alVIVzuAqoR&#10;QZMQqokBpq1I4oqyKNfe/de6+xPQVtPkqGjyNJIs1LX0lPW00qMGSWnqoRPDIjDghlYEH3737r3U&#10;r3737r3WrB/wsJ2jg9wfyhKncGSoaeoyuxPkr0xnNu1kkSvUUFZlY8ttOvNPKeU8tJkJke31Fr/i&#10;3vfuvdfLD2vjYMzubbuIqmdabK53EY2oaOwkWCuyEdLK0ZPGoKxt/j797917r72ex8Fi9r7K2ftn&#10;CUkGPwu3drbfwWIoKaJIKaixeIxMOPoKSnhjAVEjijREVRYAADj3737r3Wsx/wAK/wCvej/k7Z2n&#10;WfxLlfkj0dQSR2B+6SObKZQQXINrNTLLcW/Ra9uD737r3SY/4TA/ygen/ix8MOrfmN2r1rgNxfLD&#10;5K4Cm7Mxe6t2YKjyWZ6l6p3Ei1XXu1dk/wATiZ8ZPkMcIMxlauAJUSvVJTSP4qZF9+9+691tbe/e&#10;/de61Pf+Fk3/AG6T2t/4uB07/wC8NvD3737r3Xzbvg1/2Wx8Pf8AxaX4+/8Av2cR797917r7qfv3&#10;v3XukrvbYuyey9rZrY3Yu0Ns782XuOhnxu4NpbxwWM3LtvN4+pQxz0WVwmYimpqiJ1JDJLGwP9Pf&#10;vfuvdfMc+X/8tzbn8rD/AIUi/BnA9Y0cu3/jj3R8pvjf3X0hT6p6qDZ+Iy/c1Fht49cRVMzSyyJh&#10;MtDMlGJNTrj6ihEjPJrdve/de6+ob797917r5v3/AAt22jhqD5V/CTfNNSU8We3N0B2BtnLVkcKp&#10;UVeO2b2FHkcLHUTDlxE+brNAP6dR5sbD3v3Xuqfv+EwyI/8AO2+GuuNH0VHcLprRX0OvRu5NMiag&#10;bMPwRyPfvfuvdfYC9+9+69173737r3XvfvfuvdaLv/Cyj+XL1/kukOuf5j/XO0sRgOydk75wnU3f&#10;mSwuPp8fJvjY+9Y5Ydi7t3M1JGBU1+Hy8MOKSsmPlkgyMcLuyUtOie9+691uB/CPKjO/DD4i5sTJ&#10;UjMfGHoPKfcRp445/wCIdVYmr8yR2GkNruFsLfS3v3v3XujP+/e/de69797917r3v3v3Xuve/e/d&#10;e6+Ul/wr82riNu/zidwZTGU0NPVb4+OXSG6s68UKRGqy9PDlNnJUzMn63+zxFIhdubKB+B797917&#10;oWP+EYVJS1H81TtOeemp5p6H4W9oz0U0sMcktHPL2tsaklmpZGBMbNFJJGzKQSrMp4JHv3v3Xuvq&#10;K+/e/de6jVlFR5GkqKDIUlNX0NXC9PV0VZBFVUlVBIumSGop5wyOjDhlYEEfUe/e/de612P5mP8A&#10;wmb/AJevz4wO4t0ddbGwvxI+R1TDWVmH7W6a2/Q4faeczckeqFOzOqseabFZOnlkF56uhSjyNzq+&#10;7cAxP737r3XzNPmL8NvmJ/KV+VsnV3a8W5Op+3Ni18G6+su1uvM7mcXi92YSOqePCdj9Ub6xv2tQ&#10;9PIyMpZDFU0swkpqqKGeOSMe9+691u0/8J8v+FOeY+QG7Nl/B7+YvuTGL2zuGXH7Y6L+S9TFSYek&#10;7KzbgUuN697djhEdLBnqttEOJzcKRxZCUrTVSJXPHPWe9+691vJe/e/de69797917r5YP/Cx7a2H&#10;wP8ANtweZxlKlPXb3+J3T24dwyoiKa7LUG6NzbRp6uVlALMKDGUUGpiTpjUfQAe/e/de6w/8I4o0&#10;f+brl2dEZoviT3PJEzKCY3O69qxF0J+h0sy3H4JH0Pv3v3Xuvqie/e/de69797917r3v3v3Xuvnl&#10;/wDCvj+Xd170/wBxfGH+Yf1HtDG7SfuHsin6m+QMG3MfDi8dnOx8ZEu6+vt+1UNEFQZPJY2jy9Fk&#10;qrSDMaKlkctM0jv737r3X0JsZOKrG4+pAYCooaScBiCwE0CyAMR9Tzz797917qd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D5/wD7917rf49+9+69173737r3Xvfvfuvde9+9+69173737r3X&#10;vfvfuvde9+9+69173737r3Xvfvfuvde9+9+69173737r3Xvfvfuvde9+9+69173737r3Xvd4f8qn&#10;/mWvaP8A4fOO/wDdBH7z8+6B/wAqtu//AD1p/wBWR13/AP7nz/p1fN3/AEtYf+0NOq//AJhf8fVt&#10;H/w36r/3Yt7tS95eddfeif8Av3v3Xuve/e/de69797917r3v3v3Xuve/e/de69797917r3v3v3Xu&#10;ve/e/de69797917r3v3v3Xuve/e/de69797917r3v3v3Xuve/e/de69797917r3v3v3Xuve/e/de&#10;69797917r3v3v3Xuve/e/de69797917r3v3v3Xuve/e/de69797917r3v3v3Xuve/e/de6971Ne6&#10;P+Zw9r/+JK31/wC9RVe+OPPX/K77x/z3Xf8A1fk6+Nf31/6fdzj/ANLzdv8AtPuOrlti/wDHkbO/&#10;8NXb3/uoh9hp7CvUV9Kr3737r3Xvfvfuvde9+9+69173737r3Xvfvfuvde9+9+69173737r3Xvfv&#10;fuvde9+9+69173737r3Xvfvfuvde9+9+690SP+Zf/wBu5vnv/wCKZ/Jv/wB8vmvfvfuvdfDj9+9+&#10;6919p7+Rl/26B/l2f+Kt9a/+6w+/e/de6ta9+9+69173737r3Xvfvfuvda2P/Csz/tyn3v8A+JQ+&#10;Pn/v28b797917p2/4Si/9uSfjZ/4fXyG/wDf5Z33737r3Wxx797917pszX/Fmy3/AGrK/wD9xX9+&#10;9+6918wL/hMp8NOlPn72H/NQ+LHfuCXL7C7I6E29DFkaaKn/ALwbK3Vju3ZKra2/doV06t9rlMVV&#10;aainkHpkXyU86yU080T+9+691QJ/Mc/l9d5fyz/lPvz4wd5Y/wAldgKhsvsLfdDSzwbZ7V63yNTI&#10;u1+wNsSSlv2aqONo6ulMjSUdXHPSSkyQsT737r3VyP8Awm9/ni5P+Wv3bF8dvkDuetn+EXeO5KZc&#10;7NXyy1VN0H2LkjHj6XtfDxWZo8VUhYabc9LFwYFjr41M1K0dT737r3X1bcbksdmcdQZfEV9FlcTl&#10;aKlyWLymNqoK7HZLHV0C1VFX0FbSs0U0M0TLJFLGxV1IZSQQffvfuvdTffvfuvdU+fz/AH/tzX/M&#10;I/8AECZL/wB6LHe/e/de6qO/4Rd/9uvu4v8AxcrsL/31OzPfvfuvdbenv3v3Xuve/e/de6+Nf/wo&#10;o/7fU/P3/wAStt3/AN9ZgPfvfuvdbJv/AAhs/wCBP8yn/lh8T/8ArZ2J797917r6Afv3v3Xuve/e&#10;/de6oL/4Ujfy+R8+v5ZXalPtXCnKd2fG5an5C9P/AGtOJspkqjZmLmO/9l0diHf+M4Bq6OCBT+5X&#10;Q0JIOge/e/de6+QVispksHlMbm8NXVWLy+Hr6PKYrJ0M8lNW47JY+oWroa6jqYiGjlhlRZI3Ugqw&#10;BBuPfvfuvdfau/k6/O7HfzGv5efx8+Sz1tNUb9r9tLsTumhpzZsT3LsFEwO+UmhsPEtfKkWapI/x&#10;S1tObm/v3v3XurO/fvfuvde9+9+691qjf8K8vm3/ALLj/LeofjltnMCh7C+Z+9odiTQU80S18PUG&#10;w5Kbd3Zlaqk6hFUznC4Waw9cVdMt+Db3v3XujCf8Jc/g3/snP8rLrTdu5MMcZ2n8ta9vkVvVqqmk&#10;gyVPtncdDHQdS4KoE4DrHFt+KmyKxEDRNX1HF2Pv3v3XutjX3737r3XvfvfuvdfJt/4Vv/8Ab5/t&#10;X/xC/QX/ALwkfv3v3Xujs/8ACJf/ALL2+V//AIqJJ/7+TbPv3v3Xuvpc+/e/de69797917pL723r&#10;tHrbZ26ewt/bjxG0Nj7I2/l917v3VuCthxuD25tvAUEmUzWby+QqSscNNTU8Uk00jkBVUk+/e/de&#10;6LhmdgfC/wDmI9U9S9j57afTPyt6ggz1J2n0xu3J4vD772rTbjxE0+Jo96bMyFQrpHUwOtRAtTCQ&#10;wIdb/X3737r3Rt/fvfuvde9+9+6918NH+Yv/ANvA/nH/AOLefJD/AN/BmPfvfuvdfQh/4RYf9u2O&#10;+/8AxcHdf/vqNp+/e/de63Dffvfuvde9+9+6918lv/hWhTYCn/nS91thVgWtquqegqnc6wqqn+Pt&#10;1pRxI0wUC7tj0oGJ5JBBJvwPe/de6WP/AAkHnycP847asdA060tV8eO9IM0Ir+N8YuMoaqJaq39j&#10;7yOkIv8A2wn5t797917r6ufv3v3Xuve/e/de6+GH/MD2tuXZHzv+Z+09401VS7owXyp7/oM3HWK6&#10;zvXR9qZVpKpjJYss4ImR/wC2rBhwR797917rfO/4SQ/zdeqt6fHrAfyxu5N1Y/aXdvUuU3PV/HqT&#10;PV8FFRds9bbjzFRu2s2dgaio0K+dwVdVVzLj9XkqMfJFJTrIaWqKe9+691u3e/e/de69797917rW&#10;0/4VG/y9N3/O3+XOc1011xuHsz5D/G3sXbvYvWm19lYSt3Bvfc23NzVkOyuzNp7fxGMjlqany0VT&#10;S5mSngQu7YuPSCQAfe/de6vV+LdVuet+Mvx1rN7YPNbY3nVdFdSVG7tt7koajGbi2/uibYOPkz+E&#10;z2Nq1SWnrKSrM0FTDIoZJFZWAI9+9+690O3v3v3XutYb/hXd/wBuat9/+J76I/8Aein9+9+6918q&#10;3YP/AB/eyv8Aw7duf+7iH3737r3X3usP/wAWnF/9q6i/9xl9+9+691WP/N7/AJaNH/Nd+J9B8WMj&#10;29UdKY6Ht7YnZ9fu6k2Sm/KqrpNm02QpZ9vU+IkyuIWF6pa8law1D+IoP2ZNVh737r3Vkmy9p4bY&#10;Wztp7F25Sx0O3tl7awW08DRQxpFFR4bbmLiw+LpYoogFVY4IURVUAACwFvfvfuvdKX3737r3Wp7/&#10;AMLJ/wDt0ntb/wAXA6e/94beHv3v3Xuvm3fBr/stj4e/+LS/H3/37OI9+9+69191P3737r3Xvfvf&#10;uvdVI/zKf5U22v5hvb3wP7tftIdT73+DnfdB3Fh61dhRb2G/MBHncNuLK9f1btlsU2PjqarBULpW&#10;g1Pi9dqdi1/fvfuvdW3e/e/de6+dN/wuD/5n18BP/ERd2f8AvZYP3737r3VLH/CYP/t9t8N/+W3c&#10;X/vjdx+/e/de6+wB797917r3v3v3Xuve/e/de6KZh90fC/8AmOdJbyweLyHSHy/+P9buqp2NvnDy&#10;Q7d7Q63rd37IyFHnajb2dx9alRRy1WOqfsasRyITG/ikWx0n3737r3RmNtbb2/s3bmA2htPC4zbe&#10;1dq4XF7b21t3CUVPjcNgcBg6GPGYfDYnHUqrFBTUtPFHBBDGoVEVVUAAD3737r3T3797917r3v3v&#10;3Xuve/e/de69797917r5W/8AwsZ/7e747/xU3pf/AN6XdHv3v3Xul3/wi9/7endu/wDilHZ3/v3t&#10;h+/e/de6+ob797917r3v3v3Xuve/e/de6pT/AJ8P8rnaf80D4Mb+2XjsBRS/I3qHEZzsv407pWGK&#10;PLQb4xOO+7r+vnrgjSfw7dNPAMXUwE+Nag0lWQXpE9+9+6918cH/AHJYXJf8p2Jy+Jrv+b9BksZk&#10;qCf/AJAlhnhlT/BkYfgj3737r3X2B/8AhOn/ADI8t/Mi/lzbG3V2PmmzXyB6Hyj9Gd4ZCpl8mR3N&#10;mNuY2Cs2f2HW3VdUudws1JNWy/R8hFXabKAB737r3V8fv3v3Xuvlx/8ACzf/ALesdbf+KZ9V/wDv&#10;zt7e/e/de6TX/COD/t7nm/8AxUbub/3r9p+/e/de6+qD797917r3v3v3XumvN5rEbawuX3Fn8jR4&#10;fA4DF1+azeXyE6UuPxWIxVI9dksjXVMpCxwwQxvLLIxAVVJPA9+9+690U+pxXwg/mc/H7b2WrMd0&#10;l8x/jdndzHcO2q2rpcL2N13kN2bIyVXgGy2MeZZIDWY6pFbSGRfVG3lT8sD737r3Rvaamgo6ano6&#10;WJIKWkgipqaCJdMcMEEYihijUfRVUAAf09+9+691n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H5/wD7917rf49+9+69173737r3Xvfvfuvde9+9+69173737r3Xvfvfuvde9+9+69173737&#10;r3Xvfvfuvde9+9+69173737r3Xvfvfuvde9+9+69173737r3Xvd4f8qn/mWvaP8A4fOO/wDdBH7z&#10;8+6B/wAqtu//AD1p/wBWR13/AP7nz/p1fN3/AEtYf+0NOq//AJhf8fVtH/w36r/3Yt7tS95eddfe&#10;if8Av3v3Xuve/e/de69797917r3v3v3Xuve/e/de69797917r3v3v3Xuve/e/de69797917r3v3v&#10;3Xuve/e/de69797917r3v3v3Xuve/e/de69797917r3v3v3Xuve/e/de69797917r3v3v3Xuve/e&#10;/de69797917r3v3v3Xuve/e/de69797917r3v3v3Xuve/e/de6971Ne6P+Zw9r/+JK31/wC9RVe+&#10;OPPX/K77x/z3Xf8A1fk6+Nf31/6fdzj/ANLzdv8AtPuOrlti/wDHkbO/8NXb3/uoh9hp7CvUV9Kr&#10;3737r3Xvfvfuvde9+9+69173737r3Xvfvfuvde9+9+69173737r3Xvfvfuvde9+9+69173737r3X&#10;vfvfuvde9+9+690SP+Zf/wBu5vnv/wCKZ/Jv/wB8vmvfvfuvdfDj9+9+6919p7+Rl/26B/l2f+Kt&#10;9a/+6w+/e/de6ta9+9+69173737r3Xvfvfuvda2P/Csz/tyn3v8A+JQ+Pn/v28b797917p2/4Si/&#10;9uSfjZ/4fXyG/wDf5Z33737r3Wxx797917pszX/Fmy3/AGrK/wD9xX9+9+69187H/hFv/wBlu/zA&#10;v/ENYD/37b+/e/de62x/52v8ojrT+bV8WMhsSePE7X+R3WdPldzfHHtaqi8bYHdE1OrV2ydzVUKt&#10;LJt3PiKKmyEQDGCVYK6JGlphHJ737r3Xx6e4Ooeyegu0d+9LdwbQzGwuz+stz5XZ+99oZ6nNNk8H&#10;n8PUmmq6WVeVkjawlgqImaKaJkmid4nRz737r3W9n/wlS/nqBRtH+Vv8td22A04r4ddn7iyH0Frx&#10;/HjcFfVn6DltoSyP/qsSD/xbovfvfuvdb/vv3v3XuqfP5/v/AG5q/mD/APiBMj/70WO9+9+691Ud&#10;/wAIu/8At193F/4uV2F/76nZnv3v3XutvT3737r3XvfvfuvdfGv/AOFFH/b6n5+/+JW27/76zAe/&#10;e/de62Tf+ENn/An+ZT/yw+J//WzsT3737r3X0A/fvfuvde9+9+691xdElR4pUSSORGSSN1Do6ONL&#10;o6NwQRwQfr797917r41X8/b+X/L/AC7f5lnd3WGBwz4zp7s2uPenRLxQyx45Ou+xK+orJdt0MjKF&#10;tgctFksJoBJEdNFIbCVb+9+691ct/wAI3/5gQ6X+WPZPwQ3zm1pdh/KvEvvLrGKtqUipMd3r11iJ&#10;Kmqx9IJSqo+4NuR1MchvqkmxlDCoLOPfvfuvdfTB9+9+69173737r3XzQf5qeRy387b/AIUl9Y/C&#10;TZ9fVZbpjozeOC+PWVqsZ/lNFjdrdbVM3YPyo3arUx0pOk8eWw6Ts4DtQ0a3F1B97917r6VWDwmJ&#10;21hcRtzAY+lxGCwGLx+EwuKoYlgosZicVSJQ47H0cC8JFDDGkcaDgKAPfvfuvdOnv3v3Xuve/e/d&#10;e6+Tb/wrf/7fP9q/+IX6C/8AeEj9+9+690dn/hEuD/s+3ywNjYfESS5/Av3Jtm3v3v3Xuvpc+/e/&#10;de69797917rVi/4VOfzL+nvjj/Lx7W+Ku1uxdp5r5H/KWmo+rIevsHuDHZLdO0Os62uirux94bqx&#10;FBK81BSVGPgkw1KatIzUTVh8IcQTmP3v3Xuj/wD/AAni/wC3Ln8v/wD8Q/lP/fjZv3737r3Vz3v3&#10;v3Xuve/e/de6+Gj/ADF/+3gfzj/8W8+SH/v4Mx797917r6EP/CLD/t2x33/4uDuv/wB9RtP3737r&#10;3W4b797917ooPzb+dXxo/l8dG7k79+TnY2H2PtTDUVccDhJKqml3l2LuKnpjPR7L6820XWoymTqm&#10;0IsUK+OFWM9TJBTJJMnvfuvdfF6+dvy33p87fl5358tN+0qYzO91dgZTc9NgYZ5Kmn2ttiFExGzN&#10;o01RIbyJisRTUVAJbDyGIyEAuR797917ren/AOEdf8r7sPp7bfZ/8x3ura9dtSo7o2TT9WfHLCZ3&#10;HTUWZyHWVVmqfcu9ezjTVYDxUWYq6DF0mFl0KZ6enqp11U1RTvJ737r3W85797917r3v3v3Xuvnd&#10;/wDCs/8Aku78xnZue/mj/G7Z2Q3PsHeWPxifLPbG3KKStyWwt04Wgiw2P7nGNpFLthclRw01PnJ0&#10;Uijq4hWTnxVkskHvfuvdaLmHzGX29lsZn8BlMjg87hMhR5bDZrD11TjMtiMrjqhavH5PGZGiZJqe&#10;oglRJYZonV0dQykEA+/e/de63c/5SH/CvPsfqaLbHRf8zmgzfcHXtN9tiMP8odrUQre3Nr0igQU7&#10;9pbZh0JuemiFvLk6LxZQIGeWLKTt797917r6B/QfyH6O+UvWO3+5vjv2nszuHrDdEPlw+8dj5mmz&#10;GMklVFaox1ckZE1FXU+oLVY+tiiqYH9E0Ubgr797917oZffvfuvde9+9+69173737r3WsN/wru/7&#10;c1b7/wDE99Ef+9FP797917r5Vuwf+P72V/4du3P/AHcQ+/e/de6+91h/+LTi/wDtXUX/ALjL7979&#10;17px9+9+69173737r3Xvfvfuvdanv/Cyf/t0ntb/AMXA6e/94beHv3v3Xuvm3fBr/stj4e/+LS/H&#10;3/37OI9+9+69191P3737r3Xvfvfuvde9+9+69173737r3Xzpv+Fwf/M+vgJ/4iLuz/3ssH797917&#10;qln/AITBAn+dt8N7Am0vcZNhewHRm4ySbe/e/de6+v8A+/e/de69797917qpb+cj/Mp6c/ly/CXv&#10;LsLcXYm1sb3dm+vdybU6D63/AI9Qrvnd/Z+6cVNhdq1mL25C7VrUGMqJRk8nW+IRQ09O95BK8SP7&#10;37r3VVP/AAjelln/AJTe7Z5pHlmm+X/cMs0sjF5JZZNmbTeSSR25LMSSSfqffvfuvdbX/v3v3Xuv&#10;e/e/de69797917r3v3v3Xuve/e/de6+Vv/wsZ/7e747/AMVN6X/96XdHv3v3Xul3/wAIvf8At6d2&#10;7/4pR2d/797Yfv3v3XuvqG+/e/de69797917r3v3v3Xuve/e/de6+LV/PQ6Bxvxo/m1fObq3BYz+&#10;Ebc/02ZXsHbWORBHT0mD7dxlL2rQ0tGgJtBCMw0EI/CIPfvfuvdX9f8ACJzvWu238w/lh8dqjJSR&#10;4PtboHDdmUWMaU+CbdHUe96bCxzQwWt5Dj9z1hdwR6YwDfi3vfuvdfSb9+9+6918uP8A4Wb/APb1&#10;jrb/AMUz6r/9+dvb3737r3Sa/wCEcA/7G55z/D4jdzE/4f7+/aY59+9+6919UH3737r3Xvfvfuvd&#10;a8P/AAo8/mY9Q/C7+XZ3/wBX4/srbLfJb5FbFzPSXWnW+Jz+Mqt8UeO7Eom2/vbfeRwdNI9VQ4/G&#10;YSeukjrp4kjaramgRi8gt737r3UX/hKn/wBuRfi1/wCHV8hP/f8Au4/fvfuvdbFH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/9L5/wD7917rf49+9+69173737r3Xvfvfuvde9+9+691&#10;73737r3Xvfvfuvde9+9+69173737r3Xvfvfuvde9+9+69173737r3Xvfvfuvde9+9+69173737r3&#10;Xvd4f8qn/mWvaP8A4fOO/wDdBH7z8+6B/wAqtu//AD1p/wBWR13/AP7nz/p1fN3/AEtYf+0NOq//&#10;AJhf8fVtH/w36r/3Yt7tS95eddfeif8Av3v3Xuve/e/de69797917r3v3v3Xuve/e/de69797917&#10;r3v3v3Xuve/e/de69797917r3v3v3Xuve/e/de69797917r3v3v3Xuve/e/de69797917r3v3v3X&#10;uve/e/de69797917r3v3v3Xuve/e/de69797917r3v3v3Xuve/e/de69797917r3v3v3Xuve/e/d&#10;e6971Ne6P+Zw9r/+JK31/wC9RVe+OPPX/K77x/z3Xf8A1fk6+Nf31/6fdzj/ANLzdv8AtPuOrlti&#10;/wDHkbO/8NXb3/uoh9hp7CvUV9Kr3737r3Xvfvfuvde9+9+69173737r3Xvfvfuvde9+9+691737&#10;37r3Xvfvfuvde9+9+69173737r3Xvfvfuvde9+9+690SP+Zf/wBu5vnv/wCKZ/Jv/wB8vmvfvfuv&#10;dfDj9+9+6919p7+Rl/26B/l2f+Kt9a/+6w+/e/de6ta9+9+69173737r3Xvfvfuvda2P/Csz/tyn&#10;3v8A+JQ+Pn/v28b797917p2/4Si/9uSfjZ/4fXyG/wDf5Z33737r3Wxx797917pszX/Fmy3/AGrK&#10;/wD9xX9+9+69187H/hFv/wBlu/zAv/ENYD/37b+/e/de6+jD797917rUm/4U1/yLU+eXV9d80fjD&#10;teJvmF0ztdv737UxNKFrPkR1Xt+madsHFBTrefdOEhDSYNzeSspg+MYu4oBD737r3Xy8KSry238t&#10;TV1DU5HCZzCZGGro6ykmqcblsRlsbUianqaaohKTU9RTzIHR0KujqCCGHv3v3Xuvqx/8Juf54+P/&#10;AJkvSsXxx+Qu56KH5udHbaphl6nITx09X3/1xi1jx9P2pi4yEWTL0haGm3PSxXPlaPIRqIqqSOm9&#10;7917qwL+f7/25q/mD/8AiBMj/wC9FjvfvfuvdVHf8Iu/+3X3cX/i5XYX/vqdme/e/de629Pfvfuv&#10;de9+9+6918a//hRR/wBvqfn7/wCJW27/AO+swHv3v3Xutk3/AIQ2f8Cf5lP/ACw+J/8A1s7E9+9+&#10;6919AP3737r3Xvfvfuvde9+9+691qc/8K5v5fa/J/wCAdD8qdlYMVva/wrylZu7JTUkEbZDK9Fbs&#10;eDHdl0MjgB3TFTRY7PC5Iigpq1gP3G9+9+6918xjpntvfPQfbnWfd/WWZqNvdh9Sb72t2LsvNUzy&#10;JJj9ybQzUOdxMziMqXjM0CrNETpkjLIwKsQfe/de6+4L8IvlXsf5v/E3oX5WdevEu3O6uu8Ju2TG&#10;xzCd9ubieI0G8do1UgJvPiMtBW42a/1eEn6Ee/e/de6RX8yH5d4X4I/Br5MfKzLzUq1XUvV+cye0&#10;KOraERZnsjMqu2utMCUmNnFbnqzH08gAJEbO1iFPv3v3XutQX/hGb8O83ujKfK/+Zv2rFV5nc+8s&#10;7kOjOtdx5qIzZDLZLJ18HYfem8lqpv1yVVZLhaEVMY5da+MsPUp97917rfX9+9+69173737r3Xvf&#10;vfuvdfJt/wCFb/8A2+f7V/8AEL9Bf+8JH797917onP8AJL/ls/IL+Zp312z1R8d/kz/ssG5tg9Qt&#10;2DnN1/c73pf7xYEbyxm3Dt3XsappZz/lFbDU2mcx/t306rEe9+691stf9Alv8z//AL25L/59/kJ/&#10;9d/fvfuvdNuX/wCEjv8AM3yeOqaSp/mv4vMI6ErjsvlPkC2OqJACFWpMmSqAq2JGrwuR/Q+/e/de&#10;61s/5qX8jj5z/wAqdNt74+Q8OyuxOqd/bhm23ge7erNxZfcm2Jt1/ZPlItu7pptyUWOyuNr6imin&#10;npxVUZgnEUwgqJWikVfe/de6+l9/wni/7cufy/8A/wAQ/lP/AH42b9+9+691c9797917r3v3v3Xu&#10;vho/zF/+3gfzj/8AFvPkh/7+DMe/e/de6vT/AJJPy7/ns9DfFDsjZ38r34i7d7w6WrO4tx7p3jv/&#10;ACXWVdvbJ43sH+5OHpcntyjqxuPFU58WPp8fUR0i0MsrPMdLPrVB737r3QGdx/8ACo/+drvr+K7Z&#10;qfkZiOnpIKipxuWxnXXSnWu1M5j6ylmNPV0UmT3Bi6/K0k8UiskipVRyIwKmxBHv3v3Xugg+BPwp&#10;+V//AAoH+SW89v8AYXzw2o/cu1Nvw7mqJvlJv7s3evZG5tnSVRgzFR1Lg1pa2nrYMVJ4DX45MjQr&#10;AksUiIYtbR+9+691u9/y8v8AhJP8BfiJuDb/AGb8ic5nPmt2rgJqTI46h3/gaDanRuHy1NaWOsg6&#10;ko565so0cl9KZ/K1tKwCsaJHAI97917rarpqamoqano6OngpKOkgipqWlpoo4KampoIxFBT08EQC&#10;oiKAqIoAAAAFvfvfuvdZ/fvfuvde9+9+691HrKOkyFJVUFfS09dQ11PPR1tFWQRVNJWUlTEYamlq&#10;qaYMkkciMyOjqVZSQQQffvfuvdaYP83T/hJB0z8h6jdXfH8uSu258eu5K5qzNZvoDMmWj6F37kWV&#10;qioGy6qmWSXZ1fUPfRTxRTYhnKIsGNTyT+/e/de6+eP8kfi98gviB2pnelPkv1LvLpzs3bzn73bO&#10;8cVJRPV0bOUp8zgMlGXo8pjp9JNNksdUT0swF4pXHv3v3Xuhu+B/8yH5gfy3e0oe0/il21mNk1FT&#10;PSnd+xMg0ub6v7Ix9M4P8J39sWpcUlchTVHFVIIqymDM1JVU8h1+/e/de6+o1/Jf/n8fG7+bPttd&#10;hVdNRdIfL/bOE/iW8uictllqaHddDQxD+Kbz6azdX43y2MS3kq6CRBX48G06TU4Stm97917q/b37&#10;37r3Xvfvfuvdaw3/AAru/wC3NW+//E99Ef8AvRT+/e/de6+VbsH/AI/vZX/h27c/93EPv3v3Xuvv&#10;dYf/AItOL/7V1F/7jL797917px9+9+69173737r3Xvfvfuvdanv/AAsn/wC3Se1v/FwOnv8A3ht4&#10;e/e/de6+bd8Gv+y2Ph7/AOLS/H3/AN+ziPfvfuvdfdT9+9+69173737r3Xvfvfuvde9+9+69186b&#10;/hcH/wAz6+An/iIu7P8A3ssH797917rVe/lf/Ezs75w/Nzpv4y9Odvf6COxexm3kNv8AaPl3FAdt&#10;ttvYuS3TX2l2pNBXA1VNRzUg8Mq/5z1nRqHv3v3Xutvz/oEt/mf/APe3Jf8Az7/IT/67+/e/de6x&#10;T/8ACSf+Z3PBNBN/NtgqIpo3jkgnyvyCeCZWWximVsswKt9Gup4/B9+9+691Rl/NI/4Ti/zFf5eP&#10;Wmc+THZG49hfJLprB1mOh3z2X1juPdmZ3HseHL1yY3H5jfm2d7UNHXxUMtXNFTtXUUtZDFJIn3Dw&#10;hwT737r3W4b/AMI2f+3S26f/ABbvt7/3itp+/e/de62w/fvfuvde9+9+69173737r3Xvfvfuvde9&#10;+9+6918rf/hYz/293x3/AIqb0v8A+9Luj3737r3S7/4Re/8Ab07t3/xSjs7/AN+9sP3737r3X1Df&#10;fvfuvde9+9+69173737r3XvfvfuvdfJI/wCFYUVHF/Ox+Q7UoUSzdd/HqWu0xRx3rP8AQvh4wSyE&#10;lz4ViuzAH+zaygn3v3XuhU/4R9mr/wCHhsX9sCYT8aO8BkCLcUmrDlCbn/jv4B797917r6sfv3v3&#10;Xuvlx/8ACzf/ALesdbf+KZ9V/wDvzt7e/e/de6qA/k3fAru3+Y18ua/4+dBfIE/GvfVN1BvXsCXs&#10;MVG7qbz4LbmXxOOyG2/Jsuopay1VJkIJCGl8dovUpOn3737r3W07/wBAlv8AM/8A+9uS/wDn3+Qn&#10;/wBd/fvfuvdRK/8A4SRfzOK2jqKao/mzUWQikQ/5HX5T5AvRzuvqjSoD5SUBdQHPja31APv3v3Xu&#10;teX+ar/II+fP8rva9H3V3hV7E7k6Yzm5KPbNT3P1XuPP5+lwm4stG74eg35iN20OPymPesMckdPV&#10;GGekaULCakTSRRye9+691v8Af/CVP/tyL8Wv/Dq+Qn/v/dx+/e/de62KP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T+f8A+/de63+Pfvfuvde9+9+69173737r3Xvfvfuvde9+9+69&#10;173737r3Xvfvfuvde9+9+69173737r3Xvfvfuvde9+9+69173737r3Xvfvfuvde9+9+69173eH/K&#10;p/5lr2j/AOHzjv8A3QR+8/Pugf8AKrbv/wA9af8AVkdd/wD+58/6dXzd/wBLWH/tDTqv/wCYX/H1&#10;bR/8N+q/92Le7UveXnXX3on/AL97917r3v3v3Xuve/e/de69797917r3v3v3Xuveym9/fMjqLoLz&#10;4nKV0u6t7rHqj2XtySCaupmYAxtna9yYaBCCDpk1TFSGSFxz7hz3H98OS/bnVZ3chvL8DFrCQXX0&#10;8Vz2xDzo1XpkIR1ht94/78fst93HxNm3e4beN/C1Xa7JkaVCfhN3MT4VopqDR9U5Uhkgdc9DL1v0&#10;bvXsfx1lJTph8AWs2eyiSJTygGzDH0y/uVDD6XWyX4Lg+6m+yP5j3yA3lPUQ7UqcN1rh5CVhp8DQ&#10;wZPMCI/iozmZSUl7f26eCH/AA+8OOaPvQe4++SMmztFtUB4LCgkkp/SllDZ+aJH9nXG33S/vRPvI&#10;88zywcnS23Ktk2FS0iSe50/07q6WSrf0oYoPkAc9HK2t8XetsHHE+Yirt1Vyi8kuRqJKShL/ANYs&#10;fQsnp/2mSST/AB9ley3yB7zzk7VGU7f7JqZWIJ07zz9PGCOBpgpZ0Qf7BR7ia89yPcDcJPFu97vW&#10;J/5eZlH7FcAfkOsSd5+8j94LmC4Nzu3O29yufTc7xF/JI5VQfko6Fyj626+x8YipNk7WiQC3OCxs&#10;rEfXmSaNmP8AsT7af9Mnb3/P1eyP/Q53P/8AVXtF/XjnT/o8Xv8A2Vz/APWzol/18fer/psN7/7m&#10;t/8A9b+pn9xtk/8APH7W/wDQfxP/AF59+/0ydvf8/V7I/wDQ53P/APVXv39eOdP+jxe/9lc//Wzr&#10;3+vj71f9Nhvf/c1v/wDrf17+42yf+eP2t/6D+J/68+/f6ZO3v+fq9kf+hzuf/wCqvfv68c6f9Hi9&#10;/wCyuf8A62de/wBfH3q/6bDe/wDua3//AFv69/cbZP8Azx+1v/QfxP8A159+/wBMnb3/AD9Xsj/0&#10;Odz/AP1V79/XjnT/AKPF7/2Vz/8AWzr3+vj71f8ATYb3/wBzW/8A+t/Xv7jbJ/54/a3/AKD+J/68&#10;+/f6ZO3v+fq9kf8Aoc7n/wDqr37+vHOn/R4vf+yuf/rZ17/Xx96v+mw3v/ua3/8A1v69/cbZP/PH&#10;7W/9B/E/9efZmPh12d2VnPkv1Pis12HvnL4uszeQSrxuU3bn8hQVSJt6slVKmjq6h43AZVYBlPIB&#10;+o9yr7I82c07h7qbNZ3+53c8LyuGSS4mdGHgymjKzlTkA5HHrKz7kHux7p8wfer5N2ffuZt1vbSe&#10;6mEkE+43k0MgFncsA8ckzI4DAEBlIqAeI6CnvDae1cf1TvKsoNs7foquDH0zQ1VJhsbTVMLNk4EL&#10;RTwxqykgkXB+nvY199O+vp/6q+9+9+69173737r3Xvfvfuvde9+9+69172CHyUr67F9Adw5LGVtX&#10;jchRde7mqaKvoKmajraOpixjvFUUtVTsrxupsVdGBB+h9gH3Tubi09uN7urWRopI7OdldGKsrBDQ&#10;qwIIIPAggjqA/vUbjuG0fdv533TariS1ubfZr94poXaKWN1gcq8ciFXR1OVZSCDwPS/6rpqer7I2&#10;RS1cENVTVG5cTFPT1ESTwTRPVqrxzQyAqykcEMLe9aH/AEydvf8AP1eyP/Q43P8A/VXvlb/XjnT/&#10;AKPF7/2VT/8AWzr5UP8AXx96v+mw3v8A7mt//wBb+rWP7jbJ/wCeP2t/6D+J/wCvPu9n+XPuHP7m&#10;+PlRktyZzMbhyI7A3JTivzmTrctWinioKBo4BVV7ySaFLMVXVYEmw5PvoR92Pc9y3X22a63S4kuZ&#10;frJ11yyNI1AkNBqck0FTQVpk9fQx/dhczcyc1/drl3XmncLncrr98XyeNdzy3EuhYbQqniTO76QS&#10;SFrQEkgZPVeXyfxmNxPZUVLisfQ4ylO2sVL9tj6SCjg8r1FQGk8NMqrqIABNr8D2fT3kR10T6Lr7&#10;97917r3v3v3Xuve/e/de6971Ne6P+Zw9r/8AiSt9f+9RVe+OPPX/ACu+8f8APdd/9X5OvjX99f8A&#10;p93OP/S83b/tPuOrlti/8eRs7/w1dvf+6iH2GnsK9RX0qvfvfuvde9+9+69173737r3Xvfvfuvde&#10;9+9+69173737r3Xvfvfuvde9+9+69173737r3Xvfvfuvde9+9+69173737r3RI/5mH/bub57/wDi&#10;mfyc/wDfL5r3737r3Xw4/fvfuvdfaX/kVVVPV/yff5d0tNKssafGLr+lZ1DACooqV6OqiswBuksb&#10;ofxccEix9+9+691bD797917r3v3v3Xuve/e/de61qv8AhWlUwQfyV+7YppAklb2v8fqalUhiZp07&#10;Roaxo1KggERRSPc2Hp/rYH3v3XulH/wlKp5oP5JPxnMqFPPvT5B1EXKnXC/eeeVX9JNrkHg8+/e/&#10;de62MvfvfuvdNma/4s2W/wC1ZX/+4r+/e/de6+dj/wAIt/8Ast3+YF/4hrAf+/bf3737r3X0Yffv&#10;fuvde9+9+69186P/AIVT/wAiterM5uj+Zx8SNltH1turKfxH5adbbaoman2Hu/MVYjPeGBxdIlos&#10;Pl6iRV3HGg00lc4rreCrqDS+9+691plfHj5Bdt/FXurrn5CdFbwyOxe1eq9y0W6No7jxzm8FZSMU&#10;qKDI0pISqoK2BpaPIUUwMVTTSywSq0cjA+9+6919LTvr+al1N/Ni/wCE3fzq7t2euP2v2xtXoM7U&#10;+QnUcVaamt647E/i+PkklohP+9Ng8uscldgq1wfJDrp5G+6palE97917po/4Rd/9uvu4v/Fyuwv/&#10;AH1OzPfvfuvdbenv3v3Xuve/e/de6+Nf/wAKKP8At9T8/f8AxK23f/fWYD3737r3Wyb/AMIbP+BP&#10;8yn/AJYfE/8A62die/e/de6+gH797917r3v3v3Xuve/e/de6Tm8Npbc3/tLdOxN44mkz+0d67cze&#10;0t04LIRiagzW3Nx4yXD5vE1sR/VDU000sMi/lWI9+9+6918Rz+Zv8Ktx/wAvb5z/ACH+KGdjrpMb&#10;1vvmtk6/zNdFIkm5+q9yIu4+ttxCVxaR6jEVNKtUyEqtSk8d9UbAe9+691uK/wDCLv8AmCeWk7y/&#10;lub9zd3pHrPkJ8fYa2o5+3maDEdxbNxyuv0ST+G5ymgV/q+Tmt+o+/e/de6EP/hZr8us3lMN8S/5&#10;avV09Xl94ds7rpe7Owts4WSKXI5WmpsjL1/0ptSWnjOtzksxPl6tadtN5aKkk59JHvfuvdbY38tH&#10;4d4T4D/BX40/FLE09EmQ6s61xFNviuoUgEWc7P3AX3P2dnvLAP3BVZ2sr5IXYsRD401FUHv3v3Xu&#10;j0e/e/de69797917r3v3v3Xuvk2/8K3/APt8/wBq/wDiF+gv/eEj9+9+690dn/hEv/2Xt8r/APxU&#10;ST/38m2ffvfuvdfS59+9+69173737r3VYX85b4b5D55/y1vlR8cNs7bp909kbh6/l3R1Bi5qmjoJ&#10;Zu2dg1sW8Ni01Fksg8cFNJWVdGMc000iII6iQOyozEe9+691j/kt9D9tfGL+V18OOhu9dnVfX/bf&#10;WvWlfhN77NrshhsrV4DKzb2yuVjo58ht+pq6KVjT1EMmqnqZF9VtVwQPe/de6tB9+9+69173737r&#10;3Xw0f5i//bwP5x/+LefJD/38GY9+9+6919CH/hFh/wBu2O+//Fwd1/8AvqNp+/e/de6IJ/wqr/kU&#10;favu7+aN8R9oH7aVpMv8xOr9uY9QlNIbeX5Dbex1IB6HPp3fDGnpbTliLNkZV97917rRv6B757X+&#10;MHcvXXf3R+78lsTtTqzc1BuvZ25sXKUmo8jQsRJS1cN9FRR1cLS0lfRzBoqmnklglVo5GU+9+691&#10;9i3+Th/Nf6n/AJs3xUw/b+2Bjtqdz7LTG7W+Q/UUVYJqvYW/WpCwyeJjmYzS7fzQilrMHVvclBLS&#10;ysaqkqAPe/de6tr9+9+69173737r3Xvfvfuvde9+9+69173737r3RL/m/wDy+fiV/MT6oqeoPlf1&#10;HguxMGiVUu2NyKgxPYPXuWqYvF/Huvt70QFdjKkEK0iRyGnqAojq4KiG8Z97917r5e/86/8A4T2/&#10;IH+VBlZu19o5Ov71+GmezcWNwHb1NjVpt0dc5DJz+PE7S7mwtCDDSTysRBRZqltQ1sll00dTIlH7&#10;97917qiDqjtbsbozsrZHcPUW8c51/wBm9cbkxm7dk7y23WyUGa2/n8RUCpoq6jqI+CLgpLFIGjlj&#10;Z4pUeN3U+9+6919pD+Ub89KH+ZN8A+hvlW1LR4vee6MHV7X7ZwNArR0WD7a2PWttzfMFBC/MdJV1&#10;MIydBGSxWkqoFZiwJ9+9+691ZP797917rWG/4V3f9uat9/8Aie+iP/ein9+9+6918q3YP/H97K/8&#10;O3bn/u4h9+9+69197rD/APFpxf8A2rqL/wBxl9+9+6904+/e/de69797917r3v3v3XutT3/hZP8A&#10;9uk9rf8Ai4HT3/vDbw9+9+6918274Nf9lsfD3/xaX4+/+/ZxHv3v3Xuvup+/e/de69797917r3v3&#10;v3Xuve/e/de6+dN/wuD/AOZ9fAT/AMRF3Z/72WD9+9+691Sx/wAJg/8At9t8N/8Alt3F/wC+N3H7&#10;97917r7AHv3v3Xuve/e/de6CLv8A6b2r8h+jO4Oht8UVLkNo9x9ab2603DTVlOtTAcXvTbtRgKmf&#10;xN/bhE/miYEMrqrKQwBHvfuvdUkf8JpfhL8kfgJ/L83l0P8AKPryo627DHyh7W3XjMTUZrbWdGX2&#10;dksBt/EYTc1LV7Wra6BYaySgqGiiklWZVUeSNLj3737r3Wwp797917r3v3v3Xuve/e/de6979791&#10;7r3v3v3Xuvlb/wDCxn/t7vjv/FTel/8A3pd0e/e/de6Xf/CL3/t6d27/AOKUdnf+/e2H797917r6&#10;hvv3v3Xuve/e/de69797917r3v3v3XuvjN/8KC+7sf3/APzivnRvXD19NksNgu2IeqcXW0jJJTzw&#10;9M7Vx/VdY8UsZKupq8RUFXB5Fj797917q+X/AIRMfHrI7h+UPy5+UFZjZDgOsOmNu9PYfJSxKIH3&#10;T2tu2Lc9dFSTNyZKfH7aImVRwtVGWI1Lf3v3Xuvo/wDv3v3Xuvlx/wDCzf8A7esdbf8AimfVf/vz&#10;t7e/e/de6TX/AAjg/wC3ueb/APFRu5v/AHr9p+/e/de6+qD797917r3v3v3XuiSfzI/i5R/NL4H/&#10;ACs+Mc+NgymU7X6X3phtmwVApgsHY+PxjZ7rTIJLWftxtTZ+kx06yMV06b6h9ffvfuvdEw/4T3/F&#10;3vf4bfyqfj98fvkp1/WdYdwbQz/clduTZdfltvZurxVNujt/Nbmwby5La1XXUL+eiqoJgIql9IbS&#10;1mBA97917q6r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d4f8qn/mWvaP8A4fOO/wDdBH7z8+6B/wAqtu//AD1p/wBWR13/&#10;AP7nz/p1fN3/AEtYf+0NOq//AJhf8fVtH/w36r/3Yt7tS95eddfeif8Av3v3Xuve/e/de6979791&#10;7r3v3v3Xuve6vvnB81putHruo+p8hGN+SQCPdW6aZo5hs6Goj1DGY08r/E3QhnkP/AZSLfvEeLEz&#10;399+H5VMnJnJ0o/eJFLi4Wh+mDD+zTiPHINSf9CBFO89nJX7/wB9/Of2qe49l/Zu5H9YnXTuF+hV&#10;v3arrXwIDkfXMpBZz/uKpFP1yDCbboDoVN1LT703lTMdupIWw+IlDIc5JE1vu6ocH7RWBCr/ALtI&#10;N/2x66Mqqqqq6pqK2tqZ6ysq5pamqq6qaSoqamomcyTT1E8pLO7sSzMxJJNyb++f000txK087F3c&#10;lmZiSzMTUkk1JJOSTknr59bu7u9wupL6/leeeZmeSSRi7u7Eszu7EszMSSzMSSSSTXqwaGGKnijg&#10;gijgghjSKGGFFjiiijXTHHHGgAVVAAAAsB7we2+k/WT3737r3Xvfvfuvde9+9+69172fH4/fAPtX&#10;uSkodzbklXrXY9YI56XI5mjlqNw5mkezrUYbbxaJhE68pUVUkSsCHjWVfeQ3tv8Ady5w54hj3XdD&#10;+69vehV5VJmlU+cUNVOkjg8jICKFQ466I/dt/u4veD3xs7fmvmlxyry/PR45rmJnvLmM0Ie2s6xk&#10;RsPhmuHhRgQ8SzL0Xbsn5H7P2NNUYnFKd1bggLRy01DOkeMoZhwY67JgONan9UcKuQbhyh92Z7N/&#10;lzfGvbEEH8Zw24N810aqZavce4K2nhkkH6iuP2+aOIKfwrhyP9UTz7ys2P7sXtbtMa/XQTbhIOLT&#10;zMoJ/wBJD4S0+R1fb11b5G/uwfuscp28f78sbzmC4UDVJe3kqKzedIbM20YU+SsHIH4ic9FRznyg&#10;7Uy0kn2Ndjdv07E6IMXjaeV0X8A1OSE7kj+q6f8AW91J/N7YOz+tPkDn9pbFwVJtzbtHgtr1FNi6&#10;J6mSCOesw0dRVSh6t5HJdyWa7fX3hp7+cu7Jyr7kXOzcv262tqkVuVjUsQC0SljVixqSanPXGT7/&#10;AJ7c8k+1X3kty5N9vduj2vbILSwdLeIuUV5bZHkasjuxLMSTVjno53QG483uvrbHZncORmymTnyO&#10;Xilq51iWRo4K1o4U0wqq2VRYWHsMfjlvGm2D3t1Vuyuk8VBit54dcjMSAIcbkJ/4XkJmLEABIZ3Y&#10;n+g9hP2w3uLlz3C2febg0jhuo9Z9Ec+G5/JWJ6ib7r/O9r7c/eF5P5yv20W1nudsJmx2wTP9PMxr&#10;QUWKV2PyHSt7Qwcu4+vN4YanXXU1mCrjSpYkyVVNH93TRgD8tJGoHvaqBBAIIIIuCOQQfoQffXzj&#10;19ggIIqOHVPfvv3vr3Xvfvfuvde9+9+69173737r3XvZQ/nVvCk2f8YuxjPIq1W56Wg2fjIiwBqK&#10;rOVyR1KL/UpSJUykD8IfcLfeD3uHZPajdDIe+7VLZB6tK4DD8ow7f7XrCv8AvCed7Pkn7p3NBuGA&#10;l3aOHbYFrQvJdyqHA9dNus8n2IfLoa/j1hJs32ztcRqTFiZanN1bgXEcOPp2aJj/AK8zRJ/yF71p&#10;vfLDr5V+rVfewT/LL/7Jvqf/ABI26P8A3XY/30j+6n/069/+e2f/AI5D19J391H/AOIuS/8AS7v/&#10;APqzZ9Vr/K//AJmlF/4a+I/9yan3YZ7yV66XdFn9+9+69173737r3Xvfvfuvde96mvdH/M4e1/8A&#10;xJW+v/eoqvfHHnr/AJXfeP8Anuu/+r8nXxr++v8A0+7nH/pebt/2n3HVy2xf+PI2d/4au3v/AHUQ&#10;+w09hXqK+lV797917r3v3v3Xuve/e/de69797917r3v3v3Xuve/e/de69797917r3v3v3Xuve/e/&#10;de69797917r3v3v3Xuve/e/de6Bz5E9cP3H8fu9Ooo/H5O0+nezeuY/LfxCTe+yq3bKGQi/pvVC/&#10;Hv3v3Xuvg+ZnD5Pb2Yy2AzVHPjsxg8lXYfLY+qjaKpocnjKp6Kvo6iJ7FXilR0dSLggg+/e/de6+&#10;v5/wmX7cxPbf8lv4fNj6nz1/WmL3/wBR7ihMiSS0OW2T2PlI6SmlVSSmrGz4+eNW58ciNazD3737&#10;r3V9Xv3v3Xuve/e/de69797917rUH/4Wddx4rZn8tPqbqFp1/vB3V8ndqzUdGJdMsm3utNpZbcGe&#10;rfF/bjhq6nExP/Rpk9+9+691b9/IR6cyPRf8n74GbHzOPkxmZr+kcf2LlKOaF4KiKftzN1vaMCVM&#10;UnIkWny8KN/iL+/e/de6t69+9+6902Zr/izZb/tWV/8A7iv797917r52H/CLhlHzf/mAoWXU3TOB&#10;YLcaiq9uMGYL9SASLn8XH9ffvfuvdfRi9+9+69173737r3TLuXbe395bdz20d2YXF7k2tujDZPb2&#10;5NvZuip8nhs7gszRvjsth8tjqtXinpqmCSSGeGRSroxVgQSPfvfuvdfJR/4UMfyTNx/ysfkE3Y3U&#10;2LyeZ+FPeeeyFX1RndFVXP1VuicPksl0nu7ISaj5KZBJPgKuZ9VbQKVZnqaSrb3737r3VHvUHyK7&#10;e6Kwncm2etN3VuC213/1bmOm+3NukLVYTeexMxW0+V+xyeOmvGZ6SspaeroKsKJqeVSY2CySq/vf&#10;uvdfSW/4Rd/9uvu4v/Fyuwv/AH1OzPfvfuvdbenv3v3Xuve/e/de6+Nf/wAKKP8At9T8/f8AxK23&#10;f/fWYD3737r3Wyb/AMIbP+BP8yn/AJYfE/8A62die/e/de6+gH797917r3v3v3Xuve/e/de69797&#10;917rRq/4Wc/y+F3v0/03/MZ2Fg1fcnTlXR9I97T0VOvnrOsd3ZZ6vrXc+ReJLlMPn6ipxjO7kkZe&#10;EcJCLe9+691op/A75Z7y+DHzA+P/AMrdiyTnL9N9i4TcmSxsMrxLuTaEspxe+tpVBQreLK4eorqB&#10;7/p8ob6qPfvfuvdbX/8ALVL/AM9T/hSh2d858tj8tlPjj8aconcGy6PcNFHAlDtnrgRbE+MG263H&#10;za1pqyqyUabrnpebzUtbc/U+/e/de6+kF797917r3v3v3Xuve/e/de69797917r5Nv8Awrf/AO3z&#10;/av/AIhfoL/3hI/fvfuvdHZ/4RL/APZe3yv/APFRJP8A38m2ffvfuvdfS59+9+69173737r3Xvfv&#10;fuvddEgAkkAAXJPAAH1JPv3v3Xuqh/5en833qn+ZJ8kPmZ0r0V1nur/R58PtzY7aNZ8gKzO4is2T&#10;2lmcnnclgqM7OxVJGKhKac4fIVdLUSysJaZIpbL5lA97917q3n3737r3Xw0f5i//AG8D+cf/AIt5&#10;8kP/AH8GY9+9+6919CH/AIRYf9u2O+//ABcHdf8A76jafv3v3XutwDJY3HZnHZDD5jH0WWxGWoqr&#10;G5TF5KlgrsdksdXQNS12PyFDVK8U0E0TtHLFIpV1JVgQSPfvfuvdfKU/4UhfyOMn/LY7rl+Rfx82&#10;xXVHwi7w3JUthIKCGaqpugOxcm0mQqeqcxKNTR4mqAlqNr1Up5hSSgkYzUqS1PvfuvdVG/yw/wCZ&#10;B3f/ACu/lXs35J9OVk2Qx0Dx7e7Z60qa6al25231lXVccue2dm1QMscw0LVYqv8AGz0dbHDOqugk&#10;ik97917r7J/w6+XXSPzp+OnW3ye+Pe6YN0db9lYWOvpbtFHmts5un/yfcOyt246NnNHl8TViSkrq&#10;ZiQHXXG0kMkUr+9+690Zv3737r3VSX89nOdvbS/lMfNPffQ/ZO/Oo+1Ouutcb2Ltrf8A1puXLbR3&#10;hhKfY+9sVuXcy47PYOWGphSpxNNX0tT45BqikdTwffvfuvdJ3+RD/MNov5kP8uPpXtzNbgizPdXX&#10;+Mg6Z+Q0E1SkuXXtTYePgo6jc2Ti8jyD+8ePah3AkjWUtVyRrzC4HvfuvdXH+/e/de69797917oK&#10;+8ul+u/kZ072X0T21t6i3X1t2zszPbF3lga+GKeGtwm4KB6GoaLyhvHUQllnpZ1AeGZI5YyrorD3&#10;v3XuvhX96dZz9Ld29xdOVNb/ABKp6m7U7C6zqMiFVRXzbE3bV7WlrQq8DytSmSw459+9+6919Kb/&#10;AIRbz7gk/lk92Q5DzHb8HzF3wNumQftiSXqrZ75lICTfSJPESLAaifyT797917rb+9+9+691rDf8&#10;K7v+3NW+/wDxPfRH/vRT+/e/de6+VbsH/j+9lf8Ah27c/wDdxD797917r73WH/4tOL/7V1F/7jL7&#10;97917px9+9+69173737r3Xvfvfuvdanv/Cyf/t0ntb/xcDp7/wB4beHv3v3Xuvm3fBr/ALLY+Hv/&#10;AItL8ff/AH7OI9+9+69191P3737r3Xvfvfuvde9+9+69173737r3Xzpv+Fwf/M+vgJ/4iLuz/wB7&#10;LB+/e/de6pY/4TB/9vtvhv8A8tu4v/fG7j9+9+6919gD3737r3Xvfvfuvde9+9+69173737r3VQm&#10;yf5wHU3aP817ev8AKq6u613TvjdvVHXeX3v293djc/hY9g7BymFxlNWZDZ0+KKPVVVXBVZHF4ype&#10;OVRFVzyRMhNNL797917q3v3737r3Xvfvfuvde9+9+69173737r3Xyt/+FjP/AG93x3/ipvS//vS7&#10;o9+9+690u/8AhF7/ANvTu3f/ABSjs7/372w/fvfuvdfUN9+9+69173737r3XvfvfuvdVf/zfv5jO&#10;xP5Ynwe7X+Q24Mljm7Fq8RX7H6B2dU1ES1u9+59w42aHadHT0bBmko8cwbL5Zwlko6abnyPGre9+&#10;6918Wyrqd2di7wqayo/jO8N8773LNUzeGCpy24N07s3PlDLJ4qalV5qmsrqyc6Y40LySPZQWIHv3&#10;v3Xuvsa/yFf5cMn8s3+Xb1f1Du3G09H3l2NPN3T8gZIxE89L2PvOgpkj2hJUxqC67exdPj8K1maN&#10;qiComjOmbn3v3XurnvfvfuvdfLj/AOFm/wD29Y62/wDFM+q//fnb29+9+690mv8AhHB/29zzf/io&#10;3c3/AL1+0/fvfuvdfVB9+9+69173737r3Xvfvfuvde9+9+691UJ8RP5wHU3zW/mAfLX4O9Kdbbnz&#10;GG+IGNmG+fkQNxYKp6+z+66PP021K7am3MTRK9S7JkjlKaKqebRKMdUSIpjMbN737r3Vvf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//1fn/APv3Xut/j3737r3Xvfvfuvde9+9+69173737r3Xv&#10;fvfuvde9+9+69173737r3Xvfvfuvde9+9+69173737r3Xvfvfuvde9+9+69173737r3Xvfvfuvde&#10;93h/yqf+Za9o/wDh847/AN0EfvPz7oH/ACq27/8APWn/AFZHXf8A/ufP+nV83f8AS1h/7Q06r/8A&#10;mF/x9W0f/Dfqv/di3u1L3l51196J/wC/e/de69797917r3v3v3Xuvey4fKru+HoTpzcO8ad4Tuat&#10;0be2ZSzBHE25MnG4p6l4WI1x0kSS1ci/RhHoP6x7i/3f5+T275Iud7jI+qk/RtlOazyA6WI8xGoa&#10;Rh5hdPn1i998H39h+7p7H7nzvbMp3W4pZ7ZG1DqvZ1bQ5UnuS3jWS5ccGEWg5cdCj09sB+xt8YzB&#10;yLIMVBqyWdmS6mPF0jAyRBx9GmcpCp/BbV+PesLkchXZevrsrk6uevyWSq6ivr66qkaaprK2rmNR&#10;VVVRK/LPI7MzMfqTf3yeubm4vbmS8u3MksrM7uxqzMxJZiTxJJJJ9evky3Pc9w3rcrjeN2me4urq&#10;R5ppZGLPJLIxeSR2OWZ2JZickknq2impqeipqejpIY6elpYYqamp4VCRQQQII4YY0XgKqgAAfj3D&#10;9sdIes/v3v3Xuve/e/de69797917r3u2v+X/APEHG7ogo+9Oz8Uldhoqlz19tnIQB6PJ1FHMY5d0&#10;5SmmGmWCKVSlFC4Ku6tKwKrHqzK+7h7K2u7Rp7g82QiSAMfo4HFVkZTQ3EinDIrAiJSKMwLkEBa9&#10;mv7t77lG18228H3g/dmzFxYpIf3NYzJWKd4mKtuFwjCkkUcilLWNgUkdWmYFVi1Ex+SPdlViZJ+v&#10;dpVjU9c8QG5crTSaZ6SKdNSYeklTlJHQhp3UgqpCAglrXU/TgfT3nd13i4YHRDfffv3Xuve9dL+Y&#10;x/2VJun/AMN3Zv8A7oIvfMj7zn/T27z/AJo23/VlevmJ/vPf/Eud3/54ts/7RI+rPPjB/wAyixH/&#10;AGtM5/7sX9kX94/dc+ejCe9iv4MfJXH90db0G0M7kEHZewsbS43L01RIgqc/hKRVpMbuamBsZCUC&#10;Q1trlZhrawmS/TX7v3unbc9crx7LuEg/eu3IqSKT3TRLRUnX+LFFl8w+TQOvX06f3fP3qNt99va6&#10;35K5huQOauXII4LlHID3lrGBHBfRjBcldMd1SpSca2os0daxPkH1XU7E3TUZvHUzHau46qaqopY1&#10;Jix2QnJmq8TKf7NjqeC/BT0i5RvZ6veQfXQjovXv3v3Xuve/e/de6974syorO7BVUFmZiFVVUXLM&#10;TwAB9T70SFFTgDrTMqKXcgACpJwABxJPkB12AWIVQSSQAALkk8AAD3r5/wAwD5JUPce+6HYuzq5a&#10;zYXXlRVoMhTyK9JuPdUw+3yGUp3Th6emQGlpZASGvNIpKSKffNv7x/ujb878wx8v7JJ4m3bYWGtT&#10;VZrg9ryKfNEA8OM+dXYVVh181395D96Xb/fH3Dt/b7ki4E/LnLLyDxkIMd7uDdk1whGHhgUeBbvk&#10;NWeRCUlU9WU/G7qyo2Pt2o3DnKcwbj3NHC320qlZ8Xh4z5aaklVuVklY+WZfqLIpsyn3Xx7xs65q&#10;9GW97BP8sv8A7Jvqf/Ejbo/912P99I/up/8ATr3/AOe2f/jkPX0nf3Uf/iLkv/S7v/8AqzZ9Vr/K&#10;/wD5mlF/4a+I/wDcmp92Ge8leul3RZ/fvfuvde9+9+69173737r3Xvepr3R/zOHtf/xJW+v/AHqK&#10;r3xx56/5XfeP+e67/wCr8nXxr++v/T7ucf8Apebt/wBp9x1ctsX/AI8jZ3/hq7e/91EPsNPYV6iv&#10;pVe/e/de69797917r3v3v3Xuve/e/de69797917r3v3v3Xuve/e/de69797917r3v3v3Xuve/e/d&#10;e69797917r3v3v3Xuve/e/de6+Tf/wAKgf5XO6vg58795fIPZ22qj/ZZPmDunN9mbPz2PopBhtod&#10;r5uVsz2h1pk5ol8dPO1e9RmsXGdKy0VSY4dbUVRo97917ofv+EtH86Xr74B9m72+Ivyk3VDtH40/&#10;ILceP3NtLsXLzOu3un+5Uoo8FLWbnmJK0mD3BRxUlLXV5Hjo6ilpZ5vHTSVc8XvfuvdfUBxGXxO4&#10;MVjc7gcpjs3hMxQ0uTxGYxFbTZLFZXG10K1NFkMbkKNnhngmjZZIpYnZXUhlJBB9+9+6904+/e/d&#10;e6C/ubuzqP479b7n7f7z7G2j1V1js3Hy5Lcu9d75qjwWCxlNEhdY2qqxl8s8pGimpYA808hWOGN5&#10;GVT737r3Xzf+9uyOwf8AhVN/Oc6v6y6fwO7cL8EPjmUparcWQoKqibB9I0m4oa/sztHcMbhVoM5v&#10;eengxeAx0reZI0oVlTVTVrJ737r3X0u8Fg8RtjB4bbW38fTYnA7exWOweExVGnio8ZiMTSJQY3H0&#10;sf8AZjhhjSNF/CgD3737r3Tr797917oGPkb2hgekvj93h3FujJUeI291d1L2Hv8Ay+Sr5UhpaWi2&#10;ntOrzczyPJwSRDpVbEsxCqCSAfe/de6+bB/wjg73w2z/AOaV2t19uOspKKu+RPxv37jNtLK8cbZD&#10;ee0N5Yjsb+FUmsglmxNLmqjSt7iA8cce9+6919Qb3737r3Xvfvfuvde9+9+690XL5a/FPpT5tfHz&#10;sr4zfIPadNu/rDs/BTYjLUj6YsnhshGfucHuzbORIZqLLYqrWKux1XGLxzRrqDxl0b3v3XuvjZ/z&#10;TP5andP8rP5Xbv8Ajl2vTVWX267Tbl6a7Sjx8lHgO2usaureHDbnxhu8cVZCVNHmMeJGakrI5I7v&#10;E0M0vvfuvdb8v/CLv/t193F/4uV2F/76nZnv3v3XutvT3737r3XvfvfuvdfGS/4UDbjxG6v5zH8w&#10;PK4SqSsoYO8H2/JPGysgym0toYramcgDISP2q2iqIjz9V5sePfvfuvdbH3/CHXd+Lpew/wCYhsGW&#10;eFM3nNmfHTd9BTNIBUT4vauc3dhctPFF9SkU2Zolkb8GRB/a9+9+6919C/3737r3Xvfvfuvde9+9&#10;+69173737r3QGfJr4+bA+V/x77l+NvaVD9/sDuzrvc/Xm5EVFepoqXcWNejp81jtZAWsx85irqKS&#10;4Mc8MbggqPfvfuvdfDv+Tvx7398T/kN3N8bO0aI0O/Ok+xNz9ebiURmOnrajb2Sekpc1jwxbVSZC&#10;nENfRyaiHgmjcEhvfvfuvdfT8/4SZfB0fFr+WTie7tzYn7Lsz5n7mfuHITVEQStpurMRFJtzqDEs&#10;WVW8M1KtdnobkgrlP6Ae/e/de62h/fvfuvde9+9+69173737r3XvfvfuvdfJN/4Vh7nwu4/51HfF&#10;Lh62Gtk2p1t0PtjNNBLFMlNmoOr6DMVNEzRE2eKKthWRGsyvqBHHv3v3Xujzf8Ioc1iKL+YT8m8N&#10;WZGjpcrnPiFk2w9BPPHFVZP+F9v7XqMiKGJyDI0MbrJIqXIW7WsCR737r3X0zPfvfuvde9+9+691&#10;AymVxmEx9Zl81kaDEYnHwPVZDJ5Ssp8fj6GmiF5KisratkjijUcs7sAPyffvfuvdaUf/AAom/wCF&#10;IvTvXfT+/PhJ8AOz8P2f3b2ZispsztzvXrrNxZTZXTOza9Wx+49vbM3fimanye58lAZaI1GOmeHG&#10;QvLJ5vv/ABJD737r3RyP+Egvxk/0KfyqIe4cnjZKPcnys7j3z2T9zOuiom2TsuoXqzZ9PpuT4vPi&#10;crWwk2utXqAsQT737r3W1EzKqlmIVVBZmYgKqgXJJP0A9+9+6918J75n7xoOw/mF8rd/Yqqp67Fb&#10;2+SXeO7MXW0pVqWsxu4ezcplqCqp2TgpJFKjoRwQR797917r6EX/AAic3jQZL4I/KvY6VNK2V2n8&#10;qIs9V0SMPvIcZvHqvC02LrKhNRIjmmxNbHE2kAmJwCSDb3v3Xut0D3737r3QM/IX4/dS/KjpXsb4&#10;+d6bPx2+uqu09tV21t3bcyUass9FVqHp6/H1Fi9LXUU6xVmPrYSJaapiiniZZI1I97917r45384b&#10;+VP21/Kb+Vmb6Y3c2R3V1Du5sjun499vS0X29H2H18KwIlLkXgUQQ57DmSKjztElgkpjqI1+1qqZ&#10;m97917o1n/Cfv+dTuj+VH8ijtjsatzG4Phl3hmcZQd2bSpvNXT7DzTBMbiu7dnY5bk12Nj0RZekh&#10;GrIY9TFpeppqFove/de6+uLsvem0ux9obZ3/ALC3Hht4bJ3pgsXufae6tu5CnyuC3Ft7N0aZDE5j&#10;EZKkZo5qeohkSSKRGIKkH3737r3QEfNjq+Pu34b/ACu6ekpfvf8ASh8ce69hQ0oTW0tVurrjJYWj&#10;Ea2PrE0yFLchgCOffvfuvdfJn/kTfzgd2/ykflU+5twQ5zc/xi7gXFbT+RHXuMbzV8eNoapzguyt&#10;qY+d0jbN7faeoaOJmUVVLNVUjMjyxTQ+9+6919dfofv3pr5O9VbQ7v6C7F2x2p1XvrGxZTbO8dpZ&#10;GPIY2shdR56SpUWlpayme8NZQVccdRTSq0M8Uciso97917oXvfvfuvdFu+XXyq6f+E/x07U+TXee&#10;5aHbPXvVe1sjn616qpjgrdwZaOBlwGztuwNdqnKZes8NBj6aNWZ5pF4ChmHvfuvdfD/3Tk+wPlH8&#10;g90ZzA7Yym5+0PkH2/n87jNn7ZoqnL5fN727R3jNlIcDhKCmVpaiaatrfDAirqYkce/e/de6+yJ/&#10;Jh+BNR/Lc/l19B/GbcH2UvZdDishv/uarx8yVVHN2x2FWHcG6aCmq4/TPFilenwsFQvEsVGkgsGt&#10;797917q033737r3WrL/wsG3RhsH/ACgMhhcjWwU+S3p8k+lcHgKWSVUnr67HDK7prI6eI8v46TH1&#10;Ej2+gFyf6+9+6918r/auRp8RufbmWqtRpcXnsPkakILv9vRZCOpm0D+ulTb3737r3X3tdmZnHbj2&#10;dtPcOHqoa7EZ3bWCzOLraeRJqesx2UxcVdQ1UEsZKskkTq6spIIII9+9+690pffvfuvde9+9+691&#10;73737r3Wn1/wtI37isH/AC1ekNgz1WjM79+W+0shjaNXiD1FBszrTc1Tlqlom9ZjhetpVZl4DSIG&#10;/UPfvfuvdfOY+Hu4MVtP5bfFvdOeq4qDB7a+RnSO4MzXzuscNFisN2ZjMjkauaRyFVY4Y3diSAAO&#10;T797917r7tYIYBlIIIBBBuCDyCCPfvfuvdd+/e/de69797917r3v3v3XuvnB/wDC3jdOJrflN8IN&#10;mQVUEmb290F2JuPJ0iTK09Njt29hQ47DyzQjlFlkw1YEJPq0NYcc+9+691TX/wAJlMrjMR/Oy+Fs&#10;uUr6THx1uW7UxVJJVzLAlTk8n0ruKkx1BE78GWeVliiT6s5Ci5IHv3v3XuvsIe/e/de69797917r&#10;hJJHFG8srpHFGjSSSSMEjjjQand3awAAFyT9Pfvfuvda0H87b/hRV8bf5evU+8Orvjn2Hsfu/wCb&#10;e5cXkMFtHa20cnj947U6XrquE0zb67ZymKkko4p6DX5qHbxmNXVTrGJ4oaQyTe/e/de6qo/4RcdI&#10;bl3cvz1+fPY1bltx7x7N3xgOnaPeGdeWsym4Mu00nbfb+XrMnUDXPPW12SwEtTJrOqRGLWI59791&#10;7re59+9+69173737r3Xvfvfuvde9+9+6918pT/hX7unE7h/nEZ7F42ojnqtk/HDo/a2cWOVJDTZa&#10;oiym8Up5Av6G+zy1I+lubMD9CPfvfuvdCr/wjDrKOm/mqdo09RV01PUZD4XdpU1BBNPHFNXVEXau&#10;x62WCkjcgyOsMUsrKgJCIzHhSR737r3X1FvfvfuvdcXdIkeWV0jjjRnkkdgiIiDU7u7cAAckn6e/&#10;e/de6o//AJiv/Cg3+XF/LtwWdx+5O3sL3r3jQwzw4noHozNYneW7ZMuqHw0u89w4+SXFbagV9P3D&#10;5SpFSqEtBR1Ljxn3v3XuvmM/zF/5knzC/nM/KHDbw7BxmXy9TPXNs/4//G/rGjzm4sHsbH5iqRYN&#10;u7OwFKklXlMzkXSJslk2gNTWyqihIqaGmpYPe/de63Sf+E7P/Ca7I/FXO7S+dPz923j5PkJjkps5&#10;0V0HVSUuVo+kqqaHyU2/uw3gMlPUbsjVr43HxPJFiT+/I75LxjHe9+691uv+/e/de69797917r5Y&#10;n/CyHc2Izn82zb+Ix1SlRW7N+JfT+Bz8aMjGiytduzdG6oKSUKSVY0ORo57MAdMin6EH3737r3TT&#10;/wAI7crjMd/N8lo6+upaSqz3xW7rxWFp6iZIpcpk4c1t3OS0NCjkGSVaOiq6kotyI4ZH+ikj3v3X&#10;uvqo+/e/de69797917qNWVlJj6Worq+qpqGipIZKiqrKyeKmpaaCJdcs9RUTFURFAJZmIAH1Pv3v&#10;3XutQ3+fx/wpH6R+LnUO+vi58Ge09udr/LXf2Jye0M32N13maHcOzfjnh8lTtQZjOHdWMM1FWbsE&#10;bPDi8fSTSfYTXq61o3ghpar3v3Xuk9/wjE+N0uxPgj3v8os7T+TcfyY72qcPi8pUoZa+t2P03jTh&#10;6eoatlLO6y57J59ZPV6niuwJAPv3v3Xutxz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b5&#10;/wD7917rf49+9+69173737r3Xvfvfuvde9+9+69173737r3Xvfvfuvde9+9+69173737r3Xvfvfu&#10;vde9+9+69173737r3Xvfvfuvde9+9+69173737r3Xvd4f8qn/mWvaP8A4fOO/wDdBH7z8+6B/wAq&#10;tu//AD1p/wBWR13/AP7nz/p1fN3/AEtYf+0NOq//AJhf8fVtH/w36r/3Yt7tS95eddfeif8Av3v3&#10;Xuve/e/de69797917r3ujD+aP2DNluzdmdcU87fw/Z+2jnK2FW9DZrc1QQvkX8tHSU0JQ/gSt/X3&#10;z9+9tzJJec12PK8bfp2UHisPLxZz5/NY0Wn+nPr18+n97l7lT7z7r7F7X20h+m2SxN3KoODdXzmm&#10;oeqW8ERU+QmanE9WD/EXbUdFtPO7okjH3Obyox8EhHqFBiYgTpP9GmlkDf8ABB/T3Vz7xJ65HdG5&#10;9+9+69173737r3Xvfvfuvde9iJ1JsKq7Q7M2P1/SM0b7r3HjcVNMv6qaglnEmTrB9f8AM0yyy/8A&#10;IPsTcmcuzc281bfy3CaG8nSMn+FCayN/tUDN+XUm+zHt1d+7futy/wC21kSrbxewW7MOKQswM8n/&#10;ADagWST/AGvSZ3nuOHaO1NwblmAZcPi6qsSM/SWoSPTSQH/g8pRP9j72u8FhMXtrC4nb2EpIqDD4&#10;PG0WJxlFCoWKloMfTrS0sCAfhUUC/wCfqffYbb7C02qwh2ywQRwW6LHGo4KiKFUD7AB19i/L2wbT&#10;yrsNlyzsMK29lt8EVvBEooscMKCONB9iqB8+Jz1Tjka+rytfW5OvmeorshVT1tXO5u81TUymaaRj&#10;/ixJ9u3tZ0cdQ/fvfuvde968X8yTHT0XyaydVKrCPL7O2lX0zMtleKGkkxblD+QJKZwf8ffNH70d&#10;tJB7rSzOMTW1u6/MBTHj80PXzN/3pW2XFj96+7u5gQt7tu3TISMFVje3NPWjwMPt6sz+LNVHP1PS&#10;QoQXos5maeYA3Ku8y1a6h+PTKvsg/vHXrnP0Y32pdn7x3PsHceL3bs7M1uA3DhqhanH5Ogl8c0Tg&#10;aXjdTdZIpFJSWGRWR1JV1Kkj2a7Jve7cubnDvOyTtbXMB1JIhoQfMHyZSMMrAqwJDAg06FXJPO/N&#10;ntzzPac58kX0u27nYuHhnhbSyngQRlXRxVZI3DRyISjqykgtWbweJ3Hi6vDZyhp8ljK6IxVNJUpq&#10;R1+qspHKupsyOpDKQCpBF/dy3SX8zjaGWo6PD94Yap2vmo0ihk3bt2jnyW3cgwARqmtxEOuro3b6&#10;sIVnQm5HjFlGcXIX3rtlvIEsef4GtJwADcQqXhfy1NGKyRk8SFEi8aaRjruX7B/3sPJW82MGx+/9&#10;i+0X6hVbcbKJ57KYigMktsuq4tmPFhELiMmpHhrRQRjf3xOzdFPPXdf10WXoGZ5Ew2TnjpcnTA+o&#10;Q09a+mGcD6AyGNrWB1Hn2eHE/KL47ZunFVQdz9eeIhTprtyUGJqF1C4D0mWaCVT/AFDICPz7n2y9&#10;2vbK/i8a332zp/TnSM/mshRh+Y6z/wBm+9v92Tf7UXe3c9bNoNDSW+ht3FeFY7hopAfkVBHn0AFZ&#10;1H2dQSmGo2LubWCRenxVTWxmxsSs1GJEI/xDe0dvT5rfGjZFLNNV9n4bP1MQOjGbPE2562ocC/jj&#10;kxitTIT+DNUIv+1eyTfffj2r2GFpJt2iuXHCO2rOzH0BQFB/tnUfPoEc9/fz+6pyDaST3nNttuMq&#10;VpBtuq/lcj8KmANCpPrLNGv9Lp7wXQva2fljSHaVdjoXI1VebMeJgiU/22WrIlI/wSNj/h7ql+S/&#10;8wLefcFDX7L69oqvYGwq1JabJTtUq+7NyUcg0PS19XSnx0lNILiSmp2YuLrJM6Ep7w+91PvIb7zt&#10;bybFy1G227dJVXOr/GJ1OCrsuI0I+JEJLDDOVJXrjt96v+8k5697dvuORPbS3k5b5dnDJO5cHcb6&#10;MihjmkjOi3gcYeCFnZwSsk7xsY+ji9U/G3BbIqKfPblqIdybjgKS0sYiK4bFTqdSzU0Mw1TSqeVl&#10;lACnlUDAN7ru94z9cy+jN+/e/de6972Hf5beMmoPjLjamVSq5neW7MnBcEXhjqIsTqF/xqpW+nvp&#10;d91y0e29qYpX4T3NxIPsBWP/AAxnr6ZP7rXaZtu+6ja3UooL7c9xnX5qHjt6/wC9W7dVmfKarSp7&#10;YqokNzQ4LDUklrcO0T1tuP8ACYez8e8iuujHRcvfvfuvde9+9+69173737r3Xvepr3R/zOHtf/xJ&#10;W+v/AHqKr3xx56/5XfeP+e67/wCr8nXxr++v/T7ucf8Apebt/wBp9x1ctsX/AI8jZ3/hq7e/91EP&#10;sNPYV6ivpVe/e/de69797917r3v3v3Xuve/e/de69797917r3v3v3Xuve/e/de69797917r3v3v3&#10;Xuve/e/de69797917r3v3v3Xuve/e/de6Ab5MfGPor5h9L7y+PvyP66wXaHVG+6JaXObZzsUg8VR&#10;A3lx2bwmTpWjqsfkqKW09DkaKaKogkAaORTe/vfuvdaBHzx/4Rgd+bT3Fm93fy9u6Np9s7Cqquer&#10;xvUfd+Tj2N2bt+llZnjxON35SU7YLNCPhUnrUxLabBhIwLt737r3REekviZ/wqu/lzxS7I+P3Xvz&#10;O2XtHGzO1Ps/YGb2j3f1YtptTz4faMVZuLCw+U8s1PSRyEE6rG/v3v3XujwUfyT/AOFovZVLDtfG&#10;db/ILb0tTppEy9Z8d/jx1vVIVjERlm3Du7E0MMV76jK8ii9yDwffvfuvdL3Y3/CbH+dL/Me3xgd8&#10;/wA2n5oZbZeyqOrgrpdsZ/sur727EoYZgZauj2fsfb867LwTurGH7iGvbxE80kqKFb3v3Xut174B&#10;fy7Pix/LT6PpOivizsJNsYOaohy29N4ZiaLL9idnbnig+3O5+wN0+OJ6yoClkp4I44qWljYxUlPB&#10;GSp97917o8fv3v3XugI+TeV+RWE6I7HyvxL2t1tvX5FUeGpn6s2v2/lcthOtstnHy9NFVxbsyeCk&#10;hq4qdKJqqVPBKhaVI0LAMT797917rTa/mFfBL/hVd/Mf2NmOoO2t6/D7rfo7PzxyZ/qDpDsqp2Vt&#10;vdEFNWJXUVBvDNV9BkM3lKWKWOKT7KpyZpGdEkenLqrD3v3Xuqeuqv8AhKd/PL6O7H2X291DuLoX&#10;rzs3rrcOP3Vsneu1+/qnHZ3buexcwmo6+hqo8N/rpJE4aOWNnilR43dD737r3W5R/L6yv/CivA9q&#10;df7O/mE7S+Cu9uh2XKU/YHa/XefzWM7qpEptu1MmErMfgdvikwFVLUZNaSKqVMVAoheRkClRf3v3&#10;Xur+ffvfuvde9+9+69173737r3VUf84T+VX1N/Nj+KGd6U3ecdtbtragr91fHvt2WhNTW9c9h/ah&#10;FhrmgHmmwWYWOOhztEhOuHRURr91S0zp737r3RAv+Et/w3+Snwb+C/eHSXyk6p3F1N2DT/L/ALIy&#10;2PxmeSnam3HttNibX2/S7s2zX0jyR1mLqqmgqlpKyM6ZVQsvBB9+9+691sqymQRSGFVaYRuYlclU&#10;aQKdCuR9ATa59+9+691qwd/1X/CtTtbDZnbvWG1f5b/x3pMnTV9BFuTr/d+f3JvWipqlmiiqsflO&#10;ykzFDDUrEbCZcZqVvXH42AI97917rVb3J/wkc/nR7w3Fnt3bqn+PG4t0bpzWU3HuTcGZ77q8hl87&#10;n83XSZPMZjK19TiGknqaqolknnmkYs7szMSST797917oyXw0/wCE6X/Chr4Bd3Yn5B/Fbe/xz617&#10;KxmNrsDU1sfcFDm8LuPbGUlinyu1t1bczeBno8hj6h4IJXgniOiWKKaJo54o5E97917rcB+BG7f5&#10;98nbW2ttfzEOqfgdB0acLuVtz9kdFbq3wvaEecgxTy7UjpNtVtXNi5IZ6wRxVhWnTTGzOhUqFPvf&#10;uvdXae/e/de69797917r3v3v3Xuve/e/de60h/8AhQz/ACD+1fm5/Ma+IfyC+OmxslkdrfIXObS6&#10;h+YO4cHAn2/WmO2bkqSmo+5twFVBEU22JJ8e0gLfvYyljtrqVv737r3W6hsfZm2+udl7Q692djIM&#10;LtHYm18Bs3auHpgFpsTtzbGKiwmExtOo+iQU0EUSj+ij3737r3So9+9+69173737r3Xvfvfuvda9&#10;Hztyn/CkvcvaPZm0vgntP4E9e9FxZdqTrDtDeOezWX7nyGAfGwE5PN4bdIr8DTVi1RqFVP4TIgQL&#10;dWPqPvfuvdaenan/AAlM/nk939j717e7bz/QXYHZnY248nu3e+89yd9z12b3FuHMVBqq/I105wwF&#10;2Y2SONVjjQLHGiRqqj3v3XusHXP/AAlG/nl9P7wxHYXU27OmOst+YCSWXB702B8lc9tDdOIeeFqe&#10;oOOz2AxlPVQiSNmjlCSgOjMjAqSD737r3VgeP/lQf8K78ZBDTUf8wTcSQwFTEkvzc3zVW02srNV0&#10;DlhwPSxI/wAPfvfuvdTch/Kx/wCFfGURo6v+YJmQjRmJlo/mduzGhkY3N/4di4uf9q+tuL29+9+6&#10;90Tvtr/hNh/wos76WeLu75A7d7dpqiR5ZaLsj5k9gbzxxeQhnKY7cFLUQJcgEhIwP8PfvfuvdF7/&#10;AOgPn+cJ/wA674zf+jvl/wDrN797917r6ZHw0+PeN+JnxJ+OPxpwiUpg6O6V6963mmpWJpslm9sb&#10;Yp8fn8wJSqljXZBamskcoCWlLWF7e/e/de61u/mXsT/hWB8ntp766t2HD8C/jf17vCkzW2qzJ9P7&#10;/wA9D2NX7VyMk1JJAm9N7RZebHTVNG6xzVGKipahCWMMsRPHvfuvdavf/QHz/OE/513xm/8AR3y/&#10;/Wb3737r3R9fgD/Io/4Ujfyy+y812d8SN9/GTZdfu3HUOH33tXOdq0W69h7+xOMqJKrG0W6tsZfB&#10;tHI9M8sxpaymeGrg8sogqI1lkD+9+691uZfy7N0fzaM4u/sf/M56y+JGy1xeM2v/AKM9w/GTc28c&#10;tWboyk09au7hvDE7mqqqGkSGNaFqQ0rLqLyhgdIPv3v3XurOvfvfuvdV0fzRf5bPSX80n4p7v+OH&#10;btJT4zNFZtydQdnwUENXuHqXs6jo5IcHuzEM2l5KaTWaTL0AkVayjklhLJJ4pove/de6+d5Vf8I9&#10;f5v0NVVQ09N8ZKynhqZ4aesTuuphSrgilKQ1aQz4UOiyKA6q6hgDZgDce/e/de6us/lu/wAvn/hU&#10;v/LG2xH1l05uj4gdk9GwVk9fQ9I929q5PeGzNvVVXO1VXybKyGNo8dl8MlRK7yzUlDkkpHld5mpj&#10;M7SH3v3Xut27q+o7Ey3V+wanubC7YwXauR2Rtubs/b+zK6symzsTvmqwsLbuxW2MjkP358dDWtPF&#10;STTHW8QVmOon3737r3XzrfgN/wAJON4fKHuL5r1vzOre8fip1r1z3DuzZXx4p8DtbCUOV7UoZNyZ&#10;Kek7Coavd9NUwVG3Kehjx4p/tIVaseobTUwCAiT3v3XujNYr/hPX/PC/lSbvzHYP8pH5wYLs3amQ&#10;qzX5jrDL1lH1lW7o+1ANLHubq3sZ8xsbLzCNfCK6XJU9QBxEsYPHvfuvdCBX/wAzv/hXZsCll2ru&#10;X+WNtPde4KcSUY3XhuhdxbqhkmEYjSrar633nPh5fUC+uELESbAAC3v3v3Xuq1e8P5an/Cnf+dT2&#10;DgKz5ibSyvXWwcHkHqdu4nuHdGzOm+l+vZKgClqcjhuodmy1mWnrBCShyEuFq62SO6NVFbj3737r&#10;3W09/Jo/4Tf/ABo/lb1+P7v3/m6f5IfL4UMsFJ2dlsGmM2T1UtfTGnyVJ1BtSraaSCqljd6efP10&#10;rVkkRZKdKGKaeGT3v3XutkT3737r3Vaf8wrdf81nb0PX1H/LO6r+Jm/pMnRbpHZ2a+Tm7N54KXbN&#10;bC1Gu0P7oYvatRSpViYPXPVtUyEKY4lVbOxHvfuvdafn8xX+Tb/wpn/mkZvald8r98/FXL7Y2DPX&#10;1exestkdmU2y+udq5DKxiDI5ajwdFh5J6utliUQ/e5Orqp0ivFHIkbMre9+691Wb/wBAfP8AOE/5&#10;13xm/wDR3y//AFm9+9+691sYfCLoL/hWR8JusdldKY7I/BTvnqrrvD0O29l7f7037lcznNubXxdO&#10;KTE7boN77Rp8PlJqSkiVIaVchPVNDEiQxskSIi+9+691tj/HTKd95rpDrbKfKHbHX2zfkDW7chl7&#10;U2x1TlspnOu8Puj7iRZ6XaeVzTPVTUviETgzuzBmZdTABj737r3Q1e/e/de6qu/mH7r/AJweFzmz&#10;cV/LL6s+He8dtZHauVl37ur5Mbn3pi87t/d4yYixFNtfDbarKWnqKU0l5ZXqQ58np9IHPvfuvdae&#10;38wb+R7/AMKUf5ne/Nu77+W2/PjDu1dk0uSotgbJ252nRbR6+2JSZmSKXLrtzbWKwgHmqjBAKmur&#10;JairlWKJJJ2SNFX3v3Xuq+P+gPn+cJ/zrvjN/wCjvl/+s3v3v3Xutm34p7E/4Vu/GbY21+t9wyfA&#10;P5I7W2dhqTAYKp7v3zmqjesWJxtKtHjKOv3tsSLCVWQaGNVX7nJioqZLAyzueffvfuvdbWXUtb2b&#10;keruvMh3Thdrbc7erdl7aquzsBsfIVuW2bhd+T4iKTdWL2rk8j/lFRj4K0zR0k03raIKWJJJ9+9+&#10;690IXv3v3XuqYf5iW5P56cfY/wDdr+Wl1z8Ip+oZ9m4Som7I793Hu0dlUm+J6usj3BQUG26Spjxf&#10;2UMAoXpZZ6aVmdpNYZQF9+9+691pnfLL/hNp/wAKDPnF3ZuT5DfKDfHx77R7V3RDR0VXncj3NR42&#10;jxuFxgZcTtzbuBwuAp6HHY6kDuKejo6eONSzyENLJI7e9+690AWD/wCEi385/bGZxW49tT/Hvb24&#10;cFkKTL4PPYPv/IYnM4bK4+daqgyeKylBiY56eoglVZIZoXV0YBlIIB9+9+691Yrgv5Rn/CuHbWPh&#10;xeF+f+5aWhgjjihhk+cnYVaUjiXSiiavo5ZOB+S1z+ffvfuvdKSo/lcf8K/KmKOGT+YLl1SIWUwf&#10;Mrc9LKRp0fuT0uKR34/Lseefrz797917osfav/Ce7/hTF3lT1dH3F8q4+y8dXALWYnefzc7Kz2Gq&#10;gAQPPhq6nelbgkcw/n3737r3RTf+gPn+cJ/zrvjN/wCjvl/+s3v3v3Xut/n+SJ8Bt0fy2f5cvS3x&#10;k7EXAntugrt7b57dqNsZH+L4Oo31vbdVTkmjx+V8UJqUpMYuNx4mMY1fb8enT797917q2j3737r3&#10;Xvfvfuvde9+9+691QB89M1/wo1zfa/Yu0/gJsr4FbM6IhqqKn627S7D3Dn8t3LX0E+36Z8lX5jAZ&#10;81OBpaiHJPVJTo2MmQxJGzq5ZvfvfuvdadndP/CWL+ex8ie1N893d27m6C7I7W7Jzs+5N7b23H3u&#10;1Rl87l541g803hwiRRRxRRxU9NTQRpDBDHHDDGkUaIvvfuvde6b/AOEsn8+L48di7e7c6L3x011J&#10;2dtSWom27vrYHyQy22NzYk1dM9FWx0uUxeKjk8U8Mjw1ELEpLGzJIrIxB97917q0OT4Ef8LIZKNq&#10;JvnltIQmAQF4+69mxVmhVCgrkItoLOH45lEusnktck+/e/de6AzfX/CeX/hSR8qHXF/J3+YxtbLb&#10;arF+3r8Xuz5Vd+bswwppCsjrJs7CYBMdMFJI0EDkEL6Tc+9+690L3x5/4RD4KmraTI/Kz5w5LL0S&#10;SRPWbS6B63p8JLMqsTLDHv3sGprbBhYav7vAjn82Pv3v3Xutq/4Gfyff5fP8t2jWf4v9BYHC78lo&#10;mocp3JvOabffcOWglUrVRPvjP+SahgmB/eosPHR0r8Xg4Hv3v3XurNffvfuvde9+9+691RB/MGzn&#10;/ChTJds702n/AC7NkfBXbvQ6UOBTZXafbGf3DXdx1FbVbcgk3NLW7dybz4KD7bJvUR0QkxsytDHG&#10;0gcuwHvfuvdabfff/CXT+fJ8oO399d9d97q6A7L7b7KzJzu8t55/vJTkMtXLTR0NLGlPR4OKnpqa&#10;mpoYaSjo6WGOCngjjhhjSKNVHvfuvdIjZf8Awkw/nb9b7qwe+uvM50XsTeu2a5Mntzd+zvkZmNs7&#10;nwGRjQxpXYbPYXFw1VLMFZlEkMqtYkXsT797917qw3Gfymf+FdWHpIqHH/zA9yQ0sIRYo5PnBv2q&#10;KqiCNR5KuhdiLKBy3v3v3Xuniu/la/8ACvvIJ46j+YJmFXQ8dqP5l7pxxKyCzamx+LiJP9CTcfi3&#10;v3v3Xuildtf8JyP+FIXfUVXTd2fJLE9sUNczvV4zsH5odibsxEzSDTJqxGappqUahwQIgD797917&#10;os5/4R9fzhQCf4b8ZzYfQd3yXP8AgL4cD3737r3X0eP5ZfxNm+DPwH+K/wAVch/DG3H1F1Lt/Eb5&#10;nw0nnxdZ2Nl/JufsasoKoqpmhkzldXtDMyqXTS2lb6R737r3R6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X+f8A+/de63+Pfvfuvde9+9+69173737r3Xvfvfuvde9+9+69173737r3Xvfv&#10;fuvde9+9+69173737r3Xvfvfuvde9+9+69173737r3Xvfvfuvde9+9+69173eH/Kp/5lr2j/AOHz&#10;jv8A3QR+8/Pugf8AKrbv/wA9af8AVkdd/wD+58/6dXzd/wBLWH/tDTqv/wCYX/H1bR/8N+q/92Le&#10;7UveXnXX3on/AL97917r3v3v3Xuve/e/de6971pfndXVFd8qu1TO7MKSr27QwAsWEdPTbSoAiLf6&#10;C5LW/qT75X/eFuJLj3f3jxDXQ0KD5BbeKg/wn8+vlW/vDdwuNw++Bzgbgk+BJZRICa0RNutKAegq&#10;SaepPVq/x4p46fp/Z/jAHngydRIQANUkuaqCxNvqbAC/sonuF+sLOhp9+9+69173737r3Xvfvfuv&#10;de9np/lz4uDI/KDbc86o5w+2925SAOAbT/wlscjID/aUVBIt/S/vIL7sdpHc+7NrJIAfAguJBX18&#10;MoPzGvroR/dhbRb7n97Xari4Ab6Gx3G4Wv8AH9OYAR8wJiR6Ur0Xv5P1clL1JlY4yy/fZTC0khW4&#10;vH96Kpg1vwfEB72LPfTbr6dOqw/fvfuvde9+9+69173UH/NQ62nqKDrntmigZ48c9ZsfPypHfxQ1&#10;jtl9vSyOvIQSCtjJPGp0H1bnCv73fK0ktvtnOUC1ERa1mIHANWSEk+mrxRnzZR59cUv73z2suLnb&#10;uWPeWwjLJamXarxgPhWQm5s2YjIXWLpCTjU6AZbJ2PiBuqOKo3PsyokCtVLBuDGozW1vABRZNFU/&#10;2tJp24/Csfx7pm94N9cMOj0e/e/de69797917r3v3v3Xuve/e/de69797917r3v3v3Xuve81NTT1&#10;lRBSUsMlRVVU0VNTQRKXlnnncRQwxovJZmIVQPqT7ciiknlWGFSzuQqgZJJNAAPUnA6ftbW4vbmO&#10;ytEMkszKiIoqzO5CqqgZJYkADzJ6xyyxwRSTTOscUMbyyyOQqRxxrrd2Y/QAAkn3ta9Edff6LOnu&#10;u9guAKvbu2MfT5PSAA2ZqkOQzTC31Bq5prH+lvfYL295b/qjyTtnLrfHbQIJP+ard8v/AFUZqfLr&#10;7EPu8e23+tD7I8s+3MgpNtlhCk9PO6kBmuiPl9RJLQ+lOqduxNy/3v3vubca38OTy1TJSX+ooYT9&#10;tQA/4+FEv/j7Fr2Mupl6Rnv3v3Xuve/e/de69797917r3vU17o/5nD2v/wCJK31/71FV74489f8A&#10;K77x/wA913/1fk6+Nf31/wCn3c4/9Lzdv+0+46uW2L/x5Gzv/DV29/7qIfYaewr1FfSq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Q+f8A+/de63+Pfvfuvde9+9+69173737r3Xvfvfuvde9+9+69173737r3Xvfvfuvde9+9&#10;+69173737r3Xvfvfuvde9+9+69173737r3Xvfvfuvde9+9+69173eH/Kp/5lr2j/AOHzjv8A3QR+&#10;8/Pugf8AKrbv/wA9af8AVkdd/wD+58/6dXzd/wBLWH/tDTqv/wCYX/H1bR/8N+q/92Le7UveXnXX&#10;3on/AL97917r3v3v3Xuve/e/de6971xf5he3ZMF8ot5VTIVh3NidrbhpiV0q8b4OLETMv9f3qOUE&#10;/wBQffMH7yu2Pt/u1fTEUW7jt5l+YMSxn/jUbfn18vf95dyzLy997jfLxlom7W9hepigINpHbMR6&#10;/q20gJ9QerQ/jPk1yPUeDhDAviazL4yUXuVZcg9bGD/T9udDb+nsknuBesB+h99+9+69173737r3&#10;Xvfvfuvde9m9+Ce64NpfJ/reardY6bOz5XasjswVRNn8TNR49ST/AKqq8Cj/ABI9zT93veI9m92d&#10;rkmNEuDJbn7Zo2VP2yaB9vWa393pzjb8mfe05WnvGCxbg9xt7Emg1XlvJFCPzn8ID5kdAp8hsNJm&#10;upd0xwqWlx0dHmFUC50Y2sSepIH+EPkJ97LHvqf19U3VVXv3v3Xuve/e/de697DztbrfBdude7q6&#10;73Gn+43c2Mlo/uFRZJsdXIwqMZlaZX48tLUJHOn9StjwT7DXOHK+386ctXnLO5j9K7jK6qVKOMpI&#10;tfxRuFYetKHB6jT3i9reXven203f2y5nH+K7rA0WsAFoZQQ8FxGDjxIJlSVfIldJwT0ptnbpyGy9&#10;zYfc+Lb/ACrE1aT+IsVSqp2Biq6OUj+xLEzxt/QG45HvVo7M653P1PvjcGwd30T0Wa2/WvTSHSwp&#10;66lb9yhylBIwHkp6mIrNC4+qtY2YEDkbzVyxu3J2/wBzy5vUfhz2zFT/AAuvFJEPmjrRlPoc0NR1&#10;8iPut7Yc2ezfP+5e3POsBgv9tlKNg6JYzmK4hJ+OGeMrJG3mrUNGBAt42pujE7ywGN3HhJ1noMlT&#10;rKouPLTzD01FHUqP0yxPdHX+o4uCD7QnsPdR50ovfvfuvde9+9+69173737r3Xvfvfuvde9+9+69&#10;173Y/wDy8vjjVdi7/g7a3Lj3Gxuvq5J8SamL/J9wbzgtNQ08Afh4sfdaqdhx5PCnN3C5Qfdp9sJu&#10;Z+Y15y3WI/u/bXBj1DE1yMoBXisOJHPDVoXNWp1F/uz/ALr157ne5EfvNzVbH+r/AC1KHt9a9l5u&#10;aUaJEr8UdnVbiUio8XwI86nClc+TPaEO2NtybMxVSp3BuWnaOs8T/uY3BSEpUSSaf0vU2MMY+unW&#10;3Flvft76MdfRv1XF797917r3v3v3Xuve/e/de69797917r3vU17o/wCZw9r/APiSt9f+9RVe+OPP&#10;X/K77x/z3Xf/AFfk6+Nf31/6fdzj/wBLzdv+0+46uW2L/wAeRs7/AMNXb3/uoh9hp7CvUV9Kr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0fn/APv3Xut/j3737r3Xvfvfuvde9+9+69173737r3Xvfvfuvde9+9+69173737r&#10;3Xvfvfuvde9+9+69173737r3Xvfvfuvde9+9+69173737r3Xvfvfuvde93h/yqf+Za9o/wDh847/&#10;AN0EfvPz7oH/ACq27/8APWn/AFZHXf8A/ufP+nV83f8AS1h/7Q06r/8AmF/x9W0f/Dfqv/di3u1L&#10;3l51196J/wC/e/de69797917r3v3v3Xuve6l/wCaP1RPk9u7K7hxlMZG21NJtHczxqCUxWWn+6wV&#10;ZMRyEiqvNASf7VQg94bfe25PkutssOdrVam1JtpyPKOQ6omPyWTUv2yL1xp/vcvZ243XljYfe7ao&#10;ix2pm26+IGRb3D+JaSt6LHceJET/ABXKDo5nxF3lHSZPPbIq5Qq5SNc1iVZiA1ZRx+HIQIP9U8Oi&#10;S39I290pe8EOuDPR9Pfvfuvde9+9+69173737r3Xvc7F5Ktw2Tx2YxlQ9JksVXUmSx9VEbSU1bQ1&#10;C1VJURn8MkiKw/xHtRaXVxY3UV7asUlhdXRhxV0IZSPmCAejDad1v9i3W23vapDDdWcsc8Mi/Eks&#10;TiSNx81dQw+Y6j1dLT11JVUNXGs1LWU81LUwvystPURmGaNh/RlJB97TPx67nwve/Vm3N+YuWFch&#10;PTJQboxkbDyYbc1FGqZWhkj+oRmImpyR6oXjb8kDrn7a882HuFyja8w2hAkZQk8Y4xTqAJEI8gT3&#10;J6oynz6+vD7tHvpsX3h/aHa/cTaXUXMiCG/gB7rW+iUC4iYcQpaksJPxQyRt5kCoXszYtf13u/Kb&#10;dq0kNNHK1TiKth6a/EzsWo6hG+hYD9uQD6OrD8exu9j3qfOkD797917r3v3v3XuveylfKr4o7X+S&#10;G3IpVlp9v9iYOnkTbO6jCzxyQljKcHnkiGuWjkckqwBeByZIwQZI5Ia93/Z7afdHbA4K22524Igu&#10;KYI4+FMBloicgirRsdS1BZXwz++B9zrlL70fLCSo6bbzPt6EWO4aSVK1LfSXYXuktnYkqwrJbuTJ&#10;EGDSxSjP093Hl+rcoyMkuS2xkJVOWw4cBlewQZDHM/CTqLAg2WRRpaxCsmvJ2d1Rv7p7ctTtTsHb&#10;tbgcpC0hp5JU8mOytKj6FyGHyUd4qmBvw8bGx9LhXBUc0ua+TuY+Sd1bZ+ZLZreZa6ScpItaa4nH&#10;a6H1U44MAwIHzO+7Hs57jeyPNUvJ3uVtku3XaElCw1Q3EYNBNbTrWOeJvJkY6T2uEcMosy2nvLbe&#10;98VFmNtZODI0jhRKqHRVUczLqNNXUr2eKQf6lxz9VJUgkOvYZ6jHpT+/e/de69797917r3v3v3Xu&#10;vezt/Fz4V7676yFDuHcFPX7P6riljlq9w1MBgyG4oUe70O06aoX90vYq1aymCPkjyuviM9e0nsTz&#10;B7iXMe5bkr2W0AgtMwo8w80t1Yd1eBlI8NfLWw0dZ8fdH+4f7g/eK3K35l5kim2TlBGDSXrpomvV&#10;BzFtyOO/VTS10ym3iyR4si+EQD7c752911TVGMxslPm93ujJDjIpPJTYxyPTUZmWI+i31EAPkbi+&#10;hTr97Cmztn7b2BtnDbP2jiqbC7dwFFHQ4zHUq2SKFPU8kjm7SSyOWkmlcl5HZnclmJ99Kdk2Ta+X&#10;Nqg2TZoVgtrZQiIvAAeZPEsxqzMalmJYkkk9fS1yRyTyv7ccqWPJHJdmlhtm3RLFBDGMKoySxOXk&#10;diXkkYl5JGZ3YsxJrQzmbym5MtXZzNVktfk8jO1RV1Mxuzu3AVVHCoqgKiKAqqAoAAA9qb2a9Crp&#10;q9+9+69173737r3Xvfvfuvde9+9+69173qa90f8AM4e1/wDxJW+v/eoqvfHHnr/ld94/57rv/q/J&#10;18a/vr/0+7nH/pebt/2n3HVy2xf+PI2d/wCGrt7/AN1EPsNPYV6ivp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wD/0vn/&#10;APv3Xut/j3737r3Xvfvfuvde9+9+69173737r3Xvfvfuvde9+9+69173737r3Xvfvfuvde9+9+69&#10;173737r3Xvfvfuvde9+9+69173737r3Xvfvfuvde93h/yqf+Za9o/wDh847/AN0EfvPz7oH/ACq2&#10;7/8APWn/AFZHXf8A/ufP+nV83f8AS1h/7Q06r/8AmF/x9W0f/Dfqv/di3u1L3l51196J/wC/e/de&#10;69797917r3v3v3Xuve0xvTZ+C3/tPcGy9zUi12B3Li6rE5OmNgxp6qPSJYX50Sxtpliccq6qw5Hs&#10;p33ZNv5j2e52LdU8S3uo2jdfkw4g+TKaMp8mAI4dBPnvknl73I5N3LkTmuEXG3brbyW86eZSQU1K&#10;fwyI1HjcZSRVYZA6dsDm8jtvM43PYmc0+RxVZDW0ko5Akha+h1/KOLo6n6qSD9fer1350junoPsT&#10;LbG3HDLLTI71m284IilHuPASyEUWTpmF1D2HjqIr3jlVkNxZjyY9xeQd39uuZptg3RSUBLQS0os0&#10;JPa6+VfJ14q4I9Cfkm+8Z7Bc3fdy9zbz2/5oRniUmWxu9NI72zZj4U8Z4aqDRNHWsUyuhqArNbd1&#10;zv8AxHY+2KPcGLdElZRBlMfrDT4zJIoM9LKPrp/tRPazIQfrcAFvYE6gjpee/e/de69797917r3v&#10;3v3XuvezI/Gj5Kbt+OG8zm8QhzG18x4Kbd+05p2ipsvRxMTFV0knIhrafUxp59JHLI4ZGI9yj7V+&#10;6W8+1++fX2Q8e0notzbk0WRRwZT+GVKnQ1DxKsCpPWUn3VPvT85/dd56O/bKv1u0X2iPctuZyqXM&#10;Sk6ZI2yIrqGrGGWhGWjcNG5HQW9rdV4XtHBCgrWFFl6HyS4XMxxh5aKdwNcMy8GSCWwEsdx9AykM&#10;B72J+n+8utu8tuxbh6/3DTZHTFG2Uwk7R024cDO4GqmzGKZjJGQ3pWVdUUlrxyOOffTPkn3A5W9w&#10;NsG5ct3Ky0A8SI0WaEn8MkdarnAYVRuKswz19N/sl94H2s+8DyynMvttuSXNFUz2rkJeWjmlY7m3&#10;JLoQcCQaoZKVikdc9Vjb36+3V19k3xu5MZLTXdhSV8atLjcjGp4loqwDS1xyUNnX6Mqnj2LvsadT&#10;T0ivfvfuvde9+9+69172jd89e7I7Lwc229+7Yw+6sLMdX2eWpEn8EtrCooqgWlp5R/ZmgdHH4Yey&#10;PmDlrYOatvba+YrSO8gb8Mig0P8AErfEjejIVYeR6A/uB7acg+6uwPyv7i7TbbvYvnwriMPob+OJ&#10;8SQyDykidJB5MOnzb+5s/tTIJlNuZatw9egt56KZo/In18U8RukiH8pIrKfyPdcXYv8AK26+zE1R&#10;W9a75zmzHkJePD52lj3RiIiT/mqeqElNVxp/QyyTt/j7xg5m+6Ry1eyNPytuEtiTkRSqJ4x8laqS&#10;Af6ZpD1y99zv7ov213ueS/8AavmC72JmyLa7jF/br/RSTXBcIv8AzUedvn0aLbHy73LQxxwbq29j&#10;86qjS1dj5mxFawt+uWErLCx/4IsY9ltyX8rXuunkIxu9et8lDrsry1e4aCXR/q3hagkUH/ASN/r+&#10;4uuvuj8+RvS1v7KVa8S0yGnzHgsPyqesWt0/uivfm2lI2rftkukrgtJewtT1Km0cA/IO329CnS/L&#10;vYUqA1eB3TSyabsqQ4ypTV/RXFSpP+uVHtR7e/lVdhVE8f8AertDZ+Jpda+X+BY3M52q8d/XpSuX&#10;HoGt9PWR7M9t+6DzLLIP3vu1tClc+EksrU8/jEIr+Z6E/LP9z77l3Nwv9b+bdts4ajV9JBc3clPO&#10;glFmoPp3EdNmT+YW2Yo2/g+0s5WzaTp/iFVQ46HVbi7U5qWt/X0+zs9Sfy/Og+sqily2Vxtb2RuC&#10;lZZYq3eZp6jEQTowZZKXbVMq0psRdRVCcg8gg8+555M+7d7dcqSpeXkTbpcpkNc0MYPqsCgR/Z4n&#10;iU8j1nt7Mf3bP3c/ae5h3neLWXmncoSGWXc9D26ODUNHYoq25pTH1AuCpyGBz0Ae8/kn2PuyKajo&#10;6qDa2NmBR4MEJI62SMixSbKykzC/58Pjv9CLezxRxxwxxwwxpFFEixxRRqqRxxoulI40WwCgAAAC&#10;wHuflVUUIgAAFABgADgAPIDrP+KKKCJYYVCIgCqqgBVUCgAAwABgAYA6L+zM7M7szu7FndiWZmY3&#10;ZmY8kk8kn3z926v1x9+9+69173737r3Xvfvfuvde9+9+69173737r3Xvepr3R/zOHtf/AMSVvr/3&#10;qKr3xx56/wCV33j/AJ7rv/q/J18a/vr/ANPu5x/6Xm7f9p9x1ctsX/jyNnf+Grt7/wB1EPsNPYV6&#10;ivpVe/e/de69797917r3v3v3Xuve/e/de69797917r3v3v3Xuve/e/de69797917r3v3v3Xuve/e&#10;/de69797917r3v3v3Xuve/e/de69797917pObv3htPr/AGvn97773NgNmbN2riqzObm3XunL0GA2&#10;5t7DY+E1Fdlc1mspJFT01PCgLyTTSKqgXJHv3v3XutOX+YR/wse+L3R+ZzPXfwU6tq/lbuzFz1FB&#10;U9sbtyGR2D0dTVlPK0Lybdp0hbO7iiVl/wA6keOp5FIenq5kIb3737r3WsJ3V/wq4/nNdtV1ZLt3&#10;vTYfROJqZJTFgunentiwQ0sEg0rBFmexabcWUJUc+T77VfkEfQe9+690VGn/AOFB/wDOdpsguTj/&#10;AJgfdjVCymYRVEeyarHlz9VbE1WIelKf0Qw6R+B797917o/PQP8Awrv/AJufUlXj4+ytx9L/ACUw&#10;VMQlbRdndWYrbWbqoNZZvt9xdSvt8xy29KyTU06gfWMnn3737r3Wxz8Qf+Fnvwq7OXHYH5f9J9n/&#10;ABi3JKkcVXu7Z7L3V1eZy4R6idsTBQbio0IOoRR4Ws0/Qyn6+/e/de62UOkf5mf8vf5G7Um3r0z8&#10;y/jpvLAUlK1bk2HaW1sBmMJSoFaSbcO2d0VFFk8cq6l1GupIrXF/fvfuvdaUf/Cjn/hRR2NjvkT1&#10;x0D/ACu/ljlNvbW6iwW4Knu3trpfMYXJ7a332DuSqghx2zsLudUq6bI0m36OkZ5qqiZoGqq2SJZG&#10;ala3vfuvdb3vxK7Gq+4Piv8AGrtjIZE5fI9mdB9P79yWUbRryGS3b19j89kayTxgLqkmndm0gC5N&#10;vfvfuvdGD9+9+690l98bl/uZsvd+8P4fNlv7qbX3BuX+FUz+Koyf8CxM2U/h8Eml9LzeLxo2hrEg&#10;6T9PfvfuvdaQeW/4W2bCwFT9ln/5bXbGDrtOo0eW71w2OqQPoT4a3aUb2/x0+/e/de6a/wDoOI6m&#10;/wC9efYn/pQm2v8A7Fffvfuvde/6DiOpv+9efYn/AKUJtr/7Fffvfuvde/6DiOpv+9efYn/pQm2v&#10;/sV9+9+6917/AKDiOpv+9efYn/pQm2v/ALFffvfuvddj/hcP1OxCr/Ly7FJJAAHyE22SSeAABtX3&#10;737r3Wwl/Jr/AJw1L/N32f3lvCh+M+9fjlSdM5/YmDgh3hu2Pdo3mu9sXkcl99i6mHD4lYlpP4fo&#10;kVRNq8qHUv0PvfuvdXS+/e/de69797917rXT/nE/8KBcV/KO7x2D07mvh/2D33Qb36lou0pN+7a3&#10;9TbOweD+83dldqnblXHV4LJo00Yxn3LSmpT0zIvj41H3v3Xuqc/+g4jqb/vXn2J/6UJtr/7Fffvf&#10;uvde/wCg4jqb/vXn2J/6UJtr/wCxX3737r3Xv+g4jqb/AL159if+lCba/wDsV9+9+6917/oOI6m/&#10;7159if8ApQm2v/sV9+9+6917/oOI6m/7159if+lCba/+xX3737r3Q3/HT/hYrs/5Gd2dS9N7a/l3&#10;dr0snaPaGwetpty0ncuL3BR7WG+d00m2juDI0eP2qpeGiFV9zLGZo9SIRrX9Q97917rdEnk8MM02&#10;kv4opJNI4LaELaQf8bW9+9+691o5bs/4WtbH2Vmq/B7i/lt9tYiroa6towmW7wxGKlqBR1LU5nSn&#10;rtpI1m03tza9rn6+/e/de6TP/QcR1N/3rz7E/wDShNtf/Yr797917r3/AEHEdTf968+xP/ShNtf/&#10;AGK+/e/de69/0HEdTf8AevPsT/0oTbX/ANivv3v3Xuvf9BxHU3/evPsT/wBKE21/9ivv3v3Xuvf9&#10;BxHU3/evPsT/ANKE21/9ivv3v3Xuvf8AQcR1N/3rz7E/9KE21/8AYr797917r3/QcR1N/wB68+xP&#10;/ShNtf8A2K+/e/de69/0HEdTf968+xP/AEoTbX/2K+/e/de69/0HEdTf968+xP8A0oTbX/2K+/e/&#10;de69/wBBxHU3/evPsT/0oTbX/wBivv3v3Xuvf9BxHU3/AHrz7E/9KE21/wDYr797917rYM/kufzl&#10;tsfzjev+8t+7Z6IzfRMPSm89qbQqMXnN/Y/flRuBt04KozUWRinx+Lxgpli+3eLxskmv9QYWKj3v&#10;3XurrPfvfuvda+f85T+fRif5QnZXU2wc18TN99/4/s/r3Lb8l3dtnflNszE7X/he432//BsgKvB5&#10;RHkk0efyGeOykDQb6vfvfuvdUp/9BxHU3/evPsT/ANKE21/9ivv3v3Xuvf8AQcR1N/3rz7E/9KE2&#10;1/8AYr797917r3/QcR1N/wB68+xP/ShNtf8A2K+/e/de69/0HEdTf968+xP/AEoTbX/2K+/e/de6&#10;9/0HEdTf968+xP8A0oTbX/2K+/e/de69/wBBxHU3/evPsT/0oTbX/wBivv3v3XunbGf8Lg+iZWUZ&#10;j4BdtUSmQh2xnduzsoyxW9LqlVgqO7XvdSwH+1fj3737r3RoOtP+Fon8tXdFRDS9i9K/LDq0uqiW&#10;vbanXm9sVDIxs37mA3ElWyL9SwotX9EPv3v3Xurcvjh/woB/lD/KKpx2K6++avWO2dy5SZaak2r3&#10;J/Gek81LVOdKUsD9nU2Mo6iRjwqUtXKWtcXFife/de6uDxuTx2ZoKTK4jIUWVxeQgjqqDJY2rgrq&#10;CtpZl1RVNJWUrNHJGw5V0Ygj6H3737r3U33737r3Xvfvfuvde9+9+69173737r3XvfvfuvdaXfyK&#10;/wCFhu1vjn3N251FuT+XP25Vp1Z2jv3rVN11XcOOwGN3Qdj7qqtsDPY+nr9qMEhrfthUxRiaSyOo&#10;1t+o+9+690Bf/QcR1N/3rz7E/wDShNtf/Yr797917r3/AEHEdTf968+xP/ShNtf/AGK+/e/de69/&#10;0HEdTf8AevPsT/0oTbX/ANivv3v3Xuvf9BxHU3/evPsT/wBKE21/9ivv3v3Xuvf9BxHU3/evPsT/&#10;ANKE21/9ivv3v3Xuvf8AQcR1N/3rz7E/9KE21/8AYr797917pT4b/hb98c55YV3D8D+68ZAVT7iX&#10;DdtbFzssbFT5BDBXY7HBwDYAtItxybfQ+9+690bnrD/hZb/Kx3jJHBv7Yvyp6hkklijaqzvXG0t2&#10;4uFXH7s8s2xtwV1VoQ/6iiZiPot+PfvfuvdW7/HL+eZ/Kd+VFTjcX1P83emY9x5VU+z2l2Rlq3p3&#10;dE08hstHT4jtWnw71E348dKZTcgDkge/e/de6tZpKykyFLT11BVU9bRVcMdRSVlJPFU0tVTzKHin&#10;p6iEsjoykFWUkEcg+/e/de6ke/e/de69797917r3v3v3Xuve/e/de6pc/nK/zhaP+UNsro/euQ+N&#10;W8/kXR9ybj3vgJ4No7ui2iNmrs3E0GU+/wAnVT4jLJKtV96UjUiLT4nbU30Hvfuvda9X/QcR1N/3&#10;rz7E/wDShNtf/Yr797917r3/AEHEdTf968+xP/ShNtf/AGK+/e/de69/0HEdTf8AevPsT/0oTbX/&#10;ANivv3v3Xuvf9BxHU3/evPsT/wBKE21/9ivv3v3Xuvf9BxHU3/evPsT/ANKE21/9ivv3v3Xuvf8A&#10;QcR1N/3rz7E/9KE21/8AYr797917pwoP+FwvSMjkZT+X92pSR6kAeg702lkH0H/OMY6jb1MLjiw1&#10;c/kj3737r3Riuuf+Fqf8u/cNXT0vY3x3+V/XCS3+4yNBiOst9Y2m44v9luCiq3F/rppPpzb8e/e/&#10;de6tW+PX/Cj7+Tj8jqmhxe3/AJibT623DXzQU0OA73we5enJVqaiwSnbcO8qWDCM2pgn7eVYFuFL&#10;e/e/de6uo2tuzau+cDjt07K3Nt/eG2MvAtVidx7WzOO3BgcpTPylRjsviZJqeeM/h4pGB/r79791&#10;7pQe/e/de69797917r3v3v3Xuve/e/de69797917r3v3v3Xuve/e/de69797917rDU1NPR089ZWT&#10;w0tJSwy1NVVVMqQU9NTwIZZ5555SFREUFndiAACSbe/e/de616PnR/wp2/lZ/CmtzWz8b2fkvlH2&#10;th3qKSp2J8cIMbvDEY/JQOYXo892fW1FNtyAo4KTpR19XUREENT6hb3737r3Wrz8jv8Aha18xd31&#10;ORoPi/8AGDo/pTCPNJHj812Zk90dybxWluyx1GjHybdxUMxBVtD0VSikEXcH3737r3VT/YX/AAp3&#10;/nYdg1M0v+zi1OyKWUgjGde9TdM7bpoQL2ENWcBPWj62N6o3/PPPv3v3XugTT/hQJ/OYSoWqX+YN&#10;3qZFl8wV6jaklPr1arNSSYwxFL/7rKabcWt797917ofutv8AhUR/Ou66qIZJ/lpTdh0cKqn8M7J6&#10;f6fz1PKoP+7q7H4SiryTaxb7wH/G/Pv3v3XurdfjZ/wtk+TO2qnG475X/EvqPtbDhxFkdydM7h3J&#10;1PuhILW+7XC7mfceOqpR9TEklGjEmzILD3737r3W1B8EP+FHH8rf55VeG2ltvuo9EduZk0tPS9Tf&#10;IynoOuM1kclUJxjttbsapqduZSZnBSGmpMuaqTgimF7e/e/de6vbVldVZWDKwDKykFWUi4ZSPqD+&#10;D797917rv3737r3Xvfvfuvde9+9+69173737r3Xvfvfuvde9+9+69173737r3XvfvfuvdMm5Ny7c&#10;2bgcturd+fwm1dsYChnyed3HuTK0ODwOFxtKuupyGWzGTkip6aCNeXlmkVVHJI9+9+691rK/Nn/h&#10;Wf8AyxPi3WZbaXTuU3f8yuwsa8tM1P0xBSY7q+nrYwR463tvc3jpKmK4t9xgqPJxn8N797917rWh&#10;7/8A+Fon8wnflRV0vQHR/wAd+gMHJJL9pVZnH7l7i3pTwkjxasxmqrGYlnHOonAWN7W4ufe/de6r&#10;E3x/wpd/nY76q6ioqPm5uTbEE8ryLjtj9a9M7UpKYOLeKnlxm3VqdI/sh6hiP639+9+690GFJ/wo&#10;H/nM0U6VEP8AMF7zeRAwVaubaWQgIYaTrpa/FyRsf6FkNvqOffvfuvdGe6w/4VT/AM6nrmWI5P5J&#10;bT7VpI2iJx/Z/SvVlfFKkZ5ilr9pYzDV1m+jMKsMfww9+9+691cx8Y/+Ft/Y+OqcdivmL8Ntpbox&#10;pWKPJb0+O27cntTMQkMBLUw9f9hyZOmqWI1ERjcFKt7C/Nx737r3W2R8Df54v8tj+Ym+OwPQ3yBw&#10;uG7Tr0W3SHbcada9rtOQuumw+Czcn2uaZSw1HAV1cq/2ivv3v3Xurb/fvfuvde9+9+69173737r3&#10;Xvfvfuvde9+9+691pK9v/wDCzPZvTXY2+evdy/y5e14ptmb13Zs+PK13deKw0GbG2M9UYT+KUdPX&#10;7TBVKgQeYIHfTq062tqPvfuvdBj/ANBxHU3/AHrz7E/9KE21/wDYr797917r3/QcR1N/3rz7E/8A&#10;ShNtf/Yr797917r3/QcR1N/3rz7E/wDShNtf/Yr797917r3/AEHEdTf968+xP/ShNtf/AGK+/e/d&#10;e69/0HEdTf8AevPsT/0oTbX/ANivv3v3XurHP5YP/Cm3CfzLvlt1t8XcD8GezepqLsPF74yQ7Wy/&#10;ZdJuzbWFGzNnVu7RDUUlFtyhST7v7P7VG+9TS8imz/pPvfuvdbTnv3v3Xukxvfcn9zdmbu3f/D5s&#10;t/dXbGf3J/C6d/FUZL+B4qXJ/wAPgk0vpebxeNW0NYkHSfp797917rSVzX/C1Hbe2oUqNyfyxO69&#10;vwuVCzZruagxcLM36Qktfs+MG/4t9ffvfuvdJj/oOI6m/wC9efYn/pQm2v8A7Fffvfuvde/6DiOp&#10;v+9efYn/AKUJtr/7Fffvfuvde/6DiOpv+9efYn/pQm2v/sV9+9+6917/AKDiOpv+9efYn/pQm2v/&#10;ALFffvfuvdSqL/hbz1tk6hKLF/y5ezslXTahBR0XfmBqqiZgNWlIafabuf8AGym3v3v3Xut1foft&#10;D/Td0f053P8A3crtn/6W+rdgdl/3SydR93ktsf362pSbn/u9kKrxQeSai+6+3lk8EepkJ0JfSPe/&#10;de6Bn57fK3/ZHviF3h8rf9G2b7f/ANDO2sduL/Rvt3J/wfM7qFfuah24aOiyf2lf4TF979y7/Zy+&#10;iNhpF7j3v3XutQ6t/wCFvfWeNqZaLI/y5+zqCsgbRPSVvfmApamFx9Vlgn2mrKf8CPfvfuvdRf8A&#10;oOI6m/7159if+lCba/8AsV9+9+6917/oOI6m/wC9efYn/pQm2v8A7Fffvfuvde/6DiOpv+9efYn/&#10;AKUJtr/7Fffvfuvde/6DiOpv+9efYn/pQm2v/sV9+9+6917/AKDiOpv+9efYn/pQm2v/ALFffvfu&#10;vde/6DiOpv8AvXn2J/6UJtr/AOxX3737r3Xv+g4jqb/vXn2J/wClCba/+xX3737r3Xv+g4jqb/vX&#10;n2J/6UJtr/7Fffvfuvde/wCg4jqb/vXn2J/6UJtr/wCxX3737r3Xv+g4jqb/AL159if+lCba/wDs&#10;V9+9+6917/oOI6m/7159if8ApQm2v/sV9+9+691t0fy8vmNif5gPw06L+YGE2PXdbY3uzb2ZzkOx&#10;slm4dyVu3Hwu7sjtKoop87T0tElTqkx7SrItLGNLgabi597917o6Hv3v3Xuve/e/de69797917r3&#10;v3v3Xuve/e/de69797917r3v3v3Xuve/e/de69797917r3v3v3Xuve/e/de69797917r3v3v3Xuv&#10;e/e/de697//T+f8A+/de63+Pfvfuvde9+9+69173737r3Xvfvfuvde9+9+69173737r3Xvfvfuvd&#10;e9+9+69173737r3Xvfvfuvde9+9+69173737r3Xvfvfuvde9+9+69173eH/Kp/5lr2j/AOHzjv8A&#10;3QR+8/Pugf8AKrbv/wA9af8AVkdd/wD+58/6dXzd/wBLWH/tDTqv/wCYX/H1bR/8N+q/92Le7Uve&#10;XnXX3on/AL97917r3v3v3Xuve/e/de69797917r3sEu9+hNifILZsu1N50rRVFOZKnb246JIhmdu&#10;ZJ00iroZZBZo3sq1FM/olUAGzKjoAvcL265e9yNjOz74lGWrQzqB4sD0+JCeIOA6HtccaEKwgX7w&#10;33dPb37yfI78nc8wlJYtT2d7EF+pspyKeJExHcjUAmhb9OZQAaOqOi+677G3F1rnEzGCmDxS6Isn&#10;i6hnNDlKVWv4ahF+jLyY5V9SH6XBZTr0d9/FntX4+5SZNz4mTK7UknKYrfOGgmn2/XRs1oUrHALU&#10;VQR9aapsSb+NpVGs81fcX2i5v9t7tl3aEzWZNI7uIEwuPIMeMT+qPQ1rpLju6+aH7xf3Q/eD7tm7&#10;unNlk15s7PS33a1Rns5QT2iQ5NrMRxhn0kmvhNKg1mzDrnt7Z/ZVJG2JrUo8wseqs2/XSRx5KnYD&#10;1tCvAniH4liuLW1BD6QW73F3WLfQpe/e/de69797917r3v3v3Xuve3zbu5txbRytNndrZ3LbdzNG&#10;wamymFyFVja6EggkJU0jI9jYalvY/Qgj2v2zddz2W8TcNouJLWdPhkidkcfYykGnqOB8+j/lnmvm&#10;fkveIuYeUNwuNsvoDWO4tZpIJV88PGytQ0yK0IwQR035PE4zNUcuPy+PospQzi0tJX00NXTvxa5i&#10;nDC4/Btcfj2dbZv8xv5JbWp4KTJ5TbW9oIBpD7owKffMg+gkr8HJRO5/2uTUx/J9zxsf3nvdLaI1&#10;hu5oL9V87iEa6fN4miJ+1qn59Z5cjf3oH3puUbaOy3a7sd/jjFAb+0HikejTWj2rMf6T62PmegGz&#10;nxf6sy8sk9JR5XASSHUVxGRb7cMfqVpsgs6qP8EsP8PYx47+av2LEAMt1Xsqtbi5x+WzmMB/rZak&#10;1dv9v7G9t97/AJnQf45tFrJ/pJJY/wDj3idTjtn98J7nRKBvHKG13B8/BuLuD+Tm4/w9Iaq+Hm2H&#10;J+z3hnqcc2FTR4+rI/pzEIfYhYv+a9jiEGa6XrYz/uyTF70gmAP+0Q1eOT/eZPYltPvh2pAF9sTD&#10;1Md0D+wNCP8AD1Je0/3xm2MFXfeRJVPm0G6I37Fksk/m/SZq/hxVAsaDfdOw/srV4GRD/wAhSQ1T&#10;f9C+xAxn807p6oYLldgdiY0cXelXbuSUf1sGrICf9t7Elp97rkmQ0vNuvYvmvgv/ANZU6kjav73r&#10;2RuWC7xy3vVqPMxiynH87mI/yHScq/iDveME0e5NsVR/AlOTpT/sSIJB7ELHfzJ/jPWqpqq3e2IJ&#10;tdchtOWUpf63OKmqRx/h7Elt96X2qnAMsl1D/p7cn/q2z9SXtn96d91O/UG7n3SyJ8ptuZqf9k8s&#10;4/ZXpM1XxX7XpyRFT4CtA+hpsyiA/wCt95HD7EHGfO74rZMLp7UpaJ2F/Hk9vbroSv8Ag0ktDov/&#10;AIa/YltfvCe0N2BTd1jJ8nhuE/mYqfz6knav7w37oG6gaeb44GIrSez3CKn2lrTRX/bdJqq+PHcF&#10;Je+z5p1Btqpcnhqi/wDiFSo1f8m+xW2p8h+jN7zpS7X7X2LlKyQqI6Bdw0FJkJS30WKgr3imY/4K&#10;h9jDZ/cv2/3+QQ7TvFpM54J4yK5+xHKsfyHUxcn/AHmPu+8/Tracpc47TdztQLELyGOZifJYZmjl&#10;Y/IIekdmOsuwcBG02X2duGjgS5eoONqJqZAPqXqacOgH+Jb2MgIIBBBBFwRyCD9CD7G/HI6nEEEV&#10;GQekMRbg8EcEH8e+/e+vde9+9+69173737r3Xvfvfuvde9+9+69173737r3Xvfvfuvde96mvdH/M&#10;4e1//Elb6/8AeoqvfHHnr/ld94/57rv/AKvydfGv76/9Pu5x/wCl5u3/AGn3HVy2xf8AjyNnf+Gr&#10;t7/3UQ+w09hXqK+lV797917r3v3v3Xuve/e/de69797917r3v3v3Xuve/e/de69797917r3v3v3X&#10;uve/e/de69797917r3v3v3Xuve/e/de69797917pMb13ptPrjZ+6ewN+bhxW09k7I2/mN17t3RnK&#10;uKgw23tt4CgkymZzOUrZiFigpqeKSWVz9FU+/e/de6+TH/Pn/n1dsfzSO1c71N1LndxbA+Cmw9wy&#10;Q7C2DDJUYbIdw12IqGipu0+1qaJg87zsDPh8LOTDj4jGzRmuMsvv3v3XuqNvjr8c+6vll3LsfoD4&#10;9df5zs3tnsTKjE7X2ngYozPUOkTVNdkchW1LR09FQUcCSVVdX1csdPTQI8s0iIpYe9+6919Db+Xp&#10;/wAI3fi/1ttnA7z/AJhm+8/8gu0aqmo67J9UdbZ/L7D6X2tVMBLLhqncWM+23Dn5Imsr1aVONgb1&#10;L9q62kb3v3Xur6sP/Id/k74LFxYii/l4/G2ekhR40mzGzpNxZRlcWJlzm4KiqrZG/o0lQSPqCD79&#10;7917olPyV/4Sofyfe/cVWrs/prdvxo3VNTyx0e6uid/7goYaaoa7RTVGzt9SZvCyoGPqSOhiYqNI&#10;kX3737r3WnJ/M0/4SlfOb4TYvcHanx3qx80OiMNHWZLIz7C29VYnu7Z+Gp1aeSr3H1RHLWPkYIYx&#10;+5V7eqqx7K8s1JTRAke9+691qzyRyQySQzRvFLE7RyxSKySRyI2l45EaxDAgggi4Pv3v3XuuHv3v&#10;3XuvtM/yLd7t2D/KB/l57hkcSSU/xn2JtGRwwbVJ17DLsCQsR+b4w6vze9+ffvfuvdWv+/e/de69&#10;797917oMew+k+mu3MdU4ftbqTrPszFViGOrxvYGxNrbxoKlCLFZ6TcVLUI3+xX3737r3WnL/AMKB&#10;f+E2vxIl+KncHzJ+DHVlD0P3J0XtjJ9mb36v2AtXT9X9ndebciOS3wcfskGWDDZfG49Z8lSSYhIK&#10;edIJaeemaSWOoh97917r5t/v3v3Xuve/e/de6vN/kE/yk6X+bV8w67YHYGbzu1/jv0ttim7I7zzO&#10;2mhp9xZjHVWUGK2r13t7I1CyR0dXnKlZ9dY0TmGjpquSNTMIvfvfuvdfU5+NH8r/APl8/EDBY/B/&#10;Hv4idG7EfHQxRDcz7FxG5t/VzRQiE1OW7D3aldm6qVwLu09e1z9ABYD3v3Xuj2U9NT0cEdNSU8FL&#10;TQqEhp6eKOCCJB9EjiiAVQP6Ae/e/de6ze/e/de69797917qDkcXjMxSyUOXx1DlKGYWlo8jSU9d&#10;Syj6Wkp6lWRv9iPfvfuvdVl/Lv8Akx/y0Pm3t3MYju34mdVQ7hylLURU/Z/W22sV1h2thque7JlK&#10;De+zIaWonlje0giyIqqZyAJoJUup97917r5L/wDNZ/l/bl/lk/OLuH4l5vN1W7MFtKrxm5OtN7Vl&#10;JDQ1e8+rt4UQzGzs3XUtMTElYkTPQZFYf2xWU1QIwECge9+691XT797917qZj8fXZavocVjKWeuy&#10;WTrKbH4+hpY2mqayurJlpqSlp4k5aSSRlRFHJJAHv3v3Xuvq8/ynP+Ez3wU+H/S/W28vkz0vtH5K&#10;/LHNbdwe4+w8527jod5bE2FuevpEyFXs3YHXmWVsQsGLkb7U5Kuo6isqJY3mEsMTpTRe9+691shb&#10;P676/wCvcfBidg7F2dsfF00K09Njdn7Ywm2sfT06CyQQUeFggjRAOAqqAP6e/e/de6WPv3v3Xug+&#10;311L1X2hj6jE9l9Z9fdiYurj8NVjd9bM25u3H1MX18VRR5+mqI3Xj9LKR797917rU8/nlf8ACab4&#10;cdsfGTuT5IfCrqDC/Hz5L9R7O3B2ZFtDq6mGF6z7hw21KKXPbn2lX9fRMMfj8rNRRVD4mtw8VNrq&#10;lSGpjnSUPF737r3XzC/fvfuvde9+9+691e//ACMf5I+5v5yHZPb1BWdvf6Duo+icRtSt3vvGl2id&#10;57hzOc3vU1sW3NrbaxU9Zj6ZJGix1bU1VXUVDCFUjUQSmW6e9+691tID/hEH8aLC/wA6u8ybC5HV&#10;2wQCbckD7w2/1r+/e/de67/6Ag/jP/3nT3p/6K/YH/1Z797917r3/QEH8Z/+86e9P/RX7A/+rPfv&#10;fuvdcW/4RBfGoqwT5195K5VgjN1ZsF1V7elmQVqkgH6gML/1H19+9+690F29/wDhDttWSlY9b/zD&#10;dw0dba6x73+PWNyNKSB+lpsDuulcXN+fGbf0P597917qpv5W/wDCP7+Z10Pgcru3pjM9PfLPCYmk&#10;mrZsD1xnMns/s6eCnBeU0Oyt+QUtJVyaBdaahzM9RIfRFDIxAPvfuvdasm6Nrbm2PuTO7O3nt7N7&#10;S3btfLV2B3LtjcuLrsHuDb+bxdQ1HksRmsPkkiqKWpp5UaOaCaNXRgVYAi3v3v3XuvoLf8Idsur9&#10;bfzDcDqp9dPvj485fQGP3WmswO66PU6Xt47wWU2+urn+nvfuvdb4nv3v3XuoOSxeMzNJLj8vjqDK&#10;0E4tNRZKkp66kmH0tLTVSsjf7FffvfuvdVgfL/8Akr/yy/m7t3MYnuf4ndXY/cuUpamKm7T6t25i&#10;urO1sLWz3ZMtRby2bBTSVU0b/uLDlY6umci00EiXU+9+6918mP8AmpfAHdP8sz5wdx/ErcOaqN14&#10;fZ1djs/1vvappYaGfe3V+76Fc1svP1dJTlo46sQO1Fko4j40raeoWP0Kvv3v3Xuq8PfvfuvdL/qj&#10;rHePdfaHXXT3XmLbNb97U3xtbrzZmJD+MZHc+8c3Bt/B0kk1iI0epqIxJIRZFux4B9+9+691vn9S&#10;/wDCH7DttzH1Penz5ykW7J6allyuI6o6Vo5dv42reMNW0NDuDd2bWorERtSR1L42mLizGBP0e/e/&#10;de6Fmr/4RAfHN4WFD88O66efnTJV9SbFrIR6TbVDDkoCebH/ADg4uPzce9+690U/tr/hEB2zQQVd&#10;T0X88uvd0zqJWosN2r09uLY6yaVJiSfcO08tn7FjZSRjbD68/T3737r3Wux86P5CX8z3+X3i8rvH&#10;ub495Dd3U+GjeoyHc3SeQXtHrvG0cbMr1+4ZcPGmVw1OoAJqM3iqOL1KA5Jt797917qm/wB+9+69&#10;1Y78G/5tHz+/l25+gyPxi+Q+8tubUp6uKoyXUW56ybenTW4YkJEtNleus+8tFEZFJRqzHClrFB/a&#10;qY2AI97917r6QP8AJd/4UkfHX+Z/VYfortnEYv45fMiSjkNH1/UZZ6nrvuBqKnM9dWdQbiyZEwrF&#10;RHnl23kGarjjBamnyEcU8sXvfuvdbLXv3v3Xuve/e/de69797917r3v3v3XumDPbU2tuqmaj3Rtr&#10;Abko2Vkalz2Gx2YpmRxpZWgyEcikEcEW9+9+691UB83v5BH8sD5ybO3Fi92fGjr/AKh7HyePqY8F&#10;3V0NtrDdX7927mDAy0OWqotsQ0+OzKRyENJR5mjqY5BqA8bkSL737r3XyPPmR8Xt9/Cv5Sd5/FXs&#10;qWnqt49H9hZvZGQylFE8FBuCho5BU7f3TjoZSzpTZXHS0mRp0diyxzqrHUD797917otHv3v3Xujl&#10;/wAvf4c7n/mAfMzoL4gbS3DTbQynde8nwdXu6rx75aDau28Nhavde79xnFRywGqeixVBWVENN54h&#10;NIqRmSMNrHvfuvdb+21/+ETvwEoKCmTd3yl+Wu5MqsIWsq8NUdR7Xxs09hqlpcZUbdyUsS3DWR6y&#10;QgHlja597917rHmP+ETXwGqIXGD+Vfy6xVSWkMcuRn6dzNOgb/Nq1PBtqjZtP5/dF/8AD3737r3R&#10;Se1/+EPdCaOWfo75/wBWuQSORoMV2v0dC9HUS3/Zhlz+0M+rwrb9Ugxsp/onv3v3XuqFPmt/wmC/&#10;mt/DbD5relN1Rg/kz1rhEqqqu3d8astX75zFBjKZDK1flOtMlSUG5QqxqXmahxlXFEAS8wUX9+9+&#10;691r0TwT0s81NUwy09TTyyQVFPPG8M8E8LmOWGaKQBldWBVlYAgix59+9+691ZR8If5vv8w7+Xrl&#10;8dP8a/kjvfDbOop4pKvqDeNbLv3pzL06XElJU9e7maejpfICVaqxf2lWo/zdQh59+9+6919ET+TF&#10;/wAKavj1/MlzO3vj139g8N8aPl7lIlpdv4N8w83UndOSjHqpesdwZhhUUOXlsXj23k5JJpBZaKsr&#10;31pH737r3W0P797917r3v3v3Xuve/e/de6wVVLS1sElLW01PV00ylJqaqhjqIJUIsUkhlBVgfyCP&#10;fvfuvdV//J/+VL/Lq+Y2CyeF+QPxC6S3dV5OnqIP744vZeM2V2Pj5KiLxCsxXY2ykx+aglSyshWt&#10;03ADKy3U+9+6918rT+e1/Knb+Ux81Krp7ambze7eiezdqU/aXRO6NxfbSZ9dq1uUqMPl9mblq6JI&#10;4Z8lg66nkp5aiOGMT00lJUmON52jT3v3XuqWffvfuvdZYIJqmeGmpopJ6ioljggghRpJZppXEcUU&#10;Ua3LMzEBQBcnj3737r3W+H8Y/wDhE3uTd3We0N3/ACg+aEnXO+ty7bw+czHWnWHUsG502TX5SgSt&#10;n23kt57lzNGtZVUhcQVT0+LSISo6xPLGFlb3v3XujSTf8Igvja0TCn+dveEUxA0STdU7DniU3Got&#10;ElfGTcXAs4t9efofe/de6LZ2n/wh73bBFU1HSXz/ANuZWZU/yTE9p9HZPARSvb6VO4NpZ/JGMfi6&#10;4x/62/Hv3v3XuqDPmt/wm1/mufCXEZjeW4eioO9OscJFVVeS7F+N2Wn7OocZjqVfLLkczs4U1Hua&#10;kgSO8k9TJhPt4grF5wo1H3v3XuqG2VkZkdWR0YqysCrKymzKynkEHgg+/e/de6Oj8PP5ifzU+BG7&#10;qXeHxR+Q3YfVEkdZFV5PauOy75Trnc/jlEr027euM4KnCZKN7aSaqhZ1uTG6PZh737r3X0MP5MX/&#10;AAqj6e+bed2p8bfm5itq/HX5MZ2ahwezN/4urloOjO487Ppp6bEwy5qaWbbGdrJSEpsfW1M9HVyk&#10;R01XHPJDRN737r3W3r797917r3v3v3Xuve/e/de69797917r3v3v3Xuve/e/de6rw/mPfzP/AInf&#10;yuul5e3fkxvQ0uQy0dfS9adU7bFPk+zu2M/RQq74fZ+AkkjAhiLxffZSskhoqRXTzzq8kMcvvfuv&#10;dfL1/mqf8KDvnJ/M9zOe2jkN01vQXxfnqpo8L8dusc3X0eMy2LDaaeTtjdkAp6zc9UwAeSKpWLHI&#10;9mp6CJgXb3v3XuqWOtes+w+5d+bV6u6n2TufsbsbfGYpcBtDZGzcNX7g3NuLMVjaYKDFYjGpJNK5&#10;ALNpWyoGdiqKxHvfuvdbzn8tf/hGjl9yYbb/AGj/ADMu08rss18NLko/jV0lksXNuSiikXyig7I7&#10;YnjrKOCa1lqKDAU0+n+zlFe6r737r3W278f/AOSl/Kp+MuOoaHq34MfH9qyhplphuXsLZVF25u+p&#10;sqq81VuntL+L1pdioY6JlUNcqq+/e/de6OnL8XvjPPixhJ/jv0XNhRqtiJepNgSYsalKtagfHmLk&#10;MwPo+hP9ffvfuvdEG+Rv8if+Ux8o8fkqbsf4RdLYLL5GEx/3w6j28vS276OUACOqgzPV7Yvyulrq&#10;lXHNGedUbAm/vfuvdaeX8zT/AIRzdtdTYncPbH8t7sPK997VxsVTk63489my4jGdyUdFCr1E0Wwt&#10;5UMdJiNxOigCOgqqbHVTKAkL1s7Kje9+691pPbn2vuXZO485s/eW3s3tPdm2crXYPcm2Ny4quwe4&#10;MBmsZUNSZHEZrD5NIqilqYJVaOaCaNXRgVZQRb3737r3WxB/Ka/4UqfNT+XJkdt9bdmZnNfKf4n0&#10;stJj6rqrf+eqave2wMKsgWSfpzsDJmaoofAhvFha8z41lHjiio3c1Ke9+6919PL4NfPj4v8A8xbo&#10;/E9+fFnsSi3ttOraGh3Hg6pY8bvnrrcrU4qKnaHYW1Xd5sbkIgbgMXgnS09JNUU7pM3vfuvdHJ9+&#10;9+69173737r3Xvfvfuvde9+9+69173737r3XvfvfuvdU1fzbv52/xO/lK9fpJ2PXns35C7pxUtb1&#10;j8cNn5Ski3fno2LQU+5N5ZB1mTb23xKpRslVwvJOVkShpquSOVY/e/de6+Xp/Ml/nMfOj+aHu6tr&#10;u/8As6rwnVMGRkq9o/HnruoyO2+ndqQLMXoWmwCzPJma+JbXyuamqqm+oRNDEREvvfuvdEg+Nfxg&#10;79+YPbu2uifjV1duntztPdkrLi9r7WohO9PRwsorc3nclUNHSY3G0oYPWZLITw00CkNLKoIv737r&#10;3W+//Lw/4RldR7WxOD37/Mi7Yy3Z28KiCnranobpLL1m1eu8FLIqSti909mGNMzmJE9STfwmPGRo&#10;1xHPUoFkb3v3Xuto/pL+Ul/LL+O2Op8d1J8GfjTgDTxRRDL5bqzbW990TeA6o5Kvd2+ocllJpAef&#10;JLVs3+NvfvfuvdGYy3xX+MGfxyYjO/HDobNYmKPwx4vLdQde5LHRwmwMSUVZjniC+lfSFtwP6e/e&#10;/de6rH+T/wDwnf8A5Q/ypxuUj3N8QdidWbmyJllj358e0fpfc1DWS6i1alFs8RYaqe7X05LE1KcA&#10;FbC3v3v3XutJ/wDmn/8ACS75VfD/AAu5O5/hpuHK/MDo3BwVmWzWzYcLFjvkRsbC0sXnmq5tq4rV&#10;S7pp4VDGWowSRVlhq/hQiV5V97917rUjhmr8TXxTwS1mMymMrEmhmheair8fX0UweOWKRCskU0Ui&#10;gqwIZWFxYj3737r3W25/KG/4VZfJr4hZHbHS/wA563dXyo+NIloMRT76yFZ/FfkH1PjF00yVeM3F&#10;lJFO6cfTpy+MzM/3YUAU2QREWmk97917r6Unx2+R3SHyy6h2h3x8d+yNt9q9U75oBXbf3Ztmr+4p&#10;nZQBWYvJ0cwSpoMhSOTDXY6thiqaaUNHNEjgj3737r3Q2+/e/de69797917r3v3v3XukZu/rnr3s&#10;Ghnxm/dh7M3vjamFqepx+79r4TctDUU7izwT0mZgmjdD+VZSD/T3737r3WvB/NJ/4TRfAP5mdQdi&#10;7g+P/SuzPjJ8qaTA5rOddb16hxsGydmbn3fTUrVuP212J19iPHhZ6HJTIKaavpaKGtpzIJ0mkWNq&#10;eX3v3Xuvk2ZvDZXbmZy23s7QVGLzeBydfhsxjKtPHV47K4uqehyFBVR/2ZIZkeN1/BBHv3v3Xumz&#10;3737r3R+f5YvwS3d/Mk+bXSXxH2rlJtt0vYWbq67fO8oaWKtfZPW21sdJuHfO54qSdkSWohoYJIa&#10;GJ2CyVcsEbEK5I97917r61/w9/kq/wAs34QbYw2F6b+KPV+V3Ni6Omhre1u1NtYjtLtbPV0AvLl6&#10;7eG8IKl6WWV7yNBiYqOlQm0NPGtl9+9+691Z9i8Nh8HSpQ4TFY3D0UYtHR4uhpcfSoB+Ep6RUQf7&#10;Ae/e/de6cvfvfuvde9+9+690wbh2ptfd1BLit2bbwG58XOjRz43cOHx2aoJo3Gl45aPJRyxspBII&#10;K2Pv3v3XuvnFf8LCv5efxG+LO5/iv8hvjr1/sbpTene2T7Q2t2Z1zsDGUW2Ns7rOzaXE5jGdh4zZ&#10;2KEdFQ1MLZGWhyktHTxJUGWkZ1MqyO/vfuvdaTfv3v3Xuj5fy/P5bXyy/mY9y03TXxa67qNxVFIa&#10;Sq312DmjPiOsercDVSmMZ/f27fFJHSoQshpqOBJq2rKMlJTTurAe9+6919Fj4Df8JJP5dPxmwOC3&#10;B8oaHKfNDuWOCnqsxU72qMjtjpjF5IxKZqTbXWGCqIzV00b6l8m4K2u81g/ggDGIe9+691sddUfF&#10;/wCNnROMo8P0r0B0v1NjaCKCKlpOuustmbOSJaePxQktgKKBmZV41uxY/kn3737r3Q6e/e/de697&#10;97917ovvcHxO+L3yCw9dgO8vjv0n25icjFNDV0nYfWOzd2F1qF0zPFUZmjllicj/AHbE6uPqGB9+&#10;9+6918+f/hTb/wAJ/ehvg/1lhfnV8J8Dkth9TVO98Xsju7pVslkc7tvZGQ3dJJHtPfmxK/MSz1lH&#10;jqiuUYuuxlRUSxRT1FI1IYo2eEe9+691pQ+/e/de69797917rbi/ktf8JfT/ADNvitjvl73H8lsz&#10;0nsPee591bf632bsrr6j3RufOY7ZuYfbuX3Tms3n66lpqSCTIQVdNS0sNJOzrCZmlUOqe/e/de6u&#10;O/6Ag/jP/wB5096f+iv2B/8AVnv3v3Xuvf8AQEH8Z/8AvOnvT/0V+wP/AKs9+9+6917/AKAg/jP/&#10;AN5096f+iv2B/wDVnv3v3XusNR/wiB+ODR2pfnd3dDLqFnqOp9iVMen+0PFHkIjc/g6+P6H3737r&#10;3QA9jf8ACHjKpDPN1H/MJx9VUJETTY/sboCpoYZ57elJ8xtnc9Q0KfW7LQyH/affvfuvdUNfPr/h&#10;NF/M8+BGz9ydrZnYW0/kD0vtOmqsnuPsb4+5vIbrl2vgqRDNUZvdWw81R47PUtLDGrS1dXT0FTS0&#10;0YLz1CIC3v3v3Xutfj3737r3X2Av+EwuabNfySfhqzPUv/DKfuPCj7lgxVcb3puSEJBYm0Q/sDjj&#10;8e/e/de6v29+9+69173737r3Xvfvfuvde9+9+69173737r3Xvfvfuvde9+9+69173737r3Xvfvfu&#10;vde9+9+69173737r3Xvfvfuvde9+9+69173737r3Xvf/1Pn/APv3Xut/j3737r3Xvfvfuvde9+9+&#10;69173737r3Xvfvfuvde9+9+69173737r3Xvfvfuvde9+9+69173737r3Xvfvfuvde9+9+6917373&#10;7r3Xvfvfuvde93h/yqf+Za9o/wDh847/AN0EfvPz7oH/ACq27/8APWn/AFZHXf8A/ufP+nV83f8A&#10;S1h/7Q06r/8AmF/x9W0f/Dfqv/di3u1L3l51196J/wC/e/de69797917r3v3v3Xuve/e/de69797&#10;917r3uLW0VHkaSooMhSU1fQ1cTwVdFWwRVVJVQSDTJDUU84ZHRhwysCD+fbU8EF1C1vcoskbghlY&#10;BlYHiGU1BB8wRTpLfWFjulnLt25Qx3FvMpSSKVFkjkRhQq6OCrKRgqwII4jrLBPPSzRVFNNLT1EL&#10;rJDPBI8M0Uim6yRSxkMrD8EG/sk/ZH8vf457/mqK/HYLJ9e5Wo1O1RsiuSixzSsSQzYHIR1FGi88&#10;pTRQ/wCuPcDc0fds9seY3a4trd9tmbOq1cKlf+aLh4wPkip1gV7pf3an3YfceeXcds2+flq8kqS+&#10;1SiKEsc1NpMk1sq/0YI4R8xx6Hva3yW7P22kVPVZCl3NRx2URZ+naepCDiwyNM0U7H/apXf2VvNf&#10;yoYS8jbd7olSM38UGa2Ykrr/AEElXQ5BA3+uIR/re4jvvueIWJ2zfSB5CW1qfzZJhX/eR1iNvv8A&#10;c5wF2flnntlX8KXW2BiP9NJFeKD9oiH2dC7QfMdwqjJ7ERm/tyUGdKKf+Cw1FM1v9jIfYd5L+VZ2&#10;lECcT2XsGuI+gr6XcOLv/sYIKu3sM3X3QubkH+J7raSf6dZo/wDAknUY7p/c/wDu7CCdm5q2i4Pp&#10;NHeQf8ciuOlPS/MHaDkfe7U3HTj8mmmxlXb/AKmSQ+w9yX8s75H0TMKOTYGXRb6Wo9zVNOXt+AuS&#10;o4LX/wAT7Dd191X3QgJEBs5h/RnYV/3uNOo13T+6m+9FYuRZPs96BwMV86V/Ke2i/melLS/K3q6c&#10;DzpuSiJ+onxMUgX/AFzSzyf7wPYf5T4B/KnFh2/0bx5FEvZsXunalWXt+UiNar/7dR7Dd393P3et&#10;AT+6xKB/vu4t2r9g8UH+XUb7v/dxfe/2kM39V1ulXzt7/b5K/Yv1St+1R0paP5H9P1hA/vS1Kx/F&#10;ZiMxCF/13EBX/efaAyPxI+S2LBNV0vvqQD6mgxJy3/uqab2HLr2Z907QVl2K7P8ApI/E/wCrZbqN&#10;9z+5h96naATd8ibswH++bf6j/tHaXpSUvdHVVYQId97eUn6fc1n2f/uYI/YeZXp7trB+T+MdY9gY&#10;xYQWlet2fuCnjjVf1M8slOFAFuST7DN5yTzlt9frtpvItPEtbTAD7SUp1Ge8eyPvNy/qO+cp7xaB&#10;MsZdtvEVQOJLGEKAPt6U1HvfZmQ0/Y7s23VlyAiwZvGyuxP0Costz/tvYdyRyRO0UqPFIhKvHIrI&#10;6MPqrI1iD/gfYaZWRijggjiDgjqMpIpIZDFMpRlNCCCCD6EHIPSmVldQ6MrqwurKQysD9CCPr74e&#10;69U65e/e/de69797917r3v3v3XuvezJdPfLLvDpSopk2xvCsye3oXXy7P3PJPm9tzQi2qGnpah/L&#10;SXA/XRSwt/Ukce5R5J94+fuQ5UXab1pbZTm2nJlgI9ArHVH9sTIfWvDrKX2R++T7/ew1zFHylvct&#10;3tsZGrbb9nurJl81SN2129f4rWSFvUkYIWb36a6/37FK2WwkFJknU6M3iVjx+URz9HlliXRNb+lQ&#10;jj+lvr7vD+NHzH68+RFOuHUDaHYtNTeau2dkapJRXpEl6it21kGVBWQrYs8ehZoxcshQCRs/Pav3&#10;v5a9zIhZD/EtzVavbOwOsAZaB6DxFHErQOo4rp7j3/8Auqffh9s/vNWw2RR+5eZ4k1S7ZNIG8YKK&#10;vLYzEILmMZLJpWeIVLxlAJGr/wC1ujtzdZSmuJOb2xLLop85SwshpmZrRwZamBbwOfor6jG5+jav&#10;SDge5r6zY6BL3737r3Xvfvfuvde9+9+69173737r3Xvfvfuvde96mvdH/M4e1/8AxJW+v/eoqvfH&#10;Hnr/AJXfeP8Anuu/+r8nXxr++v8A0+7nH/pebt/2n3HVy2xf+PI2d/4au3v/AHUQ+w09hXqK+lV7&#10;97917r3v3v3Xuve/e/de69797917r3v3v3Xuve/e/de69797917r3v3v3Xuve/e/de69797917r3&#10;v3v3Xuve/e/de69797917rSZ/wCFlH8w/OdQ9CdR/wAv3rbO1OK3D8kxU9k93T46oanql6Y2dl1o&#10;tsbSnkhkVxBn89FLPULps8OKeF7x1Dqfe/de6+bb797917r6WP8AwjS+Cmy+vPiH2N89NwYSjru1&#10;/kHvjcfWuxc9VUuur2z011pXx4zKUOGqJCfGczuOOubImNR5Ex9EpJ0Ee/e/de63R/fvfuvde9+9&#10;+69173737r3Xvfvfuvdadv8Awoq/4To7G+W2x98/Nb4TbFxm0PlvtLG5HdfZnWW1MfBjcF8mMLQQ&#10;mszFXSYikCQwb3hiWSemqoIwcwQaaqD1clPUJ737r3XzHp4J6WeamqYZaepp5ZIKinnjeKeCeJzH&#10;LDNFIAyurAqysAQRY+/e/de6+uH/AMJUN+vvf+Sn8b6GaZ5qnr7eXeewpi7ajGlH23ldxUEK/wBA&#10;lJk6cAe/e/de62MPfvfuvde9+9+69173737r3SE7R2lQ7+6y7F2Lk4EqsbvTYm7tpZCmlj80dRQ7&#10;j2/UYergkiIOpXjmZStjcG1vfvfuvdfBUzWPOIzGWxTMzNjMnX48sw0sxoqp6Ysy2FidPIt79791&#10;7pt9+9+6919Gj/hEHsago/jj85+yhRRDKbi7s6y2M2R8AE70GzNiVWfjohU/lFkzzOU/Ba/5Fve/&#10;de63kPfvfuvde9+9+69173737r3Xvfvfuvde9+9+69173737r3XzVP8AhbPsfH4n5vfEnsCloooK&#10;7efxiye38nWJAUevk2R2dkqilM0/0do4swqAXuq2vwR797917rSy9+9+690fn+Vb1/Q9qfzLPgX1&#10;/lIRUY3cvy16FpMhTvGJY6ihp+yMfX1dPNEwIaN44mSQEWKk39+9+6919v8A9+9+69173737r3Xv&#10;fvfuvde9+9+691Er6GkylDW43IU8VXQZGkqKGtpZlDw1NJVwmnqaeVDwVdGZWB+oPv3v3Xuvgz97&#10;bSi2B3f3JsSCLwQbK7V7D2lDBoEfhi23u6sw0cXjW4XSIQNIPH09+9+690FXv3v3Xuvol/8ACHmO&#10;MdMfzBpQiCVuz+hI2k0jW0abU3KyIW+tgWYgf4n3737r3W9b797917r3v3v3Xuve/e/de6979791&#10;7r3v3v3Xuve/e/de60Bv+Fk/8s3a+NxPXH8zjqrbNNic3X7gw/TPybXFU6wQ518hRyf6Kuy8nDFZ&#10;fu42p5Nv19WV1Sq+LRjeK7e9+6900f8ACHDKoM1/MewbSqHbF/GDKxQ6DrZEq99Uc8vktawLRjST&#10;+bj8+/e/de6+gh797917r3v3v3Xuve/e/de6+ap/wto2Ri8V83fiTv6kpaaHJ7y+MWUwGWqI1IqK&#10;wbK7OyM9BJUm1jojy7Rpz9ARYfn3v3XutLL3737r3VnH8ltVb+bV/LmDKrA/MHovhgGHG+6Mjg/0&#10;PPv3v3Xuvtge/e/de69797917r3v3v3Xusc0MVRFLBPFHPBPG8M0MyLJFNFIpSSKWNwQysCQykWI&#10;4Pv3v3XutCv/AIUsf8J1uuMf1xv/APmJfAzr+i2RmtlQ1m7/AJLdA7LxsNFtPO7VRjUbg7e6427Q&#10;hYsbW41S1Xn8XRxrTVFKJa2GOGognWt97917r57/AL97917p427uLP7Rz+E3VtXN5bbW59tZbH57&#10;b24cDkKrE5vBZvE1SV2Ly+IylC8c9NU008aTQTwuro6hlIIB9+9+6919dP8A4Tpfzbqn+aR8Nmpu&#10;1MnSzfKv45T4XYXeOj7aml3xj6+klbYvb1PQQBVj/jUFLUQZJI0CJkaWqZFjhmgQe9+691sG+/e/&#10;de69797917r3v3v3Xuve/e/de69797917r5P3/CuzZuN2v8Azk995iggign7C6F6L3lljEuk1GSp&#10;sDU7G88vABc0+Fp1JF+AOb3A97917rWI9+9+691sDf8ACXT/ALfefDz/AKh+9P8A4H3dHv3v3Xuv&#10;r5e/e/de69797917r3v3v3Xuve/e/de61J/+FE//AAnv60+anVnYHzB+JewsXs35p7Cw+R3hunbu&#10;08fTY3GfJzAYeketzOGzOKpBHEd4LCjS4jLIolrnUUFYZfLTT0fvfuvdfLikjkhkeKVHilido5I5&#10;FZJI5EbS6OjWIIIIIIuD797917qXjMnksJksfmcNkK7EZjEV1Jk8TlsZV1FBksZkqCoWrochj66k&#10;ZJYZ4ZUSSKWN1dHUMpBAPv3v3Xuvrq/8Jvv5q+X/AJm/wdjp+2cyMr8n/jTX4frHuvIzvCK/fOOq&#10;8c9R152xUwx2tNmqSmqafItpAfI0VZKqpHLGg97917rYV9+9+69173737r3Xvfvfuvde9+9+691o&#10;e/8AC4XYOMqOs/5fvaC0ka5nFb6722DLXKqCWXGbgwG3dw09JK36mWOXGSug5Cl3+hbn3v3Xuvnk&#10;+/e/de6FzoCnhq++Ok6WpjEtPU9udb088TX0yQzbyoo5Y2tY2Kkg2Pv3v3XuvvOe/e/de6979791&#10;7r3v3v3Xuve/e/de61Cf+FDv/Cdfq75edZ9h/Mf4adfYrYvzF2VisjvLemx9m4+mxO3vkxhcXTNX&#10;Z2mqcDRKkEW81hR58dkoEV8nIDSVollmp6mm97917r5gEkckUjxSo8csbtHJHIpSSORDpdHRrEEE&#10;WIP09+9+691xVmRldGZXVgyspKsrKbqysOQQfoffvfuvdfUZ/wCErH84ncXzl6Hz/wAOfkRuefcH&#10;yV+MO3MZXbV3fma56rPdt9DrPFgsblcxUVJMlVmNt1T0+MydW7F6inqKCeQyVBqpW97917rbe9+9&#10;+69173737r3Xvfvfuvde9+9+691Vd/Ny/msdJfymvjFku6Oxvtt19mbpOQ270N0zBkVos12hvmGm&#10;WVlllRZJKTC4wSRVObyfjKwRNHEgeqqaaGX3v3XuvkCfM/5p/If599+7w+R3yY33Xb27A3XUulLT&#10;l56fbGytuRTvLiNkbDwLu8WMw9ArslNSxElmLzzvNUyzTSe9+690DnT3UHZPf/aWwulentoZffva&#10;HZ26MVs7ZG0MFT/cZLOZ/M1IpqSmiBISONbmWoqJmWKCJXmmdIo3dfe/de6+uF/I+/kZdJ/yneos&#10;fuXP0GB7H+Zu/dv069vdzPTLWw7aSsUVNV1l1PLWRrLQYOmbTHVVSKlRlJYxUVOmJaWkpfe/de6v&#10;t9+9+69173737r3Xvfvfuvde9+9+69173737r3Wtf/Pq/wCE/wD1X/NC67zPdXSOJ231t87dlYSS&#10;bbO8I4qbDYLvbHYulJpete154gsZqXVRBhdxSgzUb6IKh5KD0we9+6918oPfmxN5dX713Z1x2Jtr&#10;MbN35sXcOX2nvDae4KKXHZvbm5MDXPjcxh8pQzgNHPTzxvHIp/I4uLH3737r3Ryv5c/8x35Kfyxf&#10;kPgvkD8ct0SUkwakxnY3XOWqKqTYPb2yY6sVFbs3fGJhYCSM+t6KujAqaGciemkRtQf3v3XuvsG/&#10;y3/5iXQX8zr4w7R+S/QmTkjpMif4F2F1/lZ6d93dT9i0NLHNn9i7qggsDJD5EnoqxFEVZSSQ1UVl&#10;kKJ737r3R9ffvfuvde9+9+69173737r3Xvfvfuvda/v8+j+eDsL+Up0pSbb2PFg9+/Mnt7D1/wDo&#10;d66r5hUYrZmHBegqO4Ox6OnZZRiqSoVosdQ6kfJ1aNDGywQVk0HvfuvdfJZ7p7q7W+RXaW9e6+79&#10;+bi7L7T7EzlVuLeO9N01z1+XzGTq25LObJDBCgSCkpKdEgp4UjggjjhjRF97917oW/hV8Ne8vn18&#10;keufi98ettncHYXYWTMRq6nzw7d2dtqitPuTfe8slCkn2eJxdNqnqp9LMx0QQJLUzQwye9+6919g&#10;n+VZ/Ke+NH8qPoSg6t6YwlNnOyNw0OMqu6+88xQU6757X3RSw3llqan1tQ4WllaUYjBwSeCljJdz&#10;NVy1FVP737r3Vonv3v3Xuve/e/de69797917r3v3v3Xuve/e/de60zP+FGP/AAnK2l8odqb5+cnw&#10;Z2PQ7Y+Um26PIbr7g6f2tQR0eG+R2JpYzWZjcW3sRSBYqfe0EavOfAgXNANHKpyJjln97917r5n0&#10;0M1NNLT1EUsFRBLJDPBNG0U0M0TFJYpYnAZWVgQykXB4Pv3v3Xurh/5Of85L5A/ykO9oN07Qqclv&#10;z47b5yuNh766ArMgY8LvDERMKZ907TNSTFi90Y+AscfkUAWYKKWsEtM1k97917r69/xd+TvS/wAy&#10;OhuuPkj8fd4Um9+qu0cBBndu5eACGtpHJMGU2/uDGlmeiymNqUloslQynXBURvGb2BPvfuvdD979&#10;7917r3v3v3Xuve/e/de69797917r4kn84HYuN61/mm/zBNmYakFBicV8tu8J8dRqjokFFmd91mdp&#10;0jWQA6dNSCp+hFiOLe/e/de6ri9+9+691uUf8Ip9hYzOfzB/klv6spxLX7B+KOQx+ImZAwpp959o&#10;YCmq5FY/pZoKJ0BHJUsPpf3737r3X00Pfvfuvde9+9+69173737r3XvfvfuvdBz29251t0J1hvvu&#10;fuDeGF2B1h1ptrKbv3vvHcNUtJicFgcRTmoq6ueQ3Z3awjggiVpZpWSGFHldEb3v3Xuvjh/zqv5p&#10;W8P5r3zQ3R3dNDkdvdL7KppuvPjtsGucrNtrrXH1z1C5vM0yO8YzOeqC2TyrIT4y0NGryRUcTH3v&#10;3Xul5/Jm/klfIP8Am4dvLFh0yfWPxd2LmKSPujv+txbS0VBGAtVNsbrmCrCw5Xc1VCV0QBjBQxut&#10;VWkIYIKn3v3XuvrPfDj4W/HD4E9G7Y+PXxf65xfXnXm3I1mqTAq1e5N4bgkgSHJby33uOVRUZXL1&#10;mhTUVdQeFCQwpDTxQwx+9+690aj3737r3Xvfvfuvde9+9+69173737r3XvfvfuvdU5/8KBtlY/fn&#10;8mr+YDiMjBTzpiujazetKaiKOTwZDr7ceP3vQzwmQHTIJKABGWxF7Ai/v3v3XuvjJ+/e/de69797&#10;917r7Cv/AAmX/wC3I/wj/wC1J23+Lf8ANed0e/e/de6vj9+9+69173737r3Xvfvfuvde9+9+6917&#10;3737r3WOWKKeKSCeOOaGaN4poZUWSKWKRdEkckb3DKwJBBFiOD797917r5Hf/Cmv+Wntv+Xj/MIy&#10;GY6m29Btv4+fKbCV3cnWeCx0Ap8Ns3coyhoO0uv8PDGqxxUtDkZIchQ00YCU9HkKanQBYR797917&#10;reL/AOEoOQ++/km/HSEhgcZv/wCQePJaTyav+M05mtUgf2RacDT/AIX/AD797917rY99+9+69173&#10;737r3Xvfvfuvde9+9+69173737r3Xvfvfuvde9+9+69173737r3Xvfvfuvde9+9+69173737r3Xv&#10;fvfuvde9+9+69173737r3Xvf/9X5/wD7917rf49+9+69173737r3Xvfvfuvde9+9+69173737r3X&#10;vfvfuvde9+9+69173737r3Xvfvfuvde9+9+69173737r3Xvfvfuvde9+9+69173737r3Xvd4f8qn&#10;/mWvaP8A4fOO/wDdBH7z8+6B/wAqtu//AD1p/wBWR13/AP7nz/p1fN3/AEtYf+0NOq//AJhf8fVt&#10;H/w36r/3Yt7tS95eddfeif8Av3v3Xuve/e/de69797917r3v3v3Xuve/e/de69797917r3sEN/fJ&#10;LovrGaWk3p2btfF5GC4lxFPWnMZmJl40TYnCrUVEZ/5aRr7APMfuj7fcqOYd93aCGVeMYbxJR8jH&#10;EHcfmo6gL3G+9L93v2nmez575ssLS6jrqtkl+puVI8mt7UTTIf8ATov7Ol/tzqzsLdiJNgdp5erp&#10;ntorZYBQ0Lg/2krK8xRsP+CsfZeqr+ZD8YqeUxxZjd1ao/3fS7Rrlibm3ArGif8Ax5T3Gsv3ofai&#10;N9KT3Mg9Vtnp/wAaKn+XWNN3/ej/AHTbaYxRX24zgfjj26UKfs8Ro2/4z0JcPxb7ZkQM9Dhacn/d&#10;c2apy44vyYA6/wDJ3tV7Z+fHxd3NOtN/pBfATuVCDc2CzWJgLN+GrjC9Olvyzygf4+zjavvFe0u6&#10;yCL95G2Y/wC/4pYx/vekoPtLAfPoY8qf3jP3SOa7gWg5lO2yNSn11pdW6VPrL4TQrTzLSKo9emfL&#10;fHLtzFRmX+7S5KNbknE5GgrJLD8inEiym/4CoT/h7Nbt/c23N2Y6LMbXz2H3Hip/81ksHkqPK0Tm&#10;19K1NE7pcflb3H5HuYNt3XbN5tRe7TcRXULcHidZFP8AtkJFflx6zD5b5r5Y5y2tN75R3G23Szk+&#10;Ge0niuIj8hJEzLX1FajzHQO5LFZTDVT0OXx1di6yP9dLkKWejqF/FzFUKrW/obe3z2YdH/Tf7979&#10;17r3v3v3XuvewZ7N+PvTvb9HPTb82Hg8pVSo6pm6elTG7ipWYWEtNncf46kEH1BWkZCf1KRcewNz&#10;X7bckc6wNFzDt0UzkGkoUJMvzWVNL440JK+oPUG+7H3a/ZD3ssZLX3E5dtLyVwQLpIxBexk/iS7h&#10;0Tgg50s7IT8SMKgrrafZW+Nkzxy7d3FkKOJGUtQSTNVYyYKf0S4+p1RG/wBLhQ39CPdJvyp+Cu6+&#10;jIKze2yqms3p1lG5esqHhU7h2lE7WQ56GmUJNTAkL99CiqDxLHF6WbA33e+75vHt/G+/bE7X21A1&#10;YkfrW4PDxQooyeXiqAB+NVwTwT+9/wD3e3OH3fbefn3kOWXfeU1NZHKj63blJx9WqALJBUgfVxqq&#10;g4mji7Wc+3T/AMhcP2DJBgc9FBgt2MumCJZCMZmXUXIx0kpLJL+ft3JJ/sM/IBAveOXXOHoyHv3v&#10;3Xuve/e/de69797917r3tyw2Zyu3srjs5g8hV4nMYmrgr8bkqCeSmrKGsppBLBUU88ZDKysAQQfa&#10;qxvrzbbyLcNvlaGeFg6OhKsjKahlIyCD0a7Hvm8ctbxbcwcv3MlnfWciTQTwuUlilQhkdHUgqykV&#10;BH+DqLXUNHk6Opx+QpoayhrYJKarpaiNZYKiCVdEkUsbcEEH3sZfDH5SU/yG2TLjtwPT0vZu0IKe&#10;Hc9LEI4Ys3RP+1Sbpx9OlgqSt+3VRKLRTfSySRj3059jPduL3L2E225EJu1kAJ1FAJVOFuEHkGOJ&#10;FGEfhRWUdfT39xb73Nt95jkJ9s5kKQ82bIiLfxrRVuoj2x38KCmlZD2ToopFPwCxyxDqsDvXqKTr&#10;PPpU40STbTzckj4mZ9TvQVC+ubEVMrfVkHqhcm7p9bsrn2dH3OvWdnQEe/e/de69797917r3v3v3&#10;Xuve/e/de6971Ne6P+Zw9r/+JK31/wC9RVe+OPPX/K77x/z3Xf8A1fk6+Nf31/6fdzj/ANLzdv8A&#10;tPuOrlti/wDHkbO/8NXb3/uoh9hp7CvUV9Kr3737r3Xvfvfuvde9+9+69173737r3Xvfvfuvde9+&#10;9+69173737r3Xvfvfuvde9+9+69173737r3Xvfvfuvde9+9+69173737r3XyE/8AhUR3TX9x/wA6&#10;H5R0k9RJNienaLrHpfbkbySOlLQbW69x+ZzUESOzBAc1k8rKVWwLOWtcn3737r3Wvn797917r66X&#10;/CVfd2F3P/JJ+LuOxMkTVeyN0d+bR3DDGRemzX+nPP7pWOUXJDPRZSjn5txICAAR797917rYm9+9&#10;+69173737r3Xvfvfuvde9+9+69173737r3Xytv8AhWB/LLxXwx+bmO+THVO3IsJ0Z8zjn941GOxd&#10;ElLhdo964ieObs7C0sVOBHDFl/uqfcFPHYAy1FckaiOAAe9+691sm/8ACLvsFtx/yzO59iTTh5eu&#10;Pl1vRKen/tQYzd3Wu1s3A1/9S9StZb8XB/N/fvfuvdbfnv3v3Xuve/e/de69797917rBVf8AAao/&#10;5YS/9az797917r4HW/f+P53p/wCHZuP/AN3E3v3v3Xukn797917r6WH/AAiU/wCyFPlv/wCLaRf+&#10;+e29797917rdI9+9+69173737r3Xvfvfuvde9+9+69173737r3XvfvfuvdfOh/4XA/8AZQHwH/8A&#10;EO9zf+9rh/fvfuvdaMvv3v3XurSP5I//AG91/lz/APi23Tn/AL1cPv3v3XuvtYe/e/de69797917&#10;r3v3v3Xuve/e/de69797917r4TXzM/7LA+Vv/iyfef8A79DKe/e/de6LZ797917r6J3/AAh5/wCZ&#10;KfzBP/EpdD/+8nuP3737r3W9V797917r3v3v3Xuve/e/de69797917r3v3v3Xuve/e/de6ru/m0/&#10;GV/mF/Lb+ZPx8ocRJndyb16N3hXbFxlPRNkK6q7G2VSDfXXkGNpY7O1RJmcbRRRKhBYtp5DEH3v3&#10;XutTr/hHH8YflN8be5/m+nyB+OvfPR+H3r1b01Nt2u7Z6n3v15idwZHAbqzYqaTGV+7aGkWeqgir&#10;g7QQszKjFnAGm/vfuvdb63v3v3Xuve/e/de69797917r5xf/AAt7/wCynfgz/wCIH7M/9+DTe/e/&#10;de60e/fvfuvdWc/yWv8At7X/AC5v/Fwei/8A3u6T3737r3X2v/fvfuvde9+9+69173737r3Xvfvf&#10;uvdQMri8bnMXksJmaGkymIzFBWYvK4yvgjqqHI43IU7UldQ1lNKCkkU0TtHIjAhlJBFj797917r4&#10;gv8AM++L9J8MP5gvy4+MmJRo9udVd1bsxmy0ddLrsDNVC7p2AjjU3qXC11CrnUbsD/re/e/de6Ih&#10;797917rZd/4SefJzK9Cfzdes+uzkZ6fZ/wApNjb96W3LQeQLRVGWpcDL2JseuljdgvmiyWGSkhfk&#10;haqVFBMnv3v3XuvrN+/e/de69797917r3v3v3Xuve/e/de69797917r5Z/8Awsp/7eybQ/8AFQ+p&#10;P/e43b797917rU39+9+691sDf8Jc/wDt958PP+ofvT/4H3dHv3v3Xuvr5e/e/de69797917r3v3v&#10;3Xuve/e/de69797917r43X/CiD4nYT4efzb/AJV7A2hj6bFbD3/uDEd8bIxtFEYKPHYruTEx7wze&#10;Loqf9MUFHnJctR00aelYokVQAAB737r3VJnv3v3XutrX/hHn8gsr1b/NZn6c/iJi218mOiextoV2&#10;LdiIKvc/XdKnau2skqj6z01Ji8xBGT9EqZR+ffvfuvdfVD9+9+69173737r3Xvfvfuvde9+9+691&#10;pAf8Lev+yXPg7/4n3sb/AN93F797917r5w3v3v3Xuhi+O/8A2UB0Z/4mLrL/AN7Wh9+9+69195b3&#10;737r3Xvfvfuvde9+9+69173737r3XvfvfuvdfHM/4UZfEnBfDv8Am3/J3ZWzsbTYfYPZ+SwnyC2R&#10;i6OA01Hjcd2/j/7wbjx1FTgBI6em3CM1T00cQ0JCkaLbTYe9+691R1797917q3b+RB8ncp8Tf5sf&#10;wu7HpsrLi8Buft3BdMb8AfTSVux+6ph1vmEyMZBDxUsmQp8ki24mponBDKCPe/de6+0F797917r3&#10;v3v3Xuve/e/de6Dnt/tnYHQ/VfYndPau46HaPW3Vezdw793vuTIyLHS4fbW2MZJlsrVtqILuIomE&#10;UKXeWQrGgZ2UH3v3XuvjA/zaf5lXZ/8ANM+Y2/vkZvafKYnYlPUVO0uietautNRRdZdSYuukfb2F&#10;SGI+H+I1mpsjm6mMfv1s0ukiFIEj97917qsv3737r3X0YP8AhHh/K0xux+rNxfzPe3dtrJvztJ9w&#10;ddfGOHJ0ziTbPWOMqpMJ2B2NQxVCDRVZ/IRT4ekqFOpKGjqNDGHIsD737r3W8x797917r3v3v3Xu&#10;ve/e/de69797917r3v3v3Xuve/e/de69797917r5+P8Awsb/AJW+JxB2Z/NF6e23DQvl8phOp/lZ&#10;SYqkSKGqyVVAuO6p7br1jYASy+Ibayc5T1scT/bMrN737r3Wgr797917q6z+RV/Nh3h/Ko+ZW297&#10;ZLKZOs+NHbNZh9ifJjZFOJKuCq2dNWmPHdh4jHA2OZ2zLM9fSOg1zU5q6G4WrLL737r3X2Mtt7iw&#10;O8NvYHdu1svj9wbY3ThcXuLbmexNTFW4vN4HN0MeTxGXxtZCSktPU08sc0MqEqyMGBsffvfuvdPX&#10;v3v3Xuve/e/de6KH88PmZ1Z/L/8Aih3H8sO4KoDavVW2JshQYKKqgpcpvbeGQlXF7L2HgTPwazL5&#10;Kano420sIld55AIopGHvfuvdfFg+ZHy47m+dPyS7S+UXfW4Zc/2J2juGbK1UayzHEbYwcAFJtrZO&#10;16SZm+2xWIokhoaGAG4jjDuXleR297917osXv3v3Xuvq2f8ACWT+Vri/hF8IMR8l+xdtrTfJb5j4&#10;PEb5y9VkaXRltjdIVQXKdYbBpRPGstOa+Ax7iyqAgvNUU0MoJoIyPe/de62jPfvfuvde9+9+6917&#10;3737r3Xvfvfuvde9+9+69173737r3XvfvfuvdfLm/wCFaP8AK2w/w++We3vmJ05tqDCdGfMTIZyr&#10;3ZicTSRUuG2T8isYP4pvGmp4ICFgp9z0kn8dpowoBq48rpCxpGo97917rUg9+9+691tO/wDCXz+c&#10;Jkvgb8p8f8Vu5t1SxfEn5TbnxuDqGytT/uK6h7ryWjD7P7Do3nIWloMo/wBvhtw2Kp42pa2Q2oCH&#10;97917r6rfv3v3Xuve/e/de69797917r3v3v3Xuvi5fz4f+3xH8w7/wAWT3l/0JB797917qpT3737&#10;r3W7X/wiL/7K9+af/it20f8A351P797917r6Rvv3v3Xuve/e/de69797917pObw3htXr7au499b6&#10;3HhdobM2hhcluPdW6tx5Kkw+A29gMPSPX5XM5nK17pDT01PCjyzTSuFVQSTb3737r3XyrP8AhRD/&#10;AD79xfzMuxaz44/HbM5bb3wZ6y3H5seVFXisj8h934eXRT9i7uoZhHLHh6WQM23MRUKCotX1aCre&#10;GGi97917oH/5Fv8AIL7i/mu78pu0OwhneqPhHsjPik3x2itKaXO9n5PHSh8h1v08K1GjnquBFlMy&#10;yvS45WIInq9FKfe/de6+rr0F0B058XeotkdEdB7A2/1l1T13h4MJtXaO3KX7eio6aL1T1dXO5aar&#10;raqUvUV1fVySVFTO7zTySSuzn3v3Xuhh9+9+69173737r3Xvfvfuvde9+9+69173737r3Xvfvfuv&#10;dVVfzx/+3Qf8xT/xVbtH/wB0p9+9+6918Vz3737r3XvfvfuvdfYV/wCEy/8A25H+Ef8A2pO2/wD3&#10;/O6PfvfuvdXx+/e/de69797917r3v3v3Xuve/e/de69797917r3v3v3XutVD/hW78HOxvlx8Cup9&#10;7dJdX737Z7g6E75xFbjtq9cbQzO9d4V2weycJUbY3jHQ4Tb8U9ZJDHXQ4KrqDFAwRIS7lUVm9+9+&#10;690PP/CWPqbuLpH+U5tPrnvLqnsDpze+G707qn/uh2Xs/cWxt0tiMnmabI0OWmwO56emqRBO0kqw&#10;TCLRIqXUnk+/e/de62Nvfvfuvde9+9+69173737r3Xvfvfuvde9+9+69173737r3Xvfvfuvde9+9&#10;+69173737r3Xvfvfuvde9+9+69173737r3Xvfvfuvde9+9+69173/9b5/wD7917rf49+9+691737&#10;37r3Xvfvfuvde9+9+69173737r3Xvfvfuvde9+9+69173737r3Xvfvfuvde9+9+69173737r3Xvf&#10;vfuvde9+9+69173737r3Xvd4f8qn/mWvaP8A4fOO/wDdBH7z8+6B/wAqtu//AD1p/wBWR13/AP7n&#10;z/p1fN3/AEtYf+0NOq//AJhf8fVtH/w36r/3Yt7tS95eddfeif8Av3v3Xuve/e/de69797917r3v&#10;3v3Xuvew17W7b2L0vtGs3pv/ADEeKxVMfDS06AT5PMV7IXgxWGoQQ09RJY2UEKqgvIyRqzgLc4c5&#10;8v8AIuyvvvMc4hhXCgZklelRHEnF3NOGABVmKqCRFnvF7z+3vsTyXPz37j3ws7OLtjQUae5mIJW3&#10;toqhpZnoaAEKqgySMkas6qrZ2y9w77zUGC23QtWVkvrmkYmOkoaYMFkrK6osRHGt+SbkmyqGYgGh&#10;b5BfO7truSprsRtyuq+udgO0kMGCwNZJDmcpS6rK+4s9T6JZC4/VTU5jgAOlllI1nnd7kfeF5y54&#10;lkstrkba9uNQIoWIlkX1mmFGNRxRNMfkQ9NR+db7yf8AeHe83vld3Gycr3EnK/LjFlW0tJStzcR1&#10;wb27TTI5YfFBCY4ADpZZSPENi3Wvx42ZsaKnrcpTw7o3Iqq8mQyMCyUNJNa5XGY6TUihT9JZA0n5&#10;BS+kEeZmZizEszEszMSWZibkkn6k+4CJJNTknrABmZ2Luak5JOSSfM9D+AAAAAAAAABYADgAAe+v&#10;eutdd+/e/de697XWwezd/dW5qLcHX+68ztbJxujPJjKt46asVDcQZKgk1U9VEfzFUROh/I9iDlzm&#10;vmPlK+G5ct3ktpKOJjYhWp5Ohqki/wBF1YfLqQvbj3X9x/aPfU5k9t95udou1IJaCQhJAPwTwmsM&#10;8frHMjofNek9uTae3N30D43cmGocvSMCFWrhVpYCwt5KWpW0kT/0eN1P+Pu7X4qfP3Bdr1OP2D2v&#10;Hj9p9gVJipMRmqc/bbZ3bUkaEpwJmP2NdIeFhZzFK3ETI7JD7z09oPvG7fzjLFy7zgEs9yaixyjt&#10;guG8hk/pSnyUko5whUkJ13u+57/ePcve8V1be3PvEsOzcySlY7a6Q6LHcXOAlGJ+lunPwxMxhmbE&#10;To7JB0QfuH435HZsVTuPZzVOZ23EHmraCQeXLYaIeppSUA+4p1H1kADoOXBAL+7JveUnXUzorHv3&#10;v3Xuve/e/de697wVVLTVtNUUVbTwVdHVwTUtXS1MST01TTVEZinp6iCUFXR1JV0YEEEgi3tuWKK4&#10;iaCdQ6OCrKwBVlIoQQcEEYIOCOk93aWt/ay2N9Gs0EyNHJG6h0kRwVdHVgVZWUlWUgggkEEHrJDN&#10;LTyxTwSyQzwyJNDNE7RyxSxsHjljkSxVlIBBBuDyPeuB82vjgnQXZoqNvU0idd74FXl9qcSNHiKm&#10;GRf4vtlpmvf7VpEenJNzBJGCWZHPvl978+149uea/E2xSNs3DVJb8aRsCPEgr/wskFK58NlBqVY9&#10;fLr9/f7ryfdx91xc8sxFeWeYPEudv4kWzqw+psSxrXwGdXhJNTbyRglnR26tH6D7RbsfaZjycqtu&#10;bb5hosxyoatidT9llgg+nlCssthYSKxFgyj2TD3BnWCvQ6+/e/de69797917r3v3v3Xuvexl6A7b&#10;yfSPbG0+wcfJL9rjq9KTcFHGTbJ7Zr3EGboHQfqJivJFccSpG/1Uexz7cc53fIXONnzJbE6InCzK&#10;P9EgcgSoR59vcvo6qfLqc/u3+8+7ewXvHs3uTtrN4NrMI7yJf9HsZiEuoSPMmPvjr8MyRvxUdIXs&#10;jZdJv/ZuZ21UqnmqqdpsZO31pMtTKZKCpVvwA/pf+qMw/Pvakx9fSZSgosnj546qgyNJTV9DVRHV&#10;FU0lZCtRTTxt+VdGVgf6H314triG7t47u2YPHKqujDgysAVI+RBBHX1+7buNlu+3W+7bbIJre6jS&#10;aKRcq8cih0dT5hlYMPkeqgKmnmo6iopKmNoailnlp6iJxZ4poJDFLGw/qrAg+5nt/pZ1g9+9+691&#10;73737r3Xvfvfuvde96mvdH/M4e1//Elb6/8AeoqvfHHnr/ld94/57rv/AKvydfGv76/9Pu5x/wCl&#10;5u3/AGn3HVy2xf8AjyNnf+Grt7/3UQ+w09hXqK+lV797917r3v3v3Xuve/e/de69797917r3v3v3&#10;Xuve/e/de69797917r3v3v3Xuve/e/de69797917r3v3v3Xuve/e/de69797917r4yX/AAoGweS2&#10;/wDzmP5glDlYZYKmp7znzkKyqys+N3JtTGbhxEy6vqslLVQuhHBBFvfvfuvdU6e/e/de63RP+Ein&#10;82LZfxk7a3x/L9783TTbY61+Sm7Mbu/ozc+ZqhTYHbnfb0EO3Mls/J1tQ4ipot2UNPj4KKV7IMhR&#10;QU/L14Zfe/de6+lp797917r3v3v3Xuve/e/de69797917r3v3v3XuqGv+FJnw5p/mJ/KX+RdFj8Q&#10;mS7A+P8AjoPkt13MlKk9fT13VUE1dvSko5Lax93tibN05RTZnMZI9Klfe/de6oY/4Q8b9jqNgfzC&#10;OsHkHlxG8Ogd+00RdQTHuLC7n29WyJH9SAcXThj9BdR+ffvfuvdb5nv3v3Xuve/e/de69797917r&#10;BVf8Bqj/AJYS/wDWs+/e/de6+B1v3/j+d6f+HZuP/wB3E3v3v3Xukn797917r6WH/CJT/shT5b/+&#10;LaRf++e29797917rdI9+9+69173737r3Xvfvfuvde9+9+69173737r3XvfvfuvdfOh/4XA/9lAfA&#10;f/xDvc3/AL2uH9+9+691oy+/e/de6tI/kj/9vdf5c/8A4tt05/71cPv3v3XuvtYe/e/de6979791&#10;7r3v3v3Xuve/e/de69797917r4TXzM/7LA+Vv/iyfef/AL9DKe/e/de6LZ797917r6J3/CHn/mSn&#10;8wT/AMSl0P8A+8nuP3737r3W9V797917r3v3v3Xuve/e/de69797917r3v3v3Xuve/e/de697979&#10;17r3v3v3Xuve/e/de69797917r3v3v3XuvnF/wDC3v8A7Kd+DP8A4gfsz/34NN797917rR79+9+6&#10;91Zz/Ja/7e1/y5v/ABcHov8A97uk9+9+6919r/3737r3Xvfvfuvde9+9+69173737r3Xvfvfuvdf&#10;Ix/4VW0FFQ/ztvk/9lBFB95tP4/19X4gB5a2o6LwHnnkt/aaw1H3737r3Wur797917q0v+SJVVlH&#10;/N1/l1zUOr7hvlf1JTkIrMTTVm446SuBCWNjA8gY/QC5PHv3v3XuvtW+/e/de69797917r3v3v3X&#10;uve/e/de69797917r5Z//Cyn/t7JtH/xUPqT/wB7jdvv3v3XutTf3737r3WwN/wlz/7fefDz/qH7&#10;0/8Agfd0e/e/de6+vl797917r3v3v3Xuve/e/de69797917r3v3v3Xuvl1f8LPKOhp/5qnVtRTRQ&#10;x1Vf8LerZ8jJHbyT1EPa2+aSF6gA/qEMcai/9kD3737r3Wo5797917q9L/hNQ2SX+dv8F/4YJTKd&#10;2dnrVeJUYjGnordAyJfX/Z8OvURzb6e/e/de6+xN797917r3v3v3Xuve/e/de69797917rSA/wCF&#10;vX/ZLnwd/wDE+9jf++7i9+9+69184b3737r3QxfHf/soDoz/AMTF1l/72tD797917r7y3v3v3Xuv&#10;e/e/de69797917r3v3v3Xuve/e/de6+Yr/wtRx2Kp/5lHQORpXQ5XI/DjaUeVjUrqWKh7d3gmNd1&#10;ABGoPKASTcDi1vfvfuvdaePv3v3Xuhh+PFbX43v/AKNyOKDtlMf3D1nW41Y5lp5Gr6XetFPRhJ3B&#10;VCZFWzkEA8kce/e/de6+8v797917r3v3v3Xuve/e/de60ef+Fmf8wut656Y6e/l3deZ2Sjz3ezp2&#10;/wB6jH1JjqIuqdo5g0mwdp13hcN4s1nqeor5Y2X9OJjBuk1j737r3XzjffvfuvdDD8e+l90/I3vf&#10;pvoLZEEk+7e5+ztkdY7fWKF6gxZPeu46fb9PVyRR8mOAz+aU/hEYkgC/v3v3Xuvue9C9MbJ+OfSX&#10;U3QnW+Pixew+nOvNo9bbUo44YoCuF2fg4cJRzzpD6TNMsPmnf6vI7sSSSffvfuvdC1797917r3v3&#10;v3Xuve/e/de69797917r3v3v3Xuve/e/de69797917osHzV+M+1fmT8TPkJ8Xd5QxSYPu3qvdex1&#10;qJlDDE5yvx7TbU3FDf6TYzKxUWRgb8SQqfx797917r4Ze9No5/r/AHjuzYe6qGTF7o2TuXO7R3Jj&#10;ZQwlx2f23lJcNmKGQOAQ0NRDJGbgG45A9+9+690mvfvfuvdfUU/4SFfzDKz5M/BvcfxD7AzX8Q7N&#10;+FuSxuF2rJV1CvkMx0FvN6ir2INLAM4wNdDkMLcEiKkXHR8Ei/vfuvdbcnv3v3Xuve/e/de6+bf/&#10;AMLKv5hlb2X8ius/5eOxM4x2J8fcXje0u5Kehqr0+Y7k3xiDLtPC5FYXKv8AwHbtQlSisvEuVlDD&#10;XELe9+691pL+/e/de6sb/lIfD3/Z8P5i/wAVPjLW0MtdtLevZuNzHZSRxmRU6s2JBLvnsVZf9SJ8&#10;Tj6qlRibeSVB+ffvfuvdfbToqKjxtFSY7HUtPQ4+gpaeioaKkhjp6Wjo6WIQU1LTQRAKkcaKqIig&#10;AAAAWHv3v3XupXv3v3Xuve/e/de69797917r3v3v3Xuve/e/de69797917r3v3v3XuqeP59fw4pf&#10;m9/Kv+VPV1Ni48lvrZOyarvTqk2X7qn7C6dp5d30dNj2YHTNk8fFksJf8pWuLi/v3v3XuvjHe/e/&#10;de67BIIIJBBBBBsQRyCCPfvfuvdfYe/4TpfzB6z+YT/LN6o3TvTNnM93dEyt8fe6KmpnWbKZfPbG&#10;xtOdqbzyFwrPLm8BPjayqnItJW/eAE6Db3v3Xur2ffvfuvde9+9+69173737r3Xxcv58P/b4j+Yd&#10;/wCLJ7z/AOhIPfvfuvdVKe/e/de63a/+ERf/AGV780//ABW7aP8A786n9+9+6919I33737r3Xvfv&#10;fuvdIrsbsfYXUGw92dodo7v29sDrvYmCr9zbx3nuvKUuG29tzA4uE1Fdk8rkq1ljijRR+TdmIVQW&#10;YA+9+6918tL/AIUAf8KH97/zJ9x5r4zfGXIZzYPwa2xnF88xWtwm7fkflcRUB6PdG+KSTRLSbfhn&#10;QVGG2/KoYsI63IKaoQU9D737r3Ur+QT/AMJ0ewP5j+cwPyZ+UeP3H1r8H8HlEqMbAoqMJvP5I12N&#10;qLVGA2RM4EtHtxJEMOV3CgBk9dJjWaoE9TQ+9+6919SDrTrPr7prr/aHVXVOztvdfdcbAwOP2vsz&#10;ZW1MZTYfb228Bi4RT0OMxeOpFVI40UXJtqZizuWdmY+9+690uPfvfuvde9+9+69173737r3Xvfvf&#10;uvde9+9+69173737r3XvfvfuvdVVfzx/+3Qf8xT/AMVW7R/90p9+9+6918Vz3737r3XvfvfuvdfY&#10;V/4TL/8Abkf4R/8Aak7b/wDf87o9+9+691fH797917r3v3v3Xuve/e/de69797917r3v3v3Xuve/&#10;e/de69797917r3v3v3Xuve/e/de69797917r3v3v3Xuve/e/de69797917r3v3v3Xuve/e/de697&#10;97917r3v3v3Xuve/e/de69797917r3v3v3Xuve/e/de69797917r3v8A/9f5/wD7917rf49+9+69&#10;173737r3Xvfvfuvde9+9+69173737r3Xvfvfuvde9+9+69173737r3Xvfvfuvde9+9+69173737r&#10;3Xvfvfuvde9+9+69173737r3Xvd4f8qn/mWvaP8A4fOO/wDdBH7z8+6B/wAqtu//AD1p/wBWR13/&#10;AP7nz/p1fN3/AEtYf+0NOq//AJhf8fVtH/w36r/3Yt7tS95eddfeif8Av3v3Xuve/e/de6979791&#10;7r3ti3PuXC7O27m917jrosbgtvYysy+VrpyBHT0VDCZ5nt/aYgWRByzEKoJIHsv3bdbDY9sn3jc5&#10;BFb2yNJI54KqipPzPkBxJoBk9B/mzmrYeR+Wb/nDme4W12/bIJLm4lY4SKJS7H5mgoqjuZiFUEkD&#10;pxxOKr85k6DD4uneqyGTq4KKjp4xdpZ6iQRxr/gLm7MeALk8D3rG/JT5Cbl+RHYVbufKPUUW28e8&#10;9DszbTS6qfB4XyehpEX0tV1GlZaua12ayA+OOMDlF7p+5O6+5nMsm7XZMdrGSltBXEUVcV8jI9A0&#10;jeZoo7VUD5O/vUfeV5q+817lz82bszwbXbF4tssS1UtbXVgsB2tcTUElxJxZqIp8OONVtj6r60xX&#10;WW2YMTSLHPlKlY6jO5UJaTIV+n1BWPIhiuUhT8C7EamYkvPuNOsZ+hM9+9+69173737r3Xvfvfuv&#10;de9+9+691732rMjK6MVZSGVlJVlZTcMpH0I/B97BINRgjqysyMHQkEGoIwQRwIPr10QCCCAQQQQR&#10;cEHggg+79/gH8p6rtzbk3V++8gansLZuPSfG5Sqm1VW7NrwstMKioaQ6pK2iZkjqX5MkbRym7CVv&#10;fRj7uXu7Lzntbcp8wyatysUBSRj3XFuKLqNcmWIkK54spVzU6z19HH93D972796OV5PaX3CufF5l&#10;2OEPBcSNWTcbBSqa3JNXurUlUmbLSxtHKauJm6ri+SHUMWy8pHu3b1N4ttZypaOqpIUtDhsvIGlM&#10;UarwsE4DNEPorBkFhoHux33k/wBdQuiu+/e/de69797917r3sk38wLr6m3x8bd1ZHwo+U2FU4/eW&#10;Lm0apI46OoFDmIww5CtRTzsw+l0Un9PuBvvIctxb/wC115c6QZtuZLmM0yAp0Sj7DE7E+VQCeHWB&#10;X95J7a2vP/3Wt43Pww15y48O5wNSrKInEVyoPEK1rLKxHCqKT8PQ+fGzcsu3+08PS+Rlo9xxVODq&#10;01WV2niNRQsQeLieOMA/WzED6+9cP3zA6+Xjq0T3737r3Xvfvfuvde9+9+69173737r3XvezF8Ht&#10;4zb0+MnWlZVSPNWYSgrtp1Mkj63I21kZcZQ6jyf+AqQfXn8/n31U9gt7fffajap5iWe3R7diTU/o&#10;O0af9UwnX1ZfcA54n57+6fype3jl57CGXbnLGpIsZ5IIqnj/ALjrDxz5+fVUnyAwaYHtjdcEKKkF&#10;fU0+ZiVV0qDlaVKuosP+WzSfT2bP3MnWZXQNe/e/de69797917r3v3v3Xuve9TXuj/mcPa//AIkr&#10;fX/vUVXvjjz1/wArvvH/AD3Xf/V+Tr41/fX/AKfdzj/0vN2/7T7jq5bYv/HkbO/8NXb3/uoh9hp7&#10;CvUV9Kr3737r3Xvfvfuvde9+9+69173737r3Xvfvfuvde9+9+69173737r3Xvfvfuvde9+9+6917&#10;3737r3Xvfvfuvde9+9+69173737r3XzLf+Fl/wAL8x1Z83er/mdhMVIdgfKDrrGbQ3RlKekRKah7&#10;g6ho0wktLX1EXAfIbcbESUvkAaQ0lXYkRG3vfuvdabPv3v3XuucckkUiSxO8csbrJHJGxSSORDqR&#10;0dbEEEXBH09+9+691vnfyKf+FVcOy8Tsz4ifzP8ActdVbexkON2v1b8vatarJ5DD4+FVosZt35AJ&#10;H5Kipp4VCRQbrhV5kUL/ABOOQeXIJ737r3X0Cdrbq2xvnbmE3jsrceC3dtLcuMpMztzdG2MtQZ7b&#10;2ew9fEJ6HKYbM4uSWnqqeZCHimhkZGBBUke/e/de6fvfvfuvde9+9+69173737r3TVncHiNzYTMb&#10;b3BjqTMYHcGKyGDzeIr4VqKDKYjLUj0GSx1bTv6XhnhkeKRDwysQfr797917oqHxf/l+fCv4V5Pd&#10;2a+KXxt6v6Iyu/KDFYveNf19gziKjcWPwdRNV4ikybmR/IlPJUTPGPwXb+vv3v3Xujie/e/de697&#10;97917r3v3v3XusFV/wABqj/lhL/1rPv3v3Xuvgdb9/4/nen/AIdm4/8A3cTe/e/de6Sfv3v3Xuvp&#10;Yf8ACJT/ALIU+W//AItpF/757b3v3v3Xut0j3737r3Xvfvfuvde9+9+69173737r3Xvfvfuvde9+&#10;9+69186H/hcD/wBlAfAf/wAQ73N/72uH9+9+691oy+/e/de6tI/kj/8Ab3X+XP8A+LbdOf8AvVw+&#10;/e/de6+1h797917r3v3v3Xuve/e/de69797917r3v3v3XuvhNfMz/ssD5W/+LJ95/wDv0Mp79791&#10;7otnv3v3Xuvonf8ACHn/AJkp/ME/8Sl0P/7ye4/fvfuvdb1Xv3v3Xuve/e/de69797917r3v3v3X&#10;uve/e/de60vf+Fdv8yv5DfDjDfDXpz4q979idHdj7/yfZvZm/M11luas2xm6nZO26XH7W2ti8nVU&#10;BWR6Wsr67JSrGW0mSiuQSot737r3WwV/Ji7P7E7o/lZfB7tXtrem4uxeyN9dF7fz28d77tyU+Y3J&#10;uXM1NZUrPksxlKomSeZlVVMjkkgC5Pv3v3XurOPfvfuvde9+9+69173737r3XvfvfuvdfOL/AOFv&#10;f/ZTvwZ/8QP2Z/78Gm9+9+691o9+/e/de6s5/ktf9va/5c3/AIuD0X/73dJ797917r7X/v3v3Xuv&#10;e/e/de69797917r3v3v3Xuve/e/de6+LH/PG+RWJ+U382D5vdu7cyf8AGNqT9zZPYW08kkvmpq7b&#10;nUuMpercbX0EoADU9UMOaqAi4KSCxIsT737r3VUfv3v3Xur7/wDhMv0TlO9P5zPxMFJStPh+nshv&#10;HvXdM4WQpQYzrzaNW+FqZGQHSHzlViKdS1gWkVbi49+9+6919gn3737r3Xvfvfuvde9+9+691737&#10;37r3XvfvfuvdfLP/AOFlP/b2TaP/AIqH1J/73G7ffvfuvdam/v3v3Xutgb/hLn/2+8+Hn/UP3p/8&#10;D7uj3737r3X18vfvfuvde9+9+69173737r3Xvfvfuvde9+9+6918fX/hS/8AKfb/AMq/5v3ySzOz&#10;slT5jZnS6bX+Oe3spSVUdZSVtT1Rj2ot7yUs8JMbRLuapzcUbISrIquCdXv3v3XuqEffvfuvdbaP&#10;/COj4z5ntf8Amebg+QEmOd9n/FjpPeOZqcu0TtTwb77apn612nhxIBpE1RjKjcVUlz+mlf3737r3&#10;X1J/fvfuvde9+9+69173737r3XvfvfuvdaQH/C3r/slz4O/+J97G/wDfdxe/e/de6+cN797917oY&#10;vjv/ANlAdGf+Ji6y/wDe1offvfuvdfeW9+9+69173737r3Xvfvfuvde9+9+69173737r3XySP+FW&#10;XyJw/fn84juHC7dyK5PC/HjYPXPx+WpiKmnXPbZoJ94b0oo2Um7UeZztfQTXsRLA629Nz737r3Wt&#10;9797917qwn+U50TlPkr/ADK/hD01i6eaoG5/kh1jks14Ymmam2jsvcUW+d7V7IoPpp8Rja2Zr8WX&#10;kj6+/e/de6+3f797917r3v3v3Xuve/e/de6+Lz/PY+VtV8x/5q/zC7WjycuT2rgOz8n0712S6tTQ&#10;bE6aP+j3EPQLH6RFWy0NTlDpJDSVTvdixY+9+691Ub797917rY+/4Sm9C0fdv85DpTN5WjFZiOg9&#10;ido951KOgeFclg9u/wBy9rTNqVl1w5XO0VTFexDRBlIZR797917r63Xv3v3Xuve/e/de69797917&#10;r3v3v3Xuve/e/de69797917r3v3v3Xuve/e/de69797917r423/CiboeD49/zjvmxtbH0EGPwm9O&#10;w8d3PhIKdEjhNP3Ltah7DyrxxxAKo/idfXrYf6nnm/v3v3XuqUPfvfuvdbCv/CX75WVfxh/m99A4&#10;qqyU1Hsz5JUu4PjfvGm+5khpKuXflMtfsF6iIehmj3NQYdUZwdKu4BXUT797917r68fv3v3Xuk5v&#10;HdeE2HtHdW+Ny1iY/bmzNt5zde4K+QgR0OE27jJcvlayQsQAsUEMjm5+g9+9+6918LP5c/ITcvyw&#10;+UPf/wAlN3TzzZ3u7tnfHYtQlQRroKPcmemrsPhowLhYqCianooUBIWOJV/Hv3v3Xui7e/e/de63&#10;S/8AhFJ0HTbw+aXyh+RGRoHnh6T6FxOx8DVvHJ4aPcvcm7Vkknik/R5RjNvV8JB9WiY24Jv737r3&#10;X0rffvfuvde9+9+69173737r3Xvfvfuvde9+9+69173737r3Xvfvfuvde9+9+691gqqWnraaoo6u&#10;GOppKuCalqqeZQ8U9PURmKaGVG4KspKsD9QffvfuvdfC5+dHR8nxp+Z/yr6AakNFT9QfILtrYWLp&#10;yhjH8B29vetoduzRoeQktAtNKg/1LD3737r3RVPfvfuvdbkn/CMP5W1nWnzs7n+KOUyMibW+TPT0&#10;+5sFj3qLQHszpOpfOUDwQOba5dv1+4DKUGphBHc2T3737r3X01Pfvfuvde9+9+69173737r3Xxcv&#10;58P/AG+I/mHf+LJ7z/6Eg9+9+691Up797917rdr/AOERf/ZXvzT/APFbto/+/Op/fvfuvdfSN9+9&#10;+690CfyJ+RvSfxO6e3p338huxNv9X9U7Bxr5Lce69x1Xhp47+ijxmMpIg9RXZCrl0wUOPo4pKipm&#10;ZYoY3dgPfvfuvdfKX/nnfz+e5/5re+Kvq7rw5/qT4RbNzv3Wy+qzVClz/aGSxs5/h3YncklA7R1F&#10;TcCbGYRZJKTHXDA1FWGqj737r3VhP/Cez/hNZnflzV7N+aXz02rlNs/FemlotxdU9K5WOsw+5PkW&#10;0ZWqx24NzR/t1FBspvS6aSk+YHEJjoT56j3v3Xuvpa4DAYLauDw+2Nr4XE7c23t7GUOFwG38DjqP&#10;EYTB4bGUy0WNxOIxWPSOCmpqeFEigghjVI0UKqhQB797917p29+9+69173737r3Xvfvfuvde9+9+&#10;69173737r3Xvfvfuvde9+9+69173737r3VVX88f/ALdB/wAxT/xVbtH/AN0p9+9+6918Vz3737r3&#10;XvfvfuvdfYV/4TL/APbkf4R/9qTtv/3/ADuj3737r3V8fv3v3Xuve/e/de69797917r3v3v3Xuve&#10;/e/de6+cj/PE/m7fMbav883HfHD41fK3uXq3pfq/dXxq6m3bsbrve2S29tPPbszGQx+6N/z5LHY9&#10;lSedv40uJrGlBLCm8R9C29+9+6919G73737r3Xvfvfuvde9+9+69173737r3Xvfvfuvde9+9+691&#10;73737r3Xvfvfuvde9+9+69173737r3Xvfvfuvde9+9+69173737r3Xvfvfuvde9+9+69173737r3&#10;Xvf/0Pn/APv3Xut/j3737r3Xvfvfuvde9+9+69173737r3Xvfvfuvde9+9+69173737r3Xvfvfuv&#10;de9+9+69173737r3Xvfvfuvde9+9+69173737r3Xvfvfuvde93h/yqf+Za9o/wDh847/AN0EfvPz&#10;7oH/ACq27/8APWn/AFZHXf8A/ufP+nV83f8AS1h/7Q06r/8AmF/x9W0f/Dfqv/di3u1L3l51196J&#10;/wC/e/de69797917r3v3v3Xuve6p/wCaD23UYPaG0eoMVUvDPvKeTcm5vGxUtgMLOIsXQyEHlKis&#10;1SkW/wCUYA/X3h/97PnOXb9lsuSrNirXxM89P98xGkaH5PLVv+bXz649f3tnvPc8v8k7L7J7PKUk&#10;3x2vb7SaVs7VwtvE2crNc1kIp/xFAOD0cP4kbLiyGbzW9qyJXjwcaYvFagCBkq+MvWVCgjhooLID&#10;f/dp/p7pC94D9cCOj++/e/de69797917r3v3v3Xuve/e/de69797917r3v3v3XuvexI6g7HyvUnZ&#10;Wz+w8O8gqNtZmlrKmCNiv3+Kdvt8xjJLEXWopXlhN/pqv9QPYo5K5ovOTOabLmWyJ1WsqswH44zi&#10;RD8njLL+depS9lPdHePZj3U2T3M2RmEu1XUcjopp41uTouYDkVWaBpIzXhqrxA6S29trUe9Nq5zb&#10;NaqGLK0E0EUjAH7asUeWhq1v+YpVRxb+lvz72vMRlKLOYrGZrGzCox2Yx9FlMfUDgT0WQplq6WYD&#10;/ao3Vv8AY++w9ldwbhZxX9q2qKdFkQ+quoZT+YIPX2MbLu9hzBs9pv21P4trewxXELj8cUyLJG3+&#10;2Rgfz6pxraSox9ZV0FUhiqqKpnpKmM8mOoppTDMh/wBZlI9uPtT0ZdRvfvfuvde9gl8lPD/svvdP&#10;3Gnxf6Md6atf6b/wGfR/yda3+PsBe6ej/W233xOH0N1x/wCaLU/n1An3p/A/4Gznz6mmj9xbnWvD&#10;/cSWn86U+fS+6r1nsrYfjvr/AL2YK2n62/iMer/eL+9Vf3yE6+P7q4L3737r3Xvfvfuvde9+9+69&#10;173737r3Xvewd/LP8v8AstjeS+j/AEhbp8F/p4vtaK+n/DXr/wBjf30l+6rr/wBa06uH1lxT7NMX&#10;+WvX0p/3U/jf8CyfF+H987ho/wBL4drWn+31fnXqtT5W6P8ASmNNtX92sR5Lf6vzVFr/APIOn3YP&#10;7yT66U9Fq9+9+69173737r3Xvfvfuvde96mvdH/M4e1//Elb6/8AeoqvfHHnr/ld94/57rv/AKvy&#10;dfGv76/9Pu5x/wCl5u3/AGn3HVy2xf8AjyNnf+Grt7/3UQ+w09hXqK+lV797917r3v3v3Xuve/e/&#10;de69797917r3v3v3Xuve/e/de69797917r3v3v3Xuve/e/de69797917r3v3v3Xuve/e/de69797&#10;917qv7+Z1/L66u/mbfDvs74q9mPHiJ9yU0O4Otd9rS/d1/Wnam31efZ29aGJWRpEikeSlyFOrr9z&#10;Qz1VPqXy6l97917r4zXy3+Jfevwg7+7A+NfyL2VX7H7O68yslFXUdQjyYrP4iV2bCbw2lldIjyGH&#10;ykAWqx9dDdZI2swSVJI097917otvv3v3Xuve/e/de6uO/lffzyfnN/Kwz9Hjuo97HsXoSoyLVm6f&#10;jZ2bWV+W62yK1MofIVu0pFY1W2snJy332IdEkk0tWU1Yi+M+9+6919Lz+Vt/Pm+C/wDNMxGO2915&#10;u9eovkYtB9xn/jX2jksdjt8GaCIPX1XXuWBjo900CWZhNjLVUcQ8lZQ0YYA+9+691dd797917r3v&#10;3v3Xuve/e/de69797917r3v3v3Xuve/e/de69797917rBVf8Bqj/AJYS/wDWs+/e/de6+B1v3/j+&#10;d6f+HZuP/wB3E3v3v3Xukn797917r6WH/CJT/shT5b/+LaRf++e29797917rdI9+9+69173737r3&#10;Xvfvfuvde9+9+69173737r3XvfvfuvdfOh/4XA/9lAfAf/xDvc3/AL2uH9+9+691oy+/e/de6tI/&#10;kj/9vdf5c/8A4tt05/71cPv3v3XuvtYe/e/de69797917r3v3v3Xuve/e/de69797917r4TXzM/7&#10;LA+Vv/iyfef/AL9DKe/e/de6LZ797917r6J3/CHn/mSn8wT/AMSl0P8A+8nuP3737r3W9V797917&#10;r3v3v3Xuve/e/de69797917qJkMhQYmgrsrla6jxmLxlHU5DJZLIVMNFQY+gooWqayurqypZY4oY&#10;o1aSWWRgqqCzEAE+/e/de6+N/wD8KBP5geF/mMfzL+4e2tg5k5zpXrikxXRfSGRimlkocxsTr6ep&#10;NbuvHK5t9vm83V5bLUrBVLU08AYal9+9+6919Nj+Qr/25z/l5/8Aium2P/c6q9+9+691bn797917&#10;r3v3v3Xuve/e/de69797917r5xf/AAt7/wCynfgz/wCIH7M/9+DTe/e/de60e/fvfuvdWc/yWv8A&#10;t7X/AC5v/Fwei/8A3u6T3737r3X2v/fvfuvde9+9+69173737r3Xvfvfuvda1P8Awow/nW7E/lv/&#10;ABs3T0R1Nu3H5T5t977Sr9v7F2/h66mqMl0zs/cNO+Oyvcm7oYizUckdO00e2oJVD1VbpnVWpqSo&#10;Pv3v3XuvkwSSSTSSTTSPLLK7SSyyMzySSO2p5JHa5LEkkkm5Pv3v3XuuHv3v3Xuvp+f8JK/5U+6f&#10;iD8b92/NLvTatZtnuz5Y4fDUnX+2s3Ry0We2V8fKCcZnDVOSo6i0lNU7prPFlngdQy0VPjmbS8ki&#10;L737r3W35797917r3v3v3Xuve/e/de69797917r3v3v3Xuvln/8ACyn/ALeybR/8VD6k/wDe43b7&#10;97917rU39+9+691sDf8ACXP/ALfefDz/AKh+9P8A4H3dHv3v3Xuvr5e/e/de69797917r3v3v3Xu&#10;ve/e/de61IP5+/8AwpC6f+GnXW+/iz8LewcD2f8AMrdWNyO1M5vTZmTps3tH40UmQpmo8lnMhuCg&#10;MlJV7uhVmTG4eCVzQzj7nI+MwxUlX737r3Xy7qurqq+qqa6uqaitrq2omq6ysq5pKmqq6qpkM1RU&#10;1NRMWeSSR2Lu7kliSSST797917oVuhuhO4Pk723sjovobYO4OzO1exMzT4Lam0Nt0bVVfXVcxvNV&#10;VMhtFS0dNGHqK2uqpI6emgSSeeSOJGce9+6919hT+SP/ACq9rfynPhngum5arGbk7y7Br4OxPkVv&#10;zGBnos52BVUK0lLtrAVEyJK2GwFKBj8drVTK/wBzWmOJ6x4197917q4b3737r3Xvfvfuvde9+9+6&#10;9173737r3WkB/wALev8Aslz4O/8Aifexv/fdxe/e/de6+cN797917oYvjv8A9lAdGf8AiYusv/e1&#10;offvfuvdfeW9+9+69173737r3Xvfvfuvde9+9+691TX/ADp/5vXT/wDKd+MOe3jk8rh9xfJTsHC5&#10;bDfHHp37mCfLbi3XLA1HFvfcWOVvJBtrCSutVkqqQKs7ItDAxqJ10+9+6918cLe28909j7z3b2Fv&#10;jN125d6773Nnd47v3Hk5BLkc9ufc2UlzWezNfKoAaaqqp5ZpSAAWY2A9+9+690mPfvfuvdfQU/4R&#10;3/yqd0bZm3V/NF7q2xWYSDcG28v1l8UcXmaKWmq8nhMvMKXsjuOkin0utNPHD/d/DT6bTxPlHF4m&#10;p5JPe/de635Pfvfuvde9+9+690BXyh7RTpD41fIPuV5lp/8ARR0n2l2MkzSCELPszZFduGnAlP6W&#10;aSnVVP8AUj3737r3Xwicnka7MZHIZfJ1MtZksrW1eRyFZM2qarrq6dqmrqZW/LSSMzMf6n3737r3&#10;UL3737r3W8X/AMIhdgx5D5J/OXtCSBi+1OkestiUtQYwUX+/m+6rPVkayH6NbbsNwPwffvfuvdfR&#10;t9+9+69173737r3Xvfvfuvde9+9+69173737r3Xvfvfuvde9+9+69173737r3XvfvfuvdfL2/wCF&#10;nfXKbX/me9U79hSNE7Q+JmxKuoMagNLkNo7+3LtqWaYgcv8AbpSpz/ZRffvfuvdaiHv3v3XuhS6O&#10;7IyPTfdXUPbuInemynVvZ+wuxMdPGCzxVuy91Um46Z1UfWz0w9P5+nv3v3XuvvHbezdFubb+D3Jj&#10;WL47cGHxmboHJBL0WVokr6ViRxzHIp49+9+691VH/Pn7lqeiP5QPz131QZE4vK1/ReX63xNYkrwT&#10;x1/cGVpOqozSyx2IlC5l2jN/qPfvfuvdfF79+9+69173737r3X0mP+ESPXqYn4c/MXtB6Tx1G9/k&#10;ftnZqVhXmpoeu+t6bKwwhv6RzbiqOP6t797917rdg9+9+69173737r3Xvfvfuvde9+9+69173737&#10;r3Xvfvfuvde9+9+69173737r3XvfvfuvdfHp/wCFMfXC9bfzrfmjSw0y0tHvHOdb9j0qKABI29uo&#10;sFl8nU8fmWuaqkJ/qx9+9+691Q7797917q0j+Sb3LJ0L/Ni+A/Yn3z4+iX5H7C2VmahZZIl/gHaV&#10;cesc6kpjI1KaTLy3U8E2v797917r7WHv3v3Xuve/e/de69797917r4uX8+H/ALfEfzDv/Fk95/8A&#10;QkHv3v3XuqlPfvfuvdbtf/CIv/sr35p/+K3bR/8AfnU/v3v3Xut7f56/zA/jH/Le6FzfyB+T++oN&#10;sbcpDNj9p7Wx4gyG/ezt2CnM9Fszr3bTSRyV1dNYGRyyU9LFeorJ6enR5V97917r5MP83j+c18mP&#10;5t3cP94exKyfr/oPZuTrW6X+PGByc8+1tm0cuqnTcW5qhViGa3JVQnTV5aoiAjDNBRxU1OTG3vfu&#10;vdbIH/Cen/hMhU7zOxPnP/Mj2LNR7Nvjt29FfFXddC0NZu5LLW4TsHvHCVah4cWbpUY3bNQqyVll&#10;mySLSEUlX737r3X0L6engpIIaWlhhpqamhjp6enp40hgp4IUEcMMMMYCoiKAqqoAAAAFvfvfuvdZ&#10;ffvfuvde9+9+69173737r3Xvfvfuvde9+9+69173737r3Xvfvfuvde9+9+69173737r3VVX88f8A&#10;7dB/zFP/ABVbtH/3Sn3737r3XxXPfvfuvde9+9+6919hX/hMv/25H+Ef/ak7b/8Af87o9+9+691f&#10;H797917r3v3v3Xuve/e/de69797917ot/wAu/lP1N8Kfjf238nu7M7TYLr7qPaGS3LkPLURwVufy&#10;cMRi2/s/AxuCZslmK5qfHY+BVJeeZAQF1Ee9+6918WrEd27y+Sn8wrbnyC7CqTVb27p+Xe2ezdzu&#10;JXmjiy28+3KfPVNHTPJY+CnM/ggUgaY0VbAC3v3v3XuvuS+/e/de69797917r3v3v3Xuve/e/de6&#10;9797917r3v3v3Xuve/e/de69797917r3v3v3Xuve/e/de69797917r3v3v3Xuve/e/de69797917&#10;r3v3v3Xuve/e/de697//0fn/APv3Xut/j3737r3Xvfvfuvde9+9+69173737r3Xvfvfuvde9+9+6&#10;9173737r3Xvfvfuvde9+9+69173737r3Xvfvfuvde9+9+69173737r3Xvfvfuvde93h/yqf+Za9o&#10;/wDh847/AN0EfvPz7oH/ACq27/8APWn/AFZHXf8A/ufP+nV83f8AS1h/7Q06r/8AmF/x9W0f/Dfq&#10;v/di3u1L3l51196J/wC/e/de69797917r3v3v3Xuve9cn+YduOXPfKHd1Gzs0O1sNtbbtMpfUqIM&#10;LHmp1UD6fvVspI/r75h/eW3R9x92r2Amq2kVvCvyHhLKf+NSt18v/wDeZc0S8xfe23qxdiY9otrC&#10;yjFagAWqXTgen6t1ISPWvVoXxmxaY7qTCzhQJMvXZfJzG1izGvegjJ/r+3AlvZIPcB9YB9D977AJ&#10;IABJJAAAuSTwAAPfgCTQdbALGgyT14m3J4A5JP49nl6a/l/d49rUVJncrTUXW+2ayNJ6Wv3YlSMx&#10;W08iho56HbdOPuNLAgq1U0AYcqWHPvIDkb7uHP8AzhAm4Xirtdo4qr3AbxHU8CkA76HiDIYwRkEj&#10;roJ7Gf3bn3gPeKwh5h3iKLlbaZwHjm3EOLmVCAQ8Vig8bSQaqbg26sO5CwIPRfN8/JLr/Z1RNjqO&#10;Wo3TloGMctNhmiNDBKpIaOoysp8dwRYiESEHggH2c3HfyptlR0yLlu3N01VXYeSTHbexOPptX50Q&#10;VM1S1v6Xk9zlbfc+2FYgLzerh38ykMaL+QZnP8+s59s/ueOQ47VV3jnS/mmplobK3hSvnRHknan2&#10;v0BdT8xM80rGj2XiIYLnSlTk6yplt+NUkSRD/k32He+v5Ve4KSlmquuOz8dmqhEZ48RuzDy4VpSo&#10;uIo8vjJKpNR+g10yLe12A59hrmH7oW5QxNLyvuyTsBUR3EZir8hJG0gqfmij1I49Rl7hf3P/ADJZ&#10;Wj3ftfzbDfyqCVttxtmtS1OCi5ge4XUfLVAi1pVgM9Kfb3zBxs0yQ7o2lVUETMA1bhq5K8ID9Wai&#10;qlhaw/OmVj/QH3Wr2X1N2H1Bnm232LtfI7ayRDvSmqRJaDJU8b6DVYnJ0xenqYr2u8MjaTw1m494&#10;sc1cncy8lbidr5mtHtZcldQBRwDTVHIpKOvzVjTgaHHXK73V9mvcz2T5iPK3udtE+1XRqY/EAaGd&#10;AaGS3nQtDPHXi0TtpJo2lsdGp2pvPbO9scMptjL0uVpQVWYQsyVNJIy6hDWUkoWSJ7fQOov9Rcc+&#10;w69hnqMelP797917r3vZv+FO45tz/GDqSuqHeSaiwNVt9nkN2KbazFTgacX/AKCKnjAv+B76t+xG&#10;5vu3tNs1xISWjhaGp9IJHiX/AIygHX1g/cN5nm5s+6XyZuFyxaS3tJLMk5NLG5ntE/ZHCgHyHVTv&#10;fOLTE9tb0p41VY6jIxZIKvA1ZWiiyMpt/i8jE+zTe5d6y76CH3737r3XvZJP5gfYNNsj43bpxvmR&#10;cpv6qx2zsZCXtJJHVVAr8xKqg3KrRwTKx+l3UH9XuBfvIcyRbB7XXlrqAm3FktoxXJDNrlP2CJGB&#10;8qsAePWBH95L7lWnIH3Wt32rWBecxyQ7ZAte5lkcTXLADOlbaGVSeAZ0B+IdD78bNtS7g7SxFXoY&#10;0e3IanOVb6bqrwxGmoUJPFzPIhA+tlJH0964vvmD18vXVofv3v3Xuve/e/de69797917r3v3v3Xu&#10;ve9mP4P7Nm2V8ZOs6OqieGszePrd2VMcqaHA3LkZcnQ6lIB/4CvB9Rf8e+qvsFsb7F7U7VBMCrzo&#10;1wwIof13aRP+qZTr6tPuBcjz8h/dQ5UsbxCk9/DLuMgYUI+umkniqMH/AHHaHjny8uqpO/8AOR57&#10;tjdc8Lq8FBU0+GiZW1KTiqVKSosRx/nlk+ns2XuY+syOga9+9+69173737r3Xvfvfuvde96mvdH/&#10;ADOHtf8A8SVvr/3qKr3xx56/5XfeP+e67/6vydfGv76/9Pu5x/6Xm7f9p9x1ctsX/jyNnf8Ahq7e&#10;/wDdRD7DT2Feor6VXv3v3Xuve/e/de69797917r3v3v3Xuve/e/de69797917r3v3v3Xuve/e/de&#10;69797917r3v3v3Xuve/e/de69797917r3v3v3Xuve/e/de6qY/mw/wAnb4tfza+oqfaHcePk2X2/&#10;s2hyC9OfILa1BSy7469rKz998VXQytGmZwFRMFeuwlXKqMby001JVEVC+9+6918q7+Zb/KI+Zv8A&#10;Ky7Hm2p8iNgVFf11lcpVUfXXfuy6avy3UPYtLGxkploNwNEpx2TMQ1z4TKLBWR2Zljlg0Tye9+69&#10;1V/797917r3v3v3XunLDZrMbcy+M3Bt7LZPA57C19LlMNm8NX1WLy+JydBOtTQ5HGZKhdJoJ4ZFW&#10;SKaJ1dGAZSCAffvfuvdbmn8pj/hXR3n0E22elP5j1Fn/AJGdPwNSYjG9+4aOmm782LQ6xDHPvCml&#10;MMG8aKBLGSaZ4csFDyNU5CTRAfe/de6+h38b/k70D8vep9u94fGvtXaPb/V+54i2N3RtHIrVxU9X&#10;Goaqw2cx0oSrxuRpiwWrxuQghqYG9MsSH3737r3Q7+/e/de69797917r3v3v3Xuve/e/de697979&#10;17rBVf8AAao/5YS/9az797917r4HW/f+P53p/wCHZuP/AN3E3v3v3Xukn797917rbK/4T8f8KAPj&#10;X/KK+OPdvTfdXTPeHZe4Ozu7U7NxOU6uj2G+HoMOuxMZtU0GRO68vjphUiehkk/aidCjL6gwI9+9&#10;+691fh/0Gz/Aj/vFD5ef9Semv/sm9+9+6917/oNn+BH/AHih8vP+pPTX/wBk3v3v3Xuvf9Bs/wAC&#10;P+8UPl5/1J6a/wDsm9+9+6917/oNn+BH/eKHy8/6k9Nf/ZN797917r3/AEGz/Aj/ALxQ+Xn/AFJ6&#10;a/8Asm9+9+6917/oNn+BH/eKHy8/6k9Nf/ZN797917rVq/4UK/ziujf5v/ZXxq3v0j1j2v1nQ9Lb&#10;E37tbcNJ2om0UqspW7r3DQ5ahnww2lksihijjpGEpneNtTAKpALe/e/de612vfvfuvdWkfyR/wDt&#10;7r/Ln/8AFtunP/erh9+9+6919rD3737r3Xvfvfuvde9+9+69173737r3XvfvfuvdfCa+Zn/ZYHyt&#10;/wDFk+8//foZT3737r3RbPfvfuvdXdfylv56nyM/lA7S7p2h0Z1P0x2PRd37i2duPcFV2pT71nq8&#10;TVbLxtdjKGDDf3Ty2NQRypXyNN51kN1XSVF7+9+691bt/wBBsH8wX/vF/wCIP/nu7h/+yj3737r3&#10;Xv8AoNg/mC/94v8AxB/893cP/wBlHv3v3Xuvf9BsH8wX/vF/4g/+e7uH/wCyj3737r3TFuH/AIWp&#10;/wAyPIUDU+3vj78Otu1zCRRkJ9rdu5vx6lsjx0k274U1KbkaiwP5Uj6+9+691UJ82v5/P80r577S&#10;zHWvdHyLrNu9S7hpnotwdUdOYDFdW7N3FQSyeSXGbnl2+v8AFctRv6Q9FlMnUU7BRqiJF/fvfuvd&#10;Uz+/e/de6+0L/IV/7c5/y8//ABXTbH/udVe/e/de6tz9+9+69173737r3Xvfvfuvde9+9+69184v&#10;/hb3/wBlO/Bn/wAQP2Z/78Gm9+9+691o9+/e/de6sz/kw1FPSfzZP5dlVVTw0tNT/L3o6WeoqJY4&#10;IIYo980jPJLNKQqqBySTb3737r3X2cc93r0jtWJ6jc/cfVe3IIwzSTZ7sLaWHijVdWovJkKyMADS&#10;17n8H+h9+9+690WHsP8Amk/y2uqYjL2D88PiVtyyu3gn7860rK1tAuyR4/GZGedn/oixlj+Affvf&#10;uvdVq94/8Klf5MnS9PUDH/JHN92ZiGJ3jwXSXWO+NzS1LrcCKLcG4KTE4UEkAXbJgWIIuL+/e/de&#10;61p/n1/ws77p7KwOZ2D/AC/ejY+gKPJwVVE3dvcNThd8doU1NOrRLVbU2Fjll2/iatQQyz19Vl1F&#10;zpiRgH9+9+691pZdk9ldhdxb73T2h2vvXc/Y3Yu98vU57d+9955qv3DufceYqyPPX5fMZN5J5pCA&#10;qLreyoqooCqoHvfuvdKzor4895/J3sLE9U/HrqbfvcnYmbkRKDafX22snuTK+NnCPW1qY+NkpKSO&#10;956yqeOCJbtJIigke9+6919A3+Sl/wAJOsN0buDZ/wAov5mUW2OwOy8JNSbg2J8V8VUUe5eutlZm&#10;CQVGPzHcGdh10m4chSuFkiwtCXxcUihqifIg+KL3v3Xut4ZVVFVEVURFCoigKqqosqqo4AA4AHv3&#10;v3XuuXv3v3Xuve/e/de69797917r3v3v3Xuve/e/de6+Wf8A8LKf+3sm0f8AxUPqT/3uN2+/e/de&#10;61N/fvfuvdHt/lq/OXO/y3/mX1N8xNtde4ftPM9Ux71jpNj53O1u28XmP76bEyWxZ2qMzjoKmWI0&#10;8eSaoTTA2pkCmwJI97917rakrf8Ahb/8i5DH/Dfgd0pSABvMK3tvfWQLkkaDGYMbTaLc3BDX/wAL&#10;c+9+6901VP8Awt5+VDR2pPg/8f4JtQOup7C7Fqo9H9pfFEkJufwdfH9D797917oK9+/8LWf5hGbo&#10;ZqXr/wCNnxN2HVSIyJksrju097VNOWTT5YYZNw46Asp9S+SJl+gZWF7+9+691TF8uv5+f8135qYn&#10;K7V7a+WW8tu9fZmnejyXXHTVLi+nNoZDHyi0+NzK7DipK/J00n+7IMrX1SMOCtuPfvfuvdVU9d9f&#10;7o7W3tt3r3ZkOJqt1bryMWKwtPnt0bX2Zi566cExx1m5t6VmPxlIpsf3KusiS/Gq5A9+9+691t3f&#10;BX/hHL8sO9afbu/flb331J0N1hlFp68YbqjNYvvrsbM49gJGhosxtuddp0olF0SthzWRCH1GmkA0&#10;n3v3Xut6f+XT/KQ+D/8AK92dU4D4vdWRUm8s5QQUG9+6971EG6u499RQsJft81u+WGEUtEZFWX+E&#10;4ino6AOok+2Mt5D737r3Vl3v3v3Xuve/e/de69797917r3v3v3Xuve/e/de60gP+FvX/AGS58Hf/&#10;ABPvY3/vu4vfvfuvdfOG9+9+690MPx5ZU7+6Nd2VEXuHrNmd2CIirvSiLMzNYAAckk+/e/de6+6f&#10;m+5OodtRyzbj7U63wEMJYTS5vfG2MVHEUIDiV66qjC2uL3PFx797917otu/P5lf8vHrCmar3985f&#10;iXteFSykZL5A9WrPqU2K/aQ5R5b3NraLk8D3737r3Vc/dP8Awpu/kv8AS9NOz/Laj7UykQk8eD6W&#10;2Dv7f9TVPGwUxwZqDH0+HF/qrS5NEIHDe/e/de613vnB/wALVshlMLmdofy+fjVWbZydWlVR0ndP&#10;yPqcZkK3Fxt+1HkcB1FtGoqKRqgC8tPLk85NEpC+ahlBZB737r3WkN8hfkd3p8r+19y94fIztDdv&#10;b3au7pkkze8d45Fq6veCC4osXjqZAlNQ0FKrGOjx1DDDS06eiGKNOPfvfuvdIvrjrLsbuHeOF686&#10;n2HvDsvfu46pKPA7M2HtvL7s3PmKl2CiHHYPBwz1MpFwW0RkKOTYc+/e/de63kf5N/8Awkb3dls5&#10;tL5E/wA0+jg25tXHVFDn9t/EDD5aOs3FueSPTVUf+nLc2FkMOOoL6TLt/F1MlVOP26ypowstLL73&#10;7r3X0G8Hg8LtnC4jbe28RjNv7e2/jKDC4HA4WgpcXhsLhsXSpQ4zE4nGUKJDT01PCiQwQQoqRoqq&#10;qhQB797917p09+9+69173737r3VT389Tc8m0P5P/APMOy8UjRST/ABm35t5ZF16lO8II9o8GMEi/&#10;31r2sPyQLke9+6918Wj3737r3XvfvfuvdfQ2/wCEO2GiTrP+YbuAwp56jfXx5wyVH7ZcxUe3911s&#10;sP01AAzo3Jsb8C4Pv3v3Xut8L3737r3Xvfvfuvde9+9+69173737r3Xvfvfuvde9+9+69173737r&#10;3Xvfvfuvde9+9+69185D/hb7iaeH5LfBXOrb7rJdGdpYmY6LN9vhd/UdZTXkvyNWQlsthbk3N+Pe&#10;/de60dvfvfuvde9+9+69190j4F7il3d8HPhruionaqqdw/Fb4+5iqqXkSV56vIdT4mqqpXkjLAs0&#10;jMSQTz797917qkX/AIVxbkqsF/Jj7PxtPI8ce8e7Ohdt1oUkCWlp96Ddgje348uLiPP9B797917r&#10;5OPv3v3Xuve/e/de6+qD/wAI4cImL/lHZrJBVD7k+WfceUdlfUWWk2rtfBJrFhpI+0PpueLG/Nh7&#10;37r3W1v797917r3v3v3Xuve/e/de69797917r3v3v3Xuve/e/de69797917r3v3v3Xuve/e/de6+&#10;UH/wrxxceP8A5ye9qtGDNnOgOicpKArApJDganChWJJudFGrXAAsbWuCT737r3WsH797917oXfj9&#10;uKp2f310lu2iLLWbX7d623FSMn61qcJvKiycBTkch4hbke/e/de6+80CGAYfQgEf6xF/fvfuvdd+&#10;/e/de69797917r4uX8+H/t8R/MO/8WT3n/0JB797917qpT3737r3Ww9/wn8/mrdNfylNwfNfvbsv&#10;B5jfW893dDbX2R0r1dhFnpJt/wC/zvqPKLS5bcZilp8Vi6OGM1ORrZQ8giGimgqJ2SI+9+691WH/&#10;ADAP5h/ye/mV99Zfv35O73m3BmXFTjtk7LxZqaDr7qvaclSaim2f19tuSSRKOkQ6WnmdnqauUeer&#10;nnmJf3737r3RHlYqQykqykMrKSCpBuCCPoR797917r6Pv/CZ/wD4UNL3zQ7L/l4fOLeoHeGLo6Xb&#10;vxx7u3RkEU9xYuih8OO6t3zlKxhq3TSxKseIrpXLZeJRBKf4lGjZD3v3Xut3r3737r3Xvfvfuvde&#10;9+9+69173737r3Xvfvfuvde9+9+69173737r3Xvfvfuvde9+9+69173737r3VVX88f8A7dB/zFP/&#10;ABVbtH/3Sn3737r3XxXPfvfuvde9+9+691s4fAn/AIVK/Mf+X38TupviJ1h0J8bd4bH6hpNy0eD3&#10;Jvmi7Ll3Vko9z7wyG86tsq+Bz9HSEx1GRlij8VMn7arqu1yfe/de6OB/0GwfzBf+8X/iD/57u4f/&#10;ALKPfvfuvde/6DYP5gv/AHi/8Qf/AD3dw/8A2Ue/e/de69/0GwfzBf8AvF/4g/8Anu7h/wDso9+9&#10;+690Hu/P+Fnv80HcdDNR7N6o+InXUs0PjXK0WwOxty5SlktYz0g3HuqWjv8AkLNRyL/gffvfuvdU&#10;IfN7+aP88P5iuVoK35b/ACI3h2XhMLXSZLbnX1OmM2h1ftuukjMArsP13tCCixS1axMYRkJqaSrM&#10;ZKNOwJv737r3RcfjF/2Up8ev/E49Tf8Ave4/3737r3X3h/fvfuvde9+9+69173737r3Xvfvfuvde&#10;9+9+69173737r3Xvfvfuvde9+9+69173737r3Xvfvfuvde9+9+69173737r3Xvfvfuvde9+9+691&#10;73737r3Xvfvfuvde9//S+f8A+/de63+Pfvfuvde9+9+69173737r3Xvfvfuvde9+9+69173737r3&#10;Xvfvfuvde9+9+69173737r3Xvfvfuvde9+9+69173737r3Xvfvfuvde9+9+69173eH/Kp/5lr2j/&#10;AOHzjv8A3QR+8/Pugf8AKrbv/wA9af8AVkdd/wD+58/6dXzd/wBLWH/tDTqv/wCYX/H1bR/8N+q/&#10;92Le7UveXnXX3on/AL97917r3v3v3Xuve/e/de6971mPnD/2VT29/wBrfC/+8pQe+VHv9/097ev+&#10;akX/AGjw9fKR9/8A/wDEv+df+em1/wC7fZ9WvdAf8yf2T/1A13/u5qfZUfcPdYddDF7ur+Avw9xd&#10;BhcP3p2diI6/NZVEyPX23slAslLh8a3qpN01tLLdXqqgWkoldbQx6Zh+66mLO77unsnaW9jB7g81&#10;wiSeYB7OFxVYk/DcMpwZH+KIEURaP8bDR3j/ALuX7km0bfsVl94P3YsluL+8Am2eynQNHbQHMd/L&#10;G1Q1xMO+1DAiGLRMB4roYSG/I7u6sqK+t692nWtT0FGWpty5OlkKzV1WOJsRBMnKwxfpnKm7tdD6&#10;FOu2r3mV12Z6Jj797917r3v3v3Xuvew17X6l2P3Ps/IbL33iIcljKxHakqlVEyeFr9BWDK4atILQ&#10;VEZNww9LC6SK8bMpC3OHJuwc9bJJsXMMIlicHS2BJE9MSRNSqOvrwIqrAqSDFnvF7M8ge+vJNzyJ&#10;7h2S3VpOCY5AAJ7WahCXFtKQTFMh4EVVxVJFeNmQqrZ289wbEzdNntu1r0tVAyiaElmpK+m1Xko6&#10;6AECSN/yDyD6lKsARrL98dMbj6G7JzXX+4f8pWkK1uCzCRmOmz+36tmOOytOtzpLBWjmjufHKkiX&#10;Om55T+4fIu6e3fNM/Le592juilAos0LV0SD0rQqwqdLqy1NKn5RvvEexXNH3dvdK/wDbbmb9UQkS&#10;2lyF0peWchPg3CCpoSAUlSp8OZJI6nSGNr3Xe+8X2Ltag3LjP2jMDT5ChZtcuNyUIH3VHIeL2uGj&#10;aw1IytYXsAc9gjqD+lx72Ov5eX/ZK2xv+1tvP/3rKv30++7T/wBOh2//AJqXX/aRJ19Qv92d/wCI&#10;gcv/APPRuf8A3cbjqrv5M/8AM4Nw/wDUHgv/AHTQ+zt+566z36AP3gqqqmoaaora2ogpKOjgmqqu&#10;rqpY4KalpqeMyz1FRPKQqIiAs7sQAASTb23NNFbxNPOwREBZmYgKqgVLMTgAAVJOAMnpPd3dpt9p&#10;Lf38qQwQI0kkkjBEjjQFnd3YhVRVBZmYgKASSAOskMMtRLFBBFJNPPIkMMMSNJLLLIwSOKKNASzM&#10;SAoAuTwPet/82fkcnf3Zog29USP13scVeI2py6Jl6iaRf4vuZ4Wtb7p40SnBFxBHGSFZ3Hvl978+&#10;56+43Nfh7axO2bfqjt+NJGJHiT0/4YQAnn4aqTQlh18un39vvQp9473XFvyzKW5Z5fEltt/EC5dm&#10;H1N8VPDx2RVhBFRbxxkhXdx1aP0J1c3XG0zJk4lXc24DDW5j9LNRRIp+yxSuPr4QzNJY2MjMASFU&#10;+yY+4M6wW6HX3737r3Xvfvfuvde9+9+69172M/x+6jyfd/bO0uv6COX7TIV6Vm4qyMG2M2xj3WfN&#10;17v9FIi/aiufVK8afVh7HPtvyZdc/c42fLduDolcNMw/0OBCDK5Pl29q+rso4nqdfu2+y+6+/vvJ&#10;s3tttyt4NzMJb2Vf9AsISHupifIiP9OOvxTSRpxYdITsrelJsDZma3JUMnmpqdoMZAx5q8tUqY6C&#10;nVfyNfre30RWP0HvajoKGkxlDR42ggjpaHH0lPQ0VNENMVPSUkIp6aCNfwqIqqB/Qe+vNvbw2lul&#10;rbqEjiVUVRwVVACgfIAADr6+9u2+z2nb4Nr26MQ29tGkUUa4VI41CIijyCqAB8h1UBUVE1XUT1VT&#10;I01RUzS1E8rm7yzTOZJZHP8AVmJJ9y/b3SzrD797917r3v3v3Xuve/e/de6971Ne6P8AmcPa/wD4&#10;krfX/vUVXvjjz1/yu+8f8913/wBX5OvjX99f+n3c4/8AS83b/tPuOrlti/8AHkbO/wDDV29/7qIf&#10;Yaewr1FfSq9+9+69173737r3Xvfvfuvde9+9+69173737r3Xvfvfuvde9+9+69173737r3Xvfvfu&#10;vde9+9+69173737r3Xvfvfuvde9+9+69173737r3XvfvfuvdIHtDqvrXuzYW5ere39h7S7N653jj&#10;ZsRunZG+MDjty7ZzuPnFnp8jiMrHLC9jZ43K6kcK6FXUMPe/de60PP5tP/CPt0/vN3l/KvyvkQLW&#10;5jL/ABF39nv3eAZ5KfpbsjPS2b8iHC7jnB+vjyh/bpvfvfuvdaIfZnV/Y/S++tydYdubF3Z1p2Ls&#10;7JTYjdOyd74HJba3PgcjAfXS5PDZaOKeIkEOhZLOhV0LKwJ97917pCe/e/de69797917o/H8vr+Z&#10;b8uP5Zvb9N258XOyKzbwq56RN99bZpqnL9W9pYamkucLvzZ5lSKospdaevgaGupSzNSVMLMxPvfu&#10;vdfVY/k9/wA7z4xfzbutmGz5Yurfkts7DU9Z2x8d9xZWmqM5i1UrTVO7uv8AIsIjnduPMyqK2KFJ&#10;6V3SGuggZ4Xn97917q6j3737r3Xvfvfuvde9+9+69173737r3WCq/wCA1R/ywl/61n3737r3XwOt&#10;+/8AH870/wDDs3H/AO7ib3737r3ST9+9+691dR/LM/kPfNH+a71V2B3B8Z9x9EYfa3W3YK9a5+m7&#10;V3vunbGalz7bco90efG0eBwGWjkpft62FfJJOjeTUoQhdXv3v3XurJf+gNH+bJ/z2/w4/wDRu9if&#10;/YZ797917r3/AEBo/wA2T/nt/hx/6N3sT/7DPfvfuvde/wCgNH+bJ/z2/wAOP/Ru9if/AGGe/e/d&#10;e69/0Bo/zZP+e3+HH/o3exP/ALDPfvfuvde/6A0f5sn/AD2/w4/9G72J/wDYZ797917r3/QGj/Nk&#10;/wCe3+HH/o3exP8A7DPfvfuvdU8fzPf5Rvyg/lMbr6m2d8nM31Hmst3Ltzcu59qt1NurcG6aWlx+&#10;1cpT4nJR5uXP4fENDK0lVE0KxJKrLqJZSNPv3v3XuquffvfuvdWkfyR/+3uv8uf/AMW26c/96uH3&#10;737r3X2sPfvfuvde9+9+69173737r3Xvfvfuvde9+9+6918Jr5mf9lgfK3/xZPvP/wB+hlPfvfuv&#10;dFs9+9+691ttf8Jqv5KXw0/mv9b/ACs3T8paruGmynTW9+sNv7Q/0Yb5xW0aV8fu/A5fI5b+LQ5L&#10;E5IzSCShh8TKyBRqBBvce9+691s2f9Acn8on/nafLT/0dG1//sW9+9+6917/AKA5P5RP/O0+Wn/o&#10;6Nr/AP2Le/e/de69/wBAcn8on/nafLT/ANHRtf8A+xb3737r3SQ3X/wjJ/lY5iinh212T8vdn1ki&#10;gQ1sXZXXudWnYIQW+1yu0yrXNmILfiwt797917qm353/APCMLt/qzYW5uyPgx8hm+QVZtrF1uYbp&#10;Ds/a9Ds3sXcFNQo1RJjtk7xwdRLicjknjFoKOsoscszjSk+tkjb3v3XutIfJY3I4bI1+HzFBW4rL&#10;YqtqsblMXkqWehyONyNDO1LW0FfRVSrLDPDKrRyxSKGRgVYAgj3737r3X2eP5Cv/AG5z/l5/+K6b&#10;Y/8Ac6q9+9+691bn797917r3v3v3Xuve/e/de69797917r5xf/C3v/sp34M/+IH7M/8Afg03v3v3&#10;XutHv3737r3S1636+372vv7Z/WnVu189vbsbfW4cZtfZO0dr0c+R3HuTcuYqlo8ThsJQ015JqmeZ&#10;ljhjT1MxAHPv3v3XurJ8n/I3/m8YvbW4t55n4AfI7HYDa2Byu589XZPaC0lTSYbDUTZLJ1MeMqp1&#10;q6iSOFWf7engkmexCRswI9+9+691VH797917r3v3v3XujhfAvonob5MfKfqzov5HfISb4u9cdlZl&#10;ds/6ZDsun3vi9vbmyBEG2aHcNFVZTEx0NDX1JWjly0tQ8VG8kctRGKcSyxe9+6919HH40/8ACO/+&#10;V50/U4/M905/vH5TZiklgqZMfvLd9P17sKpkiCsV/u31pFQ5AxMwJ8U+clBBKtqFre9+691slfHz&#10;4s/G/wCJ+zYuvvjV0f1j0htCMJ5cP1vs/DbZXIyx3K1ebrMfEtRX1HJvU100sp/Ln3737r3Q9+/e&#10;/de69797917r3v3v3Xuve/e/de69797917r3v3v3Xuve/e/de6+Wf/wsp/7eybR/8VD6k/8Ae43b&#10;797917rU39+9+691aR/Ji+FnVn8wn+Yx0N8Su6MvvLBdc9oQdltncrsDI4vFbrpX2h1bmd64s4yu&#10;zNHX0yaqrHwpN5KV7xlwNLEMPe/de63uf+gLz+WJ/wA/j+YP/od9Y/8A2Je/e/de6SG4f+EUn8vG&#10;v8rbe+Sny828zBfCtRl+o83BGwi0nyJNteB3Bb1ECRf6A+/e/de6Jt25/wAIfMcaWWo6H+flbHWr&#10;5mgxPbnScE1LLx/k8Mu4dm5yN4+f1yjFv/hGffvfuvdUefKv/hKj/Nz+NVLlM9tXqzZ3yh2hjTJK&#10;2V+PG7lz+4zRoCVmbrrdkGIzs0hA5gxtFWMLixPNve/de614N5bJ3n1zubL7K7C2lubYm8dv1T0O&#10;e2nvHA5TbG5cLWx/ro8tgs1FBVU0o/Mc0SsP6e/e/de6NR8TP5iHza+DW4KbcHxW+SnaXUIhqVqa&#10;rbOE3FPX9f5lhMJmTcPXOdFVgq9WI5+7x8h5JUgm/v3v3Xut3T+WH/wse2fvXIbd6l/mcbCxvW2W&#10;rZaTF0nyb6lxWTqdhyzyutPHV9m9Zo1VXYtSbvUZLCSVUAY3OPpYVZx737r3W8PsLf8AsftTZm2u&#10;xetN37a3/sHeWJpc9tPeez81j9xbY3Hhq5PJSZPC5vFSS09RC4+kkUhFwR9QR797917pXe/e/de6&#10;9797917r3v3v3Xuve/e/de60gP8Ahb1/2S58Hf8AxPvY3/vu4vfvfuvdfOG9+9+6904YjF5POZbG&#10;YTC0VTkszmMjRYvE46ijaasr8nkKlaSgoqSJOWllldEjUcliAPfvfuvdWxY7+RB/OOz+qaH+Xt8l&#10;AxjknZs1tSLCysI42ke4z9TTsXIQhUtqY6VUFmUH3v3XuqoM1hcvtzMZbb24MXkMHnsDk6/C5vC5&#10;ajqMflcRl8XVPQ5LF5OgqlSWCop5o3imhkUOjqVYAgj3737r3TZ797917oXeg9o9Wb+7o602V3d2&#10;hXdKdT7q3dicFvvtrH7Pk3/P17gslP8AbTbpk2fDW46SugpXZHqo4qtZFh8kkayuiwv737r3X0hv&#10;it/wjp/llbfx22t/dqd4d2fLTD5zE4ncOEbFbk291r1fubD5SmXJYzLUA2AlRlJ6Orp5I5YZYNx6&#10;ZEKurFW597917rZn+LnwX+H3wp2421/it8dOq+kcdPCsGRrtmbXo4Nz5yNAun+8m9K4T5jJkaQQ2&#10;QrpiDyD797917o13v3v3Xuve/e/de69797917r3v3v3XuqdP+FA1NPV/yZv5gsVPGZZE6MnqWUFV&#10;Igot24usqpLuQPRFG7kfU2sATYe/e/de6+Ml797917r3v3v3Xuvoof8ACHqaJukf5gVOHBni7U6J&#10;mkj51LFPtHcSQufxZjG4H+sffvfuvdb1Hv3v3Xuve/e/de69797917r3v3v3Xuve/e/de6979791&#10;7r3v3v3Xuve/e/de69797917r52H/C4Wp192fy/KPx2MHVne9T5r/r+73btyLx2t/Y8N/r/a/wBv&#10;737r3Wit797917r3v3v3XuvuK/yyMTPg/wCXJ8DsVUsjT0nw/wDjmsjIkkaky9S4mcWSUBhwwvce&#10;/e/de6pV/wCFf0Ukn8nXPuiFlg+R/RsspH0jjNRk4Q7f4a3Vf9cj3737r3XylPfvfuvde9+9+691&#10;9V3/AIR7TRSfyfaNI5Ed6f5O93QzqrBmhlalwk4jkA+jFHR7H8MD+ffvfuvdbTfv3v3Xuve/e/de&#10;69797917r3v3v3Xuve/e/de69797917r3v3v3Xuve/e/de69797917r5TH/CwH/t8Rmv/FbOjv8A&#10;oTK/X3737r3Wrd797917pa9bUr1vYuwaKLyeSr3rtalj8SNJLrqM7BEnjReWa54A5J9+9+69197u&#10;kiMFLTQFixhp4YizCzMY4whYj+pt797917qR797917r3v3v3Xuvi5fz4f+3xH8w7/wAWT3n/ANCQ&#10;e/e/de6qU9+9+690/wC1Nqbn31ubAbL2Xt/M7s3durL4/b+2dsbdxtXmM9n85lqpaLGYjD4qgSSe&#10;oqaiZ0jhhiRmZiAASffvfuvdWifzCv5Lnzn/AJZvWvRHa/yW2DQUOze8Nu0tVLk9rZBtw03Vu/6j&#10;zVb9Q9mV1Kn29Hnloo0rI/BNNSTgzR01TNLSVKx+9+691U5797917qbjclkMPkKDL4ivrcVlsVW0&#10;uSxmTxtVPQ5DHZChnWpoq+graZlkhmhkVZIpY2DIwDKQQD797917r6fP/Cbz/hQbR/OvbGC+FfzC&#10;3RRUHzH2Vg1puvewcrPFSQfJraeEoyZJKl30xrvPHU0evJQKf9ycKtXwr5UrET3v3XutvL3737r3&#10;Xvfvfuvde9+9+69173737r3Xvfvfuvde9+9+69173737r3Xvfvfuvde9+9+691VV/PH/AO3Qf8xT&#10;/wAVW7R/90p9+9+6918Vz3737r3XvfvfuvdfQI/k0/8ACaH+XB88P5bfxs+Vfd9d8ioO0e1cZvyq&#10;3VHsntDAYHbAm252hm9oY84vEVmArJIVNJQU/kDVL3k1sCAQo97917qz7/oDk/lE/wDO0+Wn/o6N&#10;r/8A2Le/e/de69/0Byfyif8AnafLT/0dG1//ALFvfvfuvde/6A5P5RP/ADtPlp/6Oja//wBi3v3v&#10;3Xugn7A/4Ra/y2s/SSL1/wB6fLXr3IaJfBUVu6OtN6UKysSYmqaGt21SSSItwCiVUbED9YJv7979&#10;17rWV/m5f8Je/k7/AC2esNx/JPq/sjEfKL43bSlSbfOXxm2azZvaHWeGqalKWm3DuvZn3GQpavEx&#10;ySJHVZLHZBmgLeSelhpw8y+9+691r2fGL/spT49f+Jx6m/8Ae9x/v3v3XuvvD+/e/de69797917r&#10;3v3v3Xuve/e/de69797917r3v3v3Xuve/e/de69797917r3v3v3Xuve/e/de69797917r3v3v3Xu&#10;ve/e/de69797917r3v3v3Xuve/e/de697//T+f8A+/de63+Pfvfuvde9+9+69173737r3Xvfvfuv&#10;de9+9+69173737r3Xvfvfuvde9+9+69173737r3Xvfvfuvde9+9+69173737r3Xvfvfuvde9+9+6&#10;9173eH/Kp/5lr2j/AOHzjv8A3QR+8/Pugf8AKrbv/wA9af8AVkdd/wD+58/6dXzd/wBLWH/tDTqv&#10;/wCYX/H1bR/8N+q/92Le7UveXnXX3on/AL97917r3v3v3Xuve/e/de6971mPnD/2VT29/wBrfC/+&#10;8pQe+VHv7/097ev+akX/AGjw9fKR9/8A/wDEv+df+em1/wC7fZ9WvdAf8yf2T/1A13/u5qfYZ/H3&#10;ryPtbujrjYNSrNQZ/ctGuXVf1HCY9WyubVTxYmkgmAP4JHsK+2/LS84c9bXy7KKx3M6+J/zSSskv&#10;/VNGp8+op+7Z7Zxe8Pvtyv7c3QJttxvohcgcTawhri6A9CbeKQA+RI6VXZW5m2fsTdG44iBU47FT&#10;miJ+gyFSRR0BP9QJpEJH9Pe1bT08FJTwUtLDHT01NDFT09PCixwwQQoI4YYo0sFVVAVVAsALe+vs&#10;UccMawxKFRAAoAoAAKAAeQAwB19g9tbW9nbR2doixRRKqIigKqIoCqqgYCqAAAMACg6p6lkkmkkm&#10;ld5ZZXeSWR2LPJI7and2PJJJJJPvN7c6e64e/e/de69797917r3v3v3Xuve6yf5nnWlJnupcB2XT&#10;wIMxsLP0+Oq6lU9cu3dzOKOSGVxyRHWrStHe4XXJa2o+8UvvYcqw7jybbc1Rr+vt0yozUyYZzpIJ&#10;/oyiMj01N69cof72b2qsuYvZnbfdW2jAvuXbxIZHAy1lfERMrEeSXQtylahdclKaz0bD4mbrmx28&#10;8ltSWQmi3HjpamGIt6UyeJUzq6Kfy0BmDW+ulf6e6IPfPTr54erEPex1/Ly/7JW2L/2td5/+9ZV+&#10;+n33af8Ap0G3/wDNS6/7SJOvqF/uz/8AxD/l7/no3P8A7uNz1V38mP8AmcG4f+oPBf8Aumh9jh2f&#10;8iOmun6Oeo31vzCY+sijZ48DR1SZTclWyi6x02Dx5kqPUSAHkRYxf1Oo59j/AJs9zOR+SYGl5g3G&#10;KJwMQqwknb5LElXz6kBR5sB1P/u195r2N9krGS59wuYrW2nQEraRyC4vpCOCpaQl5s1A1OqRio1O&#10;oz0gNpdY763vPHHt7buQqYHYBsjPC1Hi4QTYtLkKnTHxydKsWP4Un3Sf8p/nVu3vSCs2Vs2mrNld&#10;YyPpq6R51/vDuyONrp/H6imJSKmvZvsIXZSeZZJbKEwN93fvBbz7gxvsWxo1htJPctf1rgDh4zKa&#10;Knn4KkgnLs+AvBb73v8AeEc5/eDt5+Q+RopNh5Tc0kjLD63cADj6x4yVjgrQ/SRMyE5mlmooQ+vU&#10;Hx6w3XskGezssGe3Yi6oZljP8MwzMLN/DYpQGeX8fcSKCB+hU5LEF946dc5OjHe/e/de69797917&#10;r3v3v3Xuve3PC4XLbjy2OwOBx1Zl8zl6yCgxmMoIHqayurKlxHBT08EYJZmJtx/rnj2rsbG83O8i&#10;27bommnmYJHGgLM7MaBVAyST0bbFsW88z7za8u8u2sl7fXsiQwQQoXlllc6UREWpLEn/ACnHUSvr&#10;6LF0VVkcjVQUVDRQSVNXV1MixQU8ES6pJZZG4AA97Gnwz+LlN8d9ky12fWmq+zd3w08+6KyIxzRY&#10;ajT92k2tjqhbho4WOuplU2lm5BaOOI++nXsb7SRe2ewm43EK+63oU3DChESjK26N5hTl2GHf1VU6&#10;+n37jH3RrX7s3IT7hzGEm5s3pUa/kWjLaxjujsIXFQyRE655FNJp8gtHHERV/wB6duy9m59KfHGW&#10;HaeEkljxEDhkeunb0TZeqiP0aQemJDyifWzM/s53uc+s6egK9+9+69173737r3Xvfvfuvde9+9+6&#10;9173qa90f8zh7X/8SVvr/wB6iq98ceev+V33j/nuu/8Aq/J18a/vr/0+7nH/AKXm7f8AafcdXLbF&#10;/wCPI2d/4au3v/dRD7DT2Feor6VXv3v3Xuve/e/de69797917r3v3v3Xuve/e/de69797917r3v3&#10;v3Xuve/e/de69797917r3v3v3Xuve/e/de69797917r3v3v3Xuve/e/de69797917r3v3v3Xuve/&#10;e/de6rJ/mO/yjPhL/NE2I+2vkr1jSjfeMxs9DsXvXZKUW3e5NgPIC0K4ndawyfe0KyHW+Hy0NVQu&#10;SX8Cy6ZV97917r5mP823/hPT8zf5Wtfl+wGx83yC+KH30gxPyC2BhatBteklm0UVF3Hs6N6mo25U&#10;nUkYrDLPjJnZUirfM/26e9+691QX797917r3v3v3XuhY6N7z7a+NXbGx+8ei995/rXtTrnOUu4No&#10;bx23WNSZLGV9MbNHIpBjqKWojL09ZR1KPBUwPJBPHJFI6H3v3Xuvr5fyNv5vuxv5t3xXTetZDiNp&#10;fJPqV8TtP5Fda4+VlpqHO1dIzYXsLatPOTJ/AdwrBUTUiszNS1EVVRO8ngSeb3v3Xurrvfvfuvde&#10;9+9+69173737r3WCq/4DVH/LCX/rWffvfuvdfA637/x/O9P/AA7Nx/8Au4m9+9+690k/fvfuvdfS&#10;w/4RKf8AZCny3/8AFtIv/fPbe9+9+691uke/e/de69797917r3v3v3Xuve/e/de69797917r3v3v&#10;3XuvnQ/8Lgf+ygPgP/4h3ub/AN7XD+/e/de60ZffvfuvdWkfyR/+3uv8uf8A8W26c/8Aerh9+9+6&#10;919rD3737r3Xvfvfuvde9+9+69173737r3XvfvfuvdfCa+Zn/ZYHyt/8WT7z/wDfoZT3737r3RbP&#10;fvfuvdfRO/4Q8/8AMlP5gn/iUuh//eT3H797917req9+9+69173737r3Xvfvfuvde9+9+6917373&#10;7r3XyeP+FYHwmxXxQ/mh53s3ZeGgw/XfzC2bSd60VPRRLDQUnZK5CXbXblFBEiqBJUZGngz09rjX&#10;lDa30HvfuvdfQU/kK/8AbnP+Xn/4rptj/wBzqr3737r3Vufv3v3Xuve/e/de69797917r3v3v3Xu&#10;vnF/8Le/+ynfgz/4gfsz/wB+DTe/e/de60e/fvfuvdWc/wAlr/t7X/Lm/wDFwei//e7pPfvfuvdf&#10;a/8AfvfuvdfNW/4VIfyJX+Ne8txfzGPiVsxYvjz2JnzWfInrvbdCEpOlOxtw11hv7C4ukULBtjcF&#10;XLapjjUR43IyBF00tbBFTe9+691pYe/e/de69797917r6R3/AAlo/ntDv7au2f5bXy33oZe8ti4P&#10;7D4zdkbmr3kq+3thYCiLjq7OZOrJM24sDRxFsbLK+uvx0RjN6qjZ6r3v3Xut2r3737r3Xvfvfuvd&#10;e9+9+69173737r3Xvfvfuvde9+9+69173737r3XvfvfuvdfLP/4WU/8Ab2TaP/iofUn/AL3G7ffv&#10;fuvdam/v3v3Xutgb/hLn/wBvvPh5/wBQ/en/AMD7uj3737r3X18vfvfuvde9+9+69173737r3Xvf&#10;vfuvdV0fzB/5Vfwq/mZddV+yfk51JhsruZMbPR7N7m21S0WA7l67q3T/ACWt2tviCJp2hik0yPi8&#10;gKnHz2AnpZLC3vfuvdfJT/mu/wAr3uz+VF8pMx8fu1Zk3RtTM0cu7el+2sdQT0OB7S68mrXpKXKw&#10;08pcUmTo5F+0zWLMsjUtQAVeammpqib3v3XuqyvfvfuvdX8fyOv56Pdv8qXt/C7R3RmNwdh/CnfO&#10;4YE7Z6cqKqfIf3N/idQkNf2n1PTzsRQ5mkX9+sooSlPlYlMFQFnFNV03vfuvdfXR6+3/ALM7W2Ls&#10;/s3rncmL3jsHsDbOE3jszdeEqBVYjcW2Nx46PK4TMY6ewLRVFPLHImoBgDZgGBA97917pX+/e/de&#10;69797917r3v3v3XutID/AIW9f9kufB3/AMT72N/77uL3737r3XzhvfvfuvdDF8d/+ygOjP8AxMXW&#10;X/va0Pv3v3XuvvLe/e/de60PP+FU38iV950O7v5oPxG2er7sw9G+Y+X/AFht2itNuXC0MIWXvzbe&#10;Mo0u9fRRKBuuJBeenUZO3lgrnn97917r55Xv3v3Xuve/e/de63p/+Erv89tOtMvtP+WN8u96NH17&#10;uTJJifiT2duWudoNk7oytVeHorcOTrGtFicnO5O2ZZGC0tY5x9/BVUq0vvfuvdfRR9+9+6917373&#10;7r3Xvfvfuvde9+9+69173737r3RAf5rHW9T27/LQ+efXVEnkr9y/E3vWDHpoZ2fI0PXlflcesaLy&#10;XM0CaAP7VvfvfuvdfEF9+9+69173737r3W/r/wAIdd6oKr+Yj10SRJJB8dN6xqTwyQybuwUxUX/B&#10;ePVx+Rz797917r6Afv3v3Xuve/e/de69797917r3v3v3Xuve/e/de69797917r3v3v3Xuve/e/de&#10;69797917r5rX/C2vdEVd82fiFs+Oojkfbnxfy2cnp1a8lNLurtPJ0imUfjWmLQj/AAHv3v3XutKz&#10;3737r3UijpKmvq6Who4XqKytqIKSlp4hqknqamUQwQxr+WZmCgf1Pv3v3XuvvF/HPZB6z+PnRPW7&#10;K6N19011hsgpICsiHamyaHAlZFP0Yfb2I/r797917qlr/hUV1tU9j/yUvlg1FAJ6zYFZ0/2TENQB&#10;ipts9vYWPMTrf66aCpqiQPxf8e/e/de6+Qj797917r3v3v3Xuvp//wDCLveVPmv5Y3cuz1mL1eyv&#10;mBvqSaEkfsUu5usdpV9LpA5szxTnn83/ANh737r3W3z797917r3v3v3Xuve/e/de69797917r3v3&#10;v3Xuve/e/de69797917r3v3v3Xuve/e/de6+SZ/wrD3VR7l/nUd9UVHMsv8Ac7rfobatVpKnxVkf&#10;VuPz88LBfoV/iA4PPv3v3Xutbr3737r3RsvgV15V9tfOH4fdZUVIa6fffyc6L2waQWPmp8t2ZjKW&#10;sUg8WELSE3/A9+9+69190b3737r3Xvfvfuvde9+9+6918XL+fD/2+I/mHf8Aiye8/wDoSD3737r3&#10;VSnv3v3XutzD/hFh1h13vP50fJTfG7dl7d3Ju7qv4/YvLdbbgzWMp8jkdj5fce+IMDm8vtmWqDCk&#10;rKihaSjeriAlEEksSuqSyq/vfuvdfRe+RXx46d+V3S3YHx9782RiewuqOzcDUbf3XtnLxkxzQSMJ&#10;qPI46rjtLSV9FUJFV4+up2SamqI45onWRFI97917r5Cn86j+TX3N/KO+Qcm3ckmW318ZuyMjk674&#10;/d3Gk/yfOYyFjUT7D3tJSosFHujFRMoq6cBY6uHTW0o8byw0/vfuvdUue/e/de6UW0N37p6/3Vtz&#10;fOx9xZnaO89n5vGbl2runbuRqsRntu7gwtYmQxGZw+UoWSanqaaeNJYZonDKygg3Hv3v3Xuvqw/8&#10;J5P59m2P5nHW1L8e/kFl8Ntn5z9YbdWXMUwFNicb8gdoYiERTdl7MoVKxpladArbkxECgRufvaVF&#10;o5Hho/e/de62dffvfuvde9+9+69173737r3Xvfvfuvde9+9+69173737r3Xvfvfuvde9+9+691VV&#10;/PH/AO3Qf8xT/wAVW7R/90p9+9+6918Vz3737r3XvfvfuvdfYV/4TL/9uR/hH/2pO2//AH/O6Pfv&#10;fuvdXx+/e/de69797917r3v3v3Xuve/e/de6TO9NnbY7E2fuvYG9sLQ7k2bvjbeb2huzb2TiE+Nz&#10;u2tyYyXD5zD18B/XDU000sMi/lWI9+9+6918WPun4s5H4Tfzbcv8V8g000PS3zO2jtTb9ZUM7TZT&#10;ZTdk0GW2FmZWkAJatwlTQVTEj6yH3737r3X2wvfvfuvde9+9+69173737r3Xvfvfuvde9+9+6917&#10;3737r3Xvfvfuvde9+9+69173737r3Xvfvfuvde9+9+69173737r3Xvfvfuvde9+9+69173737r3X&#10;vfvfuvde9//U+f8A+/de63+Pfvfuvde9+9+69173737r3Xvfvfuvde9+9+69173737r3Xvfvfuvd&#10;e9+9+69173737r3Xvfvfuvde9+9+69173737r3Xvfvfuvde9+9+69173eH/Kp/5lr2j/AOHzjv8A&#10;3QR+8/Pugf8AKrbv/wA9af8AVkdd/wD+58/6dXzd/wBLWH/tDTqv/wCYX/H1bR/8N+q/92Le7Uve&#10;XnXX3on/AL97917r3v3v3Xuve/e/de6971mPnD/2VT29/wBrfC/+8pQe+VHv7/097ev+akX/AGjw&#10;9fKR9/8A/wDEv+df+em1/wC7fZ9WvdAf8yf2T/1A13/u5qfay/l3RRyfKbZpkRXMWE3lLGWF9Eg2&#10;1UIHX/GxI/2Ps8+7Oiv7u2JYV0xXJHyPgPn+fQ4/uyoYpfvebGZFDFLXc2Wvk30MwqPnQkfn0xfJ&#10;t2XqDO6WK66/Bo1v7SnKxEqf8Lge9jX3076+n/qr73737r3Xvfvfuvde9+9+69173737r3XvZUPn&#10;DTxVPxY7cWZdQixGHqE+nEsG56GSJuQfoRf3D3v7EkvtFvQcV0xxsPtE8RHWHX3/AK1huvuhc6LM&#10;KhLa2cf6ZL+1Kn8j0Mfx/leLt/ZRQ2L1tbE315STE1CsOP8AD3rM++VHXykdWu+1TSb43rQYmLA0&#10;G8N0UWChaZ4cLSbgy1NiYnqJDLUNHjoZlhUuxLOQnqJubn2bw7/v1tZjbre9uI7da0iWaRYxqNTR&#10;AwUVOTjJyehdZe4HPm27MnLu3b3fwbfGWK2sd5cJbqXJZysKyCMF2JZiF7iSTU9NE238DU1j5Gow&#10;mIqMhIED182No5axxEuiIPVSIXOkABbtwOB7TDuzszuzO7kszuSzMxNyzMeST+SfZSSWJZjUnoJu&#10;7yOZJCWYmpJNSSeJJPE9OwAUBVAVQAAAAAAPoAB74+9dV679+9+69173737r3Xvfvfuvde9mW6e+&#10;JPePdNTTPtzaFZiNvTOnm3dumKfCbfihJGqammqE8tXYH9NHFKb/AF0jn3KnJPszz/z3KjbXZNDb&#10;MRW5uAYoQPVSw1SfZGr/ADp1lV7I/cx+8B773UT8sbJLZbY5Grcb9XtbNVNKsjOviXNB+G2jlNeO&#10;kZ6Cre/dHX+w4pVymbgrcmitowuIeOvyTyAcJKkTaIf9ed0/wv8AT3eH8afh3138dqVctFbdvYlT&#10;TGGv3nkaWOJqNJUtUUO26AlxRwNyrvraaQXDyaCI1z79q/ZLln2ziF4n+Obm60e5dQNIPFIEqfDU&#10;8Cal2/E2ntHf/wC6r9yH2y+7JaDeYf8AdzzNKmmbc54wpiDCjxWMNWFtEeDNqaeUVDyaCI1r+7V7&#10;v3P2dMaN/wDcNtiKXyU2CpZmcTshvFUZWoAUzyD6qukIp/Sur1E3nuaes0+gV9+9+69173737r3X&#10;vfvfuvde9+9+69173737r3Xvepr3R/zOHtf/AMSVvr/3qKr3xx56/wCV33j/AJ7rv/q/J18a/vr/&#10;ANPu5x/6Xm7f9p9x1ctsX/jyNnf+Grt7/wB1EPsNPYV6ivpVe/e/de69797917r3v3v3Xuve/e/d&#10;e69797917r3v3v3Xuve/e/de69797917r3v3v3Xuve/e/de69797917r3v3v3Xuve/e/de697979&#10;17r3v3v3Xuve/e/de69797917r3v3v3XuoGVxWLzuLyOEzmNoMzhsxQ1WMy2IytHT5HF5TG10DUt&#10;dj8jQVavFPBNEzRyxSoyOpKsCCR797917rQz/nsf8JVsBWYje/y8/lf7UGFzOMpchujs34fYmMti&#10;M3TQBq3L7g+P0ROqkrEQPNJtIkwzgFcSYZRDj5/e/de6+fPPBPSzzU1TDLT1NPLJBUU88bwzwTwu&#10;Y5YZopAGV1YFWVgCCLHn3737r3WL3737r3V23/Ce7525r4GfzQfj7u2bMTUPVndm4sd8d+6se80y&#10;42r2V2jl6bEYrOV0KMF1YPN/wvMrMVLLHTzRj0zOD737r3X2Qvfvfuvde9+9+69173737r3WCq/4&#10;DVH/ACwl/wCtZ9+9+6918Drfv/H870/8Ozcf/u4m9+9+690k/fvfuvdfSw/4RKf9kKfLf/xbSL/3&#10;z23vfvfuvdbpHv3v3Xuve/e/de69797917r3v3v3Xuve/e/de69797917r50P/C4H/soD4D/APiH&#10;e5v/AHtcP797917rRl9+9+691aR/JH/7e6/y5/8Axbbpz/3q4ffvfuvdfaw9+9+69173737r3Xvf&#10;vfuvde9+9+69173737r3XwmvmZ/2WB8rf/Fk+8//AH6GU9+9+690Wz3737r3X0Tv+EPP/MlP5gn/&#10;AIlLof8A95Pcfv3v3Xut6r3737r3Xvfvfuvde9+9+69173737r3Xvfvfuvda6X/ChT+St2N/OD6/&#10;+NtD0zv/AKu607H6J3jvqrnz/aC7oTG5LZG/sLRQ5bEUU+08fkZzOtfisdMiSxLHpEh1hrBve/de&#10;6tP/AJbXxh3h8Lvgl8X/AIrb/wA/tvdO8+jercRsTcW4dntlH2zlsjjqmaaSrwr5qnpaowkSqAZ6&#10;eNrg+ke/e/de6O9797917r3v3v3Xuve/e/de69797917r5xf/C3v/sp34M/+IH7M/wDfg03v3v3X&#10;utHv3737r3VnP8lr/t7X/Lm/8XB6L/8Ae7pPfvfuvdfa/wDfvfuvdJfe+ydo9lbN3T17v/bmH3hs&#10;fe+38ttXd21dwUUOSwm4tuZ6hfG5jDZWgqAUlgqIJHikRhypPv3v3XuvkU/z+P5L27f5T/yRbLbE&#10;o81uH4c92ZfK5ToretWs9dLtCuu2QyfS+8soQR/E8VGS2OqZWDZCgVagFp4a1Ife/de6oF9+9+69&#10;0otobv3R1/uvbe+tkbgy21N5bOzuK3PtXc+Brp8Zm9v7hwdamSw+ZxOQpWWSGopp445YZUYFWUEe&#10;/e/de6+uN/wn4/nU7Z/mt/HQ7X7IrMRgPmZ0dhsZj+6tq0xiooN/YUFcdie69oY8aQKPJOFiy9JC&#10;CtBkGMdkpqmiMnvfuvdbCHv3v3Xuve/e/de69797917r3v3v3Xuve/e/de69797917r3v3v3Xuvl&#10;n/8ACyn/ALeybR/8VD6k/wDe43b797917rU39+9+691sDf8ACXP/ALfefDz/AKh+9P8A4H3dHv3v&#10;3Xuvr5e/e/de69797917r3v3v3Xuve/e/de69797917rWa/4Vc/DLA/Jv+VZv7t2nxVLL2b8PM3i&#10;+6toZfxyffps6rr6fa3a+AWaIE/bT4uoTKTIw0mXG07Erpv797917r5Nnv3v3Xuve/e/de6+oH/w&#10;jh+YWe7x/l+9lfGnd+UnymZ+IfZ8GL2jLV1UlRUwdT9s0tTurbOKHm9XjosvS7gihAYrHC0EShVR&#10;R797917rb19+9+69173737r3XvfvfuvdaQH/AAt6/wCyXPg7/wCJ97G/993F797917r5w3v3v3Xu&#10;hi+O/wD2UB0Z/wCJi6y/97Wh9+9+69195b3737r3WGop6erp56SrghqqWqhlp6mmqIkmp6inmQxz&#10;QTwyAq6OpKsrAggkEW9+9+6918sn/hTB/Ixl/l9ds1Py6+M+1qkfDLuvdEn8Y29i4JJ6T479pZyV&#10;6ubaEojB8G2svL5Ztuyt6KZ9eLYroojU+9+691qh+/e/de6ywzTU00VRTyy09RTyxzQTwyPFNDNE&#10;4eKWKVCGVlYAqwNweR797917r6jn/CZX+eknzz6uoPhh8nt1RP8AMTprbCjaO6sxV2rvkV1bgKYR&#10;DOyTVDaqjdGEgVUzqXMlZThMmNb/AH5h97917rbX9+9+69173737r3Xvfvfuvde9+9+6901Z3C47&#10;cmEzO3cvAtVic9ishhcpSsAVqcdlKR6GtgYMCLPFIym4P19+9+6918Jv5XdIZn40fJz5BfHvP001&#10;Jlel+5OxutJ46hWSSSLZ+7KrCUVYAxJ0VEEMU8ZJ5R1P59+9+690AHv3v3XutwP/AIRfdvU+zf5k&#10;nc/VFZN44+5vi9uQ42N51jSoz3XW9sPuOnjSE8ySjHzZN1A5CLI30B9+9+6919PX3737r3Xvfvfu&#10;vde9+9+69173737r3Xvfvfuvde9+9+69173737r3Xvfvfuvde9+9+6918m3/AIVtdsUnZP8AOS7L&#10;25Q1sVXT9LdN9LdWSCGRnSnyD7ck7JyVPIrcLIku4ijgf6ke/e/de61mffvfuvdWA/yqPj5U/Kf+&#10;Y98LeioaVqui3p8hOu5tyRLD51XZe1M3HvPfE80epfRHiMfWu/qHA4ubA+9+6919vf3737r3RUfn&#10;Z0JF8pfhf8qPjq1P9zU9y9CdpbBxMfo1JuLP7Pq6XbNShdXAaHIGmlRtJIZQRyB797917r4YORx9&#10;diMhXYrJ0s9DksZWVWPyFDVRtFU0ddRTtTVdLURNyrxyKyOp5BBHv3v3Xuofv3v3XuvoI/8ACH3t&#10;+nfB/ProOpnYVVNlelu38PTEqFanrqPNbM3LOoJuSGp8SrELYXFzyPfvfuvdb8/v3v3Xuve/e/de&#10;69797917r3v3v3Xuve/e/de69797917r3v3v3Xuve/e/de69797917r4sf8APM7ape7P5unz+35Q&#10;VgyGPX5Ebt2NQVakGOWi6pig6spjEVJBQLhgFINiOfz797917qqP3737r3Wwd/wl7+PVT39/OS+N&#10;dY9G9Tt/oij3z3/uSXweaKkTY22pcdtSaQspVT/eHJYcISQQeVNx797917r69Xv3v3Xuve/e/de6&#10;9797917r4uX8+H/t8R/MO/8AFk95/wDQkHv3v3XuqlPfvfuvdbtf/CIv/sr35p/+K3bR/wDfnU/v&#10;3v3XuvpG+/e/de6LF8xfiB0R87Pj12B8ZvkZs+m3h1r2BjvBOlo4M5tjPUoMmB3rs/LMrPQZfGTk&#10;T0VXGODqikWSCWWKT3v3Xuvj4/zaf5UvfP8AKd+SmS6c7Pgqd0dabmfIZzoruqixs1JtvtLZUNSE&#10;VzYvHR5vHh4oM3iDKz08rJIhkpKimnm97917qrL3737r3QgdVdq9jdG9kbK7f6h3lnuvezeudxY3&#10;deyd6bZrXx+c27n8TOKiir6KoS4NiCksUitHLGzxSo8buje9+6919bH+Qx/PD67/AJsfSS7T35U4&#10;HZHzS6owdGO4euaaSGgot8YuFkoI+4OtqCVtcmLq5DGuUoo9TYyrkEL3p5qOaf3v3Xutgf3737r3&#10;Xvfvfuvde9+9+69173737r3Xvfvfuvde9+9+69173737r3VVX88f/t0H/MU/8VW7R/8AdKffvfuv&#10;dfFc9+9+69173737r3X2Ff8AhMv/ANuR/hH/ANqTtv8A9/zuj3737r3V8fv3v3Xuve/e/de69797&#10;917r3v3v3Xuve/e/de60/f5sf/Cb/vb51fzQ9pfPbpDt/ovYG1Fj6HyXYG1d/DfVPurMbq6kysVF&#10;kcnjztrE11JIlRhaHGU8BmqI2MsTK+lLP797917rcC9+9+69173737r3Xvfvfuvde9+9+6917373&#10;7r3Xvfvfuvde9+9+69173737r3Xvfvfuvde9+9+69173737r3Xvfvfuvde9+9+69173737r3Xvfv&#10;fuvde9+9+69173//1fn/APv3Xut/j3737r3Xvfvfuvde9+9+69173737r3Xvfvfuvde9+9+69173&#10;737r3Xvfvfuvde9+9+69173737r3Xvfvfuvde9+9+69173737r3Xvfvfuvde93h/yqf+Za9o/wDh&#10;847/AN0EfvPz7oH/ACq27/8APWn/AFZHXf8A/ufP+nV83f8AS1h/7Q06r/8AmF/x9W0f/Dfqv/di&#10;3u1L3l51196J/wC/e/de69797917r3v3v3XuvewC3b8XOgd97iye7d3dZYLObjzMsU2TytXNlVqK&#10;yWGnSkieRYKhEBWONEGlRwB7jnefaT255h3OXed62mK4upyDJIxkqxChQTRwMKAMAcOscuc/ujfd&#10;w9w+Z7vnLnTlO03DdL5lae4ka4DyMqLGpYJMq4RFXCjAHQj4Xt3sjbuMpMNhd2ZHH4uhR46SjhSj&#10;MUCSStM6oZImblmZuT+fcvY/xq6L623FS7t2P1xhdubiooaunpcrRTZNp4Ya6A0tXGq1NRIlnjZl&#10;N1+h4t7e2D2s9v8Alfc03nYNritbqMMqyKZKgONLDucjIJHDpZyB91b7vntbzPDzl7f8r2u17nAs&#10;iR3ETTl1WVDHIAHmde5CVNVJocU6w7g7V7C3TjJsNuDdFflMXPJDLNRzpSLHI9PIJoWJijVvSwBH&#10;PscvcgdZA9B9797917r3v3v3Xuve/e/de69797917r3tObt2ltzfW3cptLduKp83t3NQx0+UxVU0&#10;yQVkMVQlVHHI1OyOAJI0YaWHI9lm87NtnMO2TbNvMIuLWcASRtUBgCGANCDxAOCOHQY5z5M5Y9wu&#10;WLvk3nOzS/2y/UJcW8hYJKqusgDFGVhR0VsMDUDp0wuaym3snSZnC1kmPylA7SUlZCEaSB3jaFmU&#10;Shl5VmHIP19gF/sl3xd/585tn/qfmv8A6q9xz/rF+0v/AEY4P2y/9bOscv8AgE/ukf8ATD2P+93X&#10;/bR0I/8Ap37c/wCe4yv/AFKoP+vPv3+yXfF3/nzm2f8Aqfmv/qr37/WL9pf+jHB+2X/rZ17/AIBP&#10;7pH/AEw9j/vd1/20de/079uf89xlf+pVB/159+/2S74u/wDPnNs/9T81/wDVXv3+sX7S/wDRjg/b&#10;L/1s69/wCf3SP+mHsf8Ae7r/ALaOvf6d+3P+e4yv/Uqg/wCvPv3+yXfF3/nzm2f+p+a/+qvfv9Yv&#10;2l/6McH7Zf8ArZ17/gE/ukf9MPY/73df9tHXv9O/bn/PcZX/AKlUH/Xn37/ZLvi7/wA+c2z/ANT8&#10;1/8AVXv3+sX7S/8ARjg/bL/1s69/wCf3SP8Aph7H/e7r/to69/p37c/57jK/9SqD/rz79/sl/wAX&#10;f+fObZ/6n5r/AOqvfv8AWL9pf+jHB+2X/rZ17/gE/ukf9MPY/wC93X/bR17/AE79uf8APcZX/qXQ&#10;f9efYgbU+P3SGx5Uqdq9VbFxFXGVMddFt3HT5BGU3VlyFYkk4I/BEl/Yj2f235B2BxLtGz2kLjg4&#10;hQuKf02DN/PqSOTvu2+wXIEy3XKHJ+02UyUpKtlC8wI4ETSK8oI9ddek1mOyd/7gRosxvDcNbC9w&#10;1O+TqY6ZgfqDTQMsdv8ADT7F8AAAAAAAAACwAHAAA9jUAAUHU2AACgwB0iSb8nknkk/n337317r3&#10;v3v3Xuve/e/de69797917r3v3v3Xuve/e/de69797917r3vU17o/5nD2v/4krfX/AL1FV74489f8&#10;rvvH/Pdd/wDV+Tr41/fX/p93OP8A0vN2/wC0+46uW2L/AMeRs7/w1dvf+6iH2GnsK9RX0qvfvfuv&#10;de9+9+69173737r3Xvfvfuvde9+9+69173737r3Xvfvfuvde9+9+69173737r3Xvfvfuvde9+9+6&#10;9173737r3Wu7/wAKRP5i3y//AJY3xL6a+QfxLqevYKvPd+UXV3YI7A2Yd5Un8J3DsPM7hwU1BAKq&#10;l8DrU4h0eQk6tarx9G97917o6n8mP+YIP5mH8vfpP5NZqTCR9o1NNk9g95Yjb9M1BjMN29sipGP3&#10;KKPGvJM1LT5GB6PNUlOZX8dPWxJqa1/fvfuvdWne/e/de69797917r3v3v3Xuve/e/de69797917&#10;r3v3v3Xuvl9f8K5v5ZO2/id8stm/Mfp7blLt7qX5izbgl31hMTTJTYjbPyF26sdfuutpqeNtMMe6&#10;KKojzAiVAGrocpJwrqq+9+691qGe/e/de6l0FdV4yuoslQTyU1dj6umrqOpiZklp6ukmFRTzxOti&#10;GR1DKQbgj3737r3X3luht41vYnRvTHYGS/4uO+uqOut41/Gn/Ldz7Qo83Ven8fuTtx797917oV/f&#10;vfuvde9+9+691gqv+A1R/wAsJf8ArWffvfuvdfA637/x/O9P/Ds3H/7uJvfvfuvdJP3737r3X0sP&#10;+ESn/ZCny3/8W0i/989t73737r3W6R797917r3v3v3Xuve/e/de69797917r3v3v3Xuve/e/de6+&#10;dD/wuB/7KA+A/wD4h3ub/wB7XD+/e/de60ZffvfuvdWkfyR/+3uv8uf/AMW26c/96uH3737r3X2s&#10;Pfvfuvde9+9+69173737r3Xvfvfuvde9+9+6918Jr5mf9lgfK3/xZPvP/wB+hlPfvfuvdFs9+9+6&#10;919E7/hDz/zJT+YJ/wCJS6H/APeT3H797917req9+9+69173737r3Xvfvfuvde9+9+69173737r3&#10;Xvfvfuvde9+9+69173737r3Xvfvfuvde9+9+69173737r3Xzi/8Ahb3/ANlO/Bn/AMQP2Z/78Gm9&#10;+9+691o9+/e/de6s5/ktf9va/wCXN/4uD0X/AO93Se/e/de6+1/797917r3v3v3XuirfNT4cdIfP&#10;b43dk/F75Bbbj3B1/wBi4lqcVcUdOM9s7ctIrS7b33s+vnR/tMtiqnTUUk4Ug2aGVZKeWaJ/e/de&#10;6+Nd/Ms/l195/wAsT5Ub1+M/duPapGOkfPdZ9h0VJNBtntnrPIVUke3N87ckkuF8qxtT5CjLs9HW&#10;Rz0shYxh397917ogPv3v3XujOfDr5d93fBX5F9a/J74+bon2v2R1rmo6+l1NK+F3Ng6gfb7i2Vu3&#10;HRsgrMTlqQyUddTMQSja42jmjilT3v3Xuvso/wAsX+Y90h/ND+KmzPkp03Ww0FfUpHt7tjrWprYq&#10;rcfUfZ9DSRzbg2XnAoRpIvWtVi67xqlZRSw1CqjNJFH737r3Vhfv3v3Xuve/e/de69797917r3v3&#10;v3Xuve/e/de69797917r5Z//AAsp/wC3sm0f/FQ+pP8A3uN2+/e/de61N/fvfuvdbA3/AAlz/wC3&#10;3nw8/wCofvT/AOB93R797917r6+Xv3v3Xuve/e/de69797917r3v3v3Xuve/e/de6JL/ADLNuYvd&#10;38u3517czURnxeV+IXyLgq4hpu6R9SZadLagRcMin6e/e/de6+HD797917r3v3v3Xut5T/hEBla+&#10;L5EfPHBolQcXXdL9R5WpdX/ySOvxW+MlR0KSp/x0eOtqChH4V7/j3737r3X0ZPfvfuvde9+9+691&#10;73737r3WkB/wt6/7Jc+Dv/ifexv/AH3cXv3v3XuvnDe/e/de6GL47/8AZQHRn/iYusv/AHtaH373&#10;7r3X3lvfvfuvde9+9+690F/dfTHWXyK6m7B6N7m2jit+dW9o7Xyez977TzMRlocvhMrD4po9aEPD&#10;PE2ielqoWWWnnSOeF0ljRx737r3Xx4f50/8AKO7R/lK/KfI9cZQZPdfx+7Fmyu5/jl21NBeLdOz4&#10;qlfudq7jnhRYodxYIyxUuVgUKJVaCtiVYKpET3v3XuqdffvfuvdCR09292T0D2lsLunp7d+Z2D2f&#10;1lufF7v2Tu/AVLUuUwmexFQKilqInF1kjezRVFPKrRTwvJDMjxSOje9+6919hL+SR/N76z/m1/Fy&#10;i3vFJidq/JHrGnxO2/kd1RSymNsHuWanZKHfO16acmSXbuf8MtTQSXc00qz0MrvJT+SX3v3Xurnv&#10;fvfuvde9+9+69173737r3XvfvfuvdfLd/wCFgPwirOgP5iGE+U23cNJTdc/MjZNHnK2vp6aZaCm7&#10;j6zoaTaO+sdJNyiy1eO/geVsSDJJUVDAHQ1ve/de61KffvfuvdWo/wAkr5PwfED+af8ADDurKZJ8&#10;VtWn7fxOwN9VYfRBDsftqlm6x3LV1pLIDDSU+WNa12ABhBNwLH3v3XuvtT+/e/de69797917r3v3&#10;v3Xuve/e/de69797917r3v3v3Xuve/e/de69797917qJX19FiqCtymSqoKHHY2kqa+vramRYqajo&#10;qOFqiqqqiV+FSNFZ3Y8AAn3737r3Xw2/5h3yNk+XXzn+WHyTE/3GP7f717D3Xtx9TOE2bJn5aDY9&#10;MGYtxDh4KGIWNrLxxYe/e/de6Jt797917rdk/wCEXfwpq9//ACg71+c+5MU7bT6A2U/UfXVfPEvh&#10;qe1e0oFm3HVUErqbyYvbcM1PUBSCoy0JJsbH3v3XuvpKe/e/de69797917r46X/Civ4RVfwe/mpf&#10;ITbmMwrYvrHvLLyfI7qWWGCWPGvtztOvqMnuPEUDsAgXFbhTMY5YVJ0RRQkgK6397917qjT3737r&#10;3Wy5/wAJPflBTfHn+bn13svNZP8Ah22PlD17vjoSt8jItNJuWuhg33sJZC4/zk+VwkGPhAYXeqA5&#10;JCn3v3XuvrOe/e/de69797917r3v3v3Xuve/e/de69797917r3v3v3Xuve/e/de69797917oDvk3&#10;3htz40fHTvP5C7uqIKfbnSnU2/uzsq1RIIo54Nl7Yqc8lCrkH9ypkgSniUAlndVAJIHv3v3XuvhO&#10;7z3Zmd+7w3XvncdR93uHee5c7uzO1fI+6zO4spLmMpUWNz655nb6/n3737r3Sa9+9+6919G//hFj&#10;8KKvZHRPyK+d+68VJTZHu/cNH0l1PU1ESo8nXvXFWcrv3M0Lkamp8jn5aehJDAeXEOLHgj3v3Xut&#10;4n3737r3Xvfvfuvde9+9+6918XL+fD/2+I/mHf8Aiye8/wDoSD3737r3VSnv3v3Xut2v/hEX/wBl&#10;e/NP/wAVu2j/AO/Op/fvfuvdfSN9+9+69173737r3RG/5hv8vr4+fzLPjVu741fIbAfdYfMI2U2V&#10;vbGQUo3n1Xvylp3jwe/NlZCoU+KqpmcpPAx8NXTPLS1CtDKw9+9+6918eT+ZD/Ll+Qv8sL5L7n+O&#10;PyAw2qWmM2a637GxVNUJsvt3r6arenw++NpVMxayyBfFXUEjmehqVkpp7squ/vfuvdEG9+9+690N&#10;3xy+RncnxM7q6/8AkJ0DvfK9e9rdZ52nz+19yYmSxSWK8dZi8rRveKsx9dA0lJkKCpVoamnkkhlR&#10;kcj3737r3X17f5Lf85Dpb+bh8eoNz4eTFbG+SvXOOxlB8guj/vtdbt3LTL9tBvjZ61JE1btjLSIz&#10;0VSNT0spaiqm80aST+9+691c7797917r3v3v3Xuve/e/de69797917r3v3v3Xuve/e/de6qq/nj/&#10;APboP+Yp/wCKrdo/+6U+/e/de6+K5797917r3v3v3XuvsK/8Jl/+3I/wj/7Unbf/AL/ndHv3v3Xu&#10;r4/fvfuvde9+9+69173737r3Xvfvfuvde9+9+69173737r3Xvfvfuvde9+9+69173737r3Xvfvfu&#10;vde9+9+69173737r3Xvfvfuvde9+9+69173737r3Xvfvfuvde9+9+69173737r3Xvfvfuvde9+9+&#10;69173737r3Xvfvfuvde9/wD/1vn/APv3Xut/j3737r3Xvfvfuvde9+9+69173737r3Xvfvfuvde9&#10;+9+69173737r3Xvfvfuvde9+9+69173737r3Xvfvfuvde9+9+69173737r3Xvfvfuvde93h/yqf+&#10;Za9o/wDh847/AN0EfvPz7oH/ACq27/8APWn/AFZHXf8A/ufP+nV83f8AS1h/7Q06r/8AmF/x9W0f&#10;/Dfqv/di3u1L3l51196J/wC/e/de69797917r3v3v3Xuve/e/de69797917r3v3v3Xuve/e/de69&#10;797917r3v3v3Xuve/e/de69797917r3v3v3Xuve/e/de69797917r3v3v3Xuve/e/de69797917r&#10;3v3v3Xuve/e/de69797917r3v3v3Xuve/e/de69797917r3v3v3Xuve/e/de69797917r3vU17o/&#10;5nD2v/4krfX/AL1FV74489f8rvvH/Pdd/wDV+Tr41/fX/p93OP8A0vN2/wC0+46uW2L/AMeRs7/w&#10;1dvf+6iH2GnsK9RX0qvfvfuvde9+9+69173737r3Xvfvfuvde9+9+69173737r3Xvfvfuvde9+9+&#10;69173737r3Xvfvfuvde9+9+69173737r3Wuf/wAKrurX7J/ksfIrKU8HnrOp95dKdpUqCPyOiUHZ&#10;+O2hlZ0/1PjoM1VuzfhQ3+t797917rUk/wCEi/8AMspPi18xtwfDHs/PrjenvmVLiqTZlTkKkRYz&#10;bHyJ2/A8Gz2XUhEY3NRPLg5W1r5KtMUp9Kkj3v3XuvqF+/e/de69797917r3v3v3Xuve/e/de697&#10;97917r3v3v3XutWn/hYFsfDbo/k/5fcuRpqWTJ9bfIzpXdGAqZiFqKasy9RkNi1ooyeSz0uXmDqP&#10;7ILf2ffvfuvdfKd9+9+691IpKSor6uloaOGSoq62ohpKWCJS8s9RUSCGCGNFuSzMQoA+pPv3v3Xu&#10;vvKdAbRruv8AofpPYeUBXJbJ6j632jkVJuVrtt7NosNVgkfkSQt797917oXPfvfuvde9+9+691gq&#10;v+A1R/ywl/61n3737r3XwOt+/wDH870/8Ozcf/u4m9+9+690k/fvfuvdfSw/4RKf9kKfLf8A8W0i&#10;/wDfPbe9+9+691uke/e/de69797917r3v3v3Xuve/e/de69797917r3v3v3XuvnQ/wDC4H/soD4D&#10;/wDiHe5v/e1w/v3v3XutGX3737r3VpH8kf8A7e6/y5//ABbbpz/3q4ffvfuvdfaw9+9+69173737&#10;r3Xvfvfuvde9+9+69173737r3XwmvmZ/2WB8rf8AxZPvP/36GU9+9+690Wz3737r3X0Tv+EPP/Ml&#10;P5gn/iUuh/8A3k9x+/e/de63qvfvfuvde9+9+69173737r3Xvfvfuvde9+9+69173737r3Xvfvfu&#10;vdVc/wA4r+Yntb+WP8D+3vkZX1uPbsqpxk2wOgts1jxNLurunddDNT7SiFFID5qTGBJs3k1tb7Oj&#10;mUEO6A+9+691pc/8JBqL5AfJ/wDmD95/IPtruPt7f+1ehensxXy0u69/bwzuBru0+788cJjKqsxu&#10;Qq3o3k/hlNuOdVaI6ZNDqoYKy+9+6919Iz3737r3XvfvfuvdfOL/AOFvf/ZTvwZ/8QP2Z/78Gm9+&#10;9+691o9+/e/de6s5/ktf9va/5c3/AIuD0X/73dJ797917r7X/v3v3Xuve/e/de69797917qoL+c7&#10;/KV6q/m0/FfKdXZz+GbT722DHk90fHXt2akV6nZu9XpQJdu52eFGml27nBFFSZilTUVtDWRI1RSQ&#10;g+9+6918dvvPpDtL42dv9h9D917Qymw+1OrNz5HaO9dqZeIJV4vL46SxaKVLxz01RG0dTRVcLNDU&#10;U8kU8LvFIjn3v3Xugo9+9+691bV/Jx/mv9s/ymPlVh+39rDI7r6Z3o+N2t8h+oI61oaPf2wlqy38&#10;TxMUzLBFuHC+WWswdZJYBzLSysKWrqA3vfuvdfYu6A766o+UHTPXXf8A0fu/G766r7U2zQbr2dub&#10;GSBoqzHVyESUtZAfXTVlJMstJX0cwWWmqI5YJVWSNlHvfuvdDB797917r3v3v3Xuve/e/de69797&#10;917r3v3v3Xuvln/8LKf+3sm0f/FQ+pP/AHuN2+/e/de61N/fvfuvdbA3/CXP/t958PP+ofvT/wCB&#10;93R797917r6+Xv3v3Xuve/e/de69797917r3v3v3Xuve/e/de6rM/nNdrUnSv8qf5+7/AKqrWiem&#10;+L/ae18ZMzBdWe7D29J17t2mBJHMtdlKeKw59XF/fvfuvdfE69+9+69173737r3X0Df+EPvT9bFi&#10;Pn139UxSJjshkelun8NMVXw1FbiKbNb03NFG/wBQ0MddiS4+hEq/09+9+691v1+/e/de69797917&#10;r3v3v3XutID/AIW9f9kufB3/AMT72N/77uL3737r3XzhvfvfuvdDF8d/+ygOjP8AxMXWX/va0Pv3&#10;v3XuvvLe/e/de69797917r3v3v3XuiG/zIP5evRn8zT4s75+MfeWOMVJmYmzXX2/KCnhk3N1V2Tj&#10;qWWPbG/dtSy2vJTPI0VZSMwjrKSSellISUsvvfuvdfGq+bvwx7v+APyW7J+LnyA2+2F3517lDHT5&#10;GnjqDt/e21a1ml2zv7Z9bUKn3WKytMBPTS2DI2uCZY6iGaJPe/de6Kd797917o8f8u75/d5/y1fl&#10;JsL5Q9EZIHL7bqP4ZvTZOQqqmHa3aXXmRnjO5+vt2Q09y1NWRxq8E4VpKSqjgq4R5oE9+9+6919l&#10;f4KfNvo/+YX8ZOuflL0BnBk9l77x5jymFq5If7xbB3nj40TdPX28KSEnwZPFzt45R+iaJoqqBpKa&#10;eGR/e/de6N9797917r3v3v3Xuve/e/de6p9/nk/y26H+Z9/L97Q6Qw1FRN3Xssr238dstVNDTml7&#10;X2hQT/abdmrpVbxUu4aCatwVQxISM1UdS1zTpb3v3XuvjQbgwGb2pns3tfcuKyGB3HtvL5LAbgwe&#10;VpZqHKYbN4esfHZXFZKiqAskNRTzxyQzROoZHUqQCD797917prjkeJ0lid45I3WSOSNijxuh1I6O&#10;tiCCLgj6e/e/de6+zf8AyJvn9jP5in8tzojtytzVNku2tiYOl6X77ohMr5Cj7T67x0GMrczXwF3d&#10;BnqA0OfiLcWrCgJaNre9+691cN797917r3v3v3Xuve/e/de69797917r3v3v3Xuve/e/de697979&#10;17rX6/4Ur/zAKD4Kfyxe2Mfgs0lB3T8o6TI/HjqSjgqvBlIIN345oOzd40yorOI8Rt56sJOtglbU&#10;0Klh5B797917r5Bnv3v3Xult1t1zvft/sHZPVXWm28nvHsLsXdOD2XsrauFp2qspuDc25MjHisNi&#10;qKFfq808qICxCqCWYhQSPe/de6+1L/Kc+Am2P5afwS6R+K+GNDXbq27hW3V3DuahVvFvDubeCplN&#10;/wCcjlclnpoqjRjMaWswoKSkRhqU+/e/de6sd9+9+69173737r3WsT/wqT/ldVvz0+DZ7t6p28+Y&#10;+Rvw7jz/AGFtjH46lM+Y311NXU8Uva2w6WOCNpZ6mKnpYM7jYVuzzUUlNEuusPv3v3Xuvk++/e/d&#10;e6XvVnZW7+mezOve3ev8pLhd89Yb12x2Bs/LQlg+O3LtDNQ57C1dkKkhKiCMst7MLqeD797917r7&#10;g3wT+XOwfnb8R+ifld1xUUzYHuHYeK3BX4unnSeTau74EOM3xsuuKsxE+Iy8FZj5Axu3iDi6spPv&#10;fuvdG19+9+69173737r3Xvfvfuvde9+9+69173737r3Xvfvfuvde9+9+691p2f8ACxH+YBQdGfC3&#10;Z3we2fmfH2f8us5SZretJR1BSqwvQvXGZhy2QlrRGpZBnM/Dj6CmBdRNBS5JDcIR797917r5jXv3&#10;v3XujQ/C/wCJPa/zo+T3T3xX6Xxklfvrt3dtHgIK1qaaoxu1sDGDX7q3vn/DYpjsNjYqrJVrXBMc&#10;JVLyMin3v3Xuvtt/Fn449c/EP46dM/GXqWgbH9e9J7AwGwturKB95kI8RSBcjn8q4J112TrGqMjX&#10;y39dRPK/9r3737r3Q+e/e/de69797917r3v3v3Xuvi5fz4f+3xH8w7/xZPef/QkHv3v3XuqlPfvf&#10;uvdbtf8AwiL/AOyvfmn/AOK3bR/9+dT+/e/de6+kb797917r3v3v3Xuve/e/de6rU/mnfyvugP5q&#10;3xozPRPctDHht14kV2d6X7fx1DBUbs6j37JSiKnzOLeTS1RjqvRFT5rEvIsVZTgDVFURU1RB737r&#10;3Xx5/m98KO/P5ffyN338ZPkZtWTbm+9l1hkocjTLPNtnfW1KuaRdv792TlZkjFZiclHGZKeYKrow&#10;kp50iqYZoo/e/de6KV797917o0Pw3+YffHwP+Q2wPkz8ct31G0eyNg5ASoC082B3Xt+pdBntkb0x&#10;MTxrX4fJwr4a2kdhf0yxNHPFDLH737r3X2EP5TX81bob+bB8asZ3P1ZUwbb7F22mPwXenTFdXx1G&#10;5Oq98TUxdoGuFarw2Q8ctRhMsiBKmENG4iq4Kqnh97917q0f3737r3Xvfvfuvde9+9+69173737r&#10;3XvfvfuvdVVfzx/+3Qf8xT/xVbtH/wB0p9+9+6918Vz3737r3XvfvfuvdfYV/wCEy/8A25H+Ef8A&#10;2pO2/wD3/O6PfvfuvdXx+/e/de69797917r3v3v3Xuve/e/de69797917r3v3v3Xuve/e/de61DP&#10;+FbH80qq+J/xW238MOmN61+3vkH8ppIcpuzJ7Yys+M3H1/0FtrKCXK5CPIUJWejqNy5OCLEUjxyK&#10;z0kOVAKkIT737r3Uj/hHt1f2TP8ABPtn5T9ub537vrcXe3dOW2vsis3vvHdO6TRdb9U46DCvJjEz&#10;1VPFEKnPz5mOZokDH7VAWIFh737r3W3X797917r3v3v3Xuve/e/de69797917r3v3v3Xuve/e/de&#10;69797917r3v3v3Xuve/e/de69797917r3v3v3Xuve/e/de69797917r3v//X+f8A+/de63+Pfvfu&#10;vde9+9+69173737r3Xvfvfuvde9+9+69173737r3Xvfvfuvde9+9+69173737r3Xvfvfuvde9+9+&#10;69173737r3Xvfvfuvde9+9+69173eH/Kp/5lr2j/AOHzjv8A3QR+8/Pugf8AKrbv/wA9af8AVkdd&#10;/wD+58/6dXzd/wBLWH/tDTqv/wCYX/H1bR/8N+q/92Le7UveXnXX3on/AL97917r3v3v3Xuve/e/&#10;de69797917r3v3v3Xuve/e/de69797917r3v3v3Xuve/e/de69797917r3v3v3Xuve/e/de69797&#10;917r3v3v3Xuve/e/de69797917r3v3v3Xuve/e/de69797917r3v3v3Xuve/e/de69797917r3v3&#10;v3Xuve/e/de69797917r3v3v3Xuve9TXuj/mcPa//iSt9f8AvUVXvjjz1/yu+8f8913/ANX5OvjX&#10;99f+n3c4/wDS83b/ALT7jq5bYv8Ax5Gzv/DV29/7qIfYaewr1FfSq9+9+69173737r3Xvfvfuvde&#10;9+9+69173737r3Xvfvfuvde9+9+69173737r3Xvfvfuvde9+9+69173737r3XvfvfuvdV3fzcOqW&#10;7s/lg/PfrWGH7iuzvxT7orcPAF1mXP7X2TV7t28irzya6hp7WF7/AE59+9+6918SfFZXJ4LKY3OY&#10;TI1uIzOGyFHlcRlsbVTUORxeTx1QtZQZHH1tMyyQzwSokkUsbBkZQykEA+/e/de6+uv/AMJ8P5zO&#10;1f5pfxgx20uxc9jcf8zeisDi8H3dteWeCmrN/YmkVMZh+79tUPp8lJlbRpmI4VtRZJnjZUgqKIy+&#10;9+691sJe/e/de69797917r3v3v3Xuve/e/de69797917rTk/4WhfIrA7E/l/dJfHFK6kbeffvyAx&#10;u50xZni+8XYfTu36rI57KfbA6wgy2VwUCuV0kswBupHv3v3XuvmRe/e/de6uT/kIfB/M/PH+aB8b&#10;OuDiKiv64613dje+u560RSNQUHXPVGUp9xTY/ITIrBBmskuOwMYNiWrQQQFJHvfuvdfZl9+9+691&#10;73737r3XvfvfuvdNecrYsZhcxkp2RIMfi8hWzPISESKkpHnkZyLkABSSQPfvfuvdfA93hVJW7t3R&#10;WRlSlXuLN1SFCShSfJyyqVJ5tY8X9+9+690nffvfuvdfSl/4RI1tPJ8IvmBjVYmqpPlTja2ZbDSK&#10;fIdSYaCmYG97lqaUHj8Dk/j3v3Xut1P3737r3Xvfvfuvde9+9+69173737r3Xvfvfuvde9+9+691&#10;84b/AIW9ZiOf5R/BzABofLjOguxsw6qX84jznYcNFG0gPp0E499Fubh7/j3737r3WkB797917qz7&#10;+SpWU9B/Nt/l01VS/jhT5c9Kxs/9GqN5U1PHf/kJwPfvfuvdfa69+9+69173737r3Xvfvfuvde9+&#10;9+69173737r3Xwkfl/V0+Q+Wnyir6RzJS1vyK7sq6aQqUL09T2Xk5oXKNyLqwNj9PfvfuvdF19+9&#10;+6919E7/AIQ8/wDMlP5gn/iUuh//AHk9x+/e/de63qvfvfuvde9+9+69173737r3Xvfvfuvde9+9&#10;+69173737r3SM7F7F2J1HsTdvZ/Z+7cDsPr3YeByO6N47x3RkafE4DbmAxNOarIZTKZCqKpHFGik&#10;8m5NlUFiAfe/de6+Q7/P5/nC5z+bF8rjW7IqM1h/id0bJmdqfHvaeSEtFUZyOsnjj3N27uPFE2jy&#10;WfemgMEEg10lBFS07ATfctJ737r3W6J/wjn+Mg6h/lj7n75ydBJT7h+VXd+6dyUdVNAsT1HX/Vqf&#10;6Ntrwq5UO0a5Wn3FOhLFbTXW1zf3v3XuttH3737r3XvfvfuvdfOA/wCFvFdTSfKv4RY1JL1lJ8fN&#10;/wBdPFb9FNkexxT0kmr/AGp6WYW/2n/H3737r3WkN797917qzP8AkwTw0382b+XRNPIsUS/MLokM&#10;7fpBk39RxoDb+rED3737r3X2xffvfuvde9+9+69173737r3Xvfvfuvdaqn/Clj+RnT/zD+oKj5W/&#10;GzatKPmn0ltib7nC4ungp6v5D9Y4aN6yfYtWy6fNuHFp5ZttzuS8wMmMclZaRqb3v3XuvldVdJV4&#10;+rqqCvpaiirqKompK2iq4ZKarpKumkMNRS1VPMFeOSN1KOjgFSCCAR797917qP797917raU/4TZf&#10;zyq3+XF3LD8ZfkXumsf4Td37mp/u8jkqiappPj52TlmjoKfsrHI2ow4OuIig3PTxiyIseRQeSnmj&#10;qfe/de6+qzQV9DlaGiymLraTJYzJUlNX47I0FTDWUNfQ1kIqKStoqunLRyxSxsrxyIxVlIZSQQff&#10;vfuvdS/fvfuvde9+9+69173737r3XvfvfuvdfK9/4WOZKOt/m44ijRVDYj4ndOUcrCVXLyVG5tzZ&#10;IakAGghZ1GkkkizfQj3737r3WqT797917rYG/wCEuf8A2+8+Hn/UP3p/8D7uj3737r3X18vfvfuv&#10;de9+9+69173737r3Xvfvfuvde9+9+691oo/8LJP5l21ML1XsX+WT1nuKmye/d7Z/bnbnyPix1Qky&#10;7T2Ntxv4p1psXLtBJZK3MZMw52SmkXXFTUNJKy6K2JvfvfuvdfO19+9+691KoaGtydbR43G0dVkc&#10;jkaqnocfj6Gnlq62urauUU9LR0dLThpJZZZGVI40UszEAAkge/e/de6+zN/Ih+AOR/lx/wAtbo7o&#10;7eGPGO7g3VDX9y9405VBPQdm9jpDX1e2qlkVbyYLGxY3BSG7BpKN3UlXHv3v3XuriPfvfuvde9+9&#10;+69173737r3Wjh/wt+yUEXxx+CGIYj7mu7t7ZyUI1gHwYrYmOpagiP6n1VkVyPp+fqPfvfuvdfOW&#10;9+9+690KXR1emK7r6fykgRkxvaXX9e6ySCFClHuykqGDytcKLLyxHH19+9+69196UEEAgggi4I5B&#10;B+hB9+9+6913797917r3v3v3Xuve/e/de6oU/n3fyY9n/wA2T41NPsylwe3PmB0vjMrlugt+V3io&#10;INxRODW5XpzeeUtcYjMOt6SoluMfXFKpbQvWRz+9+6918h/fuw959Xb23Z1v2LtnM7M37sTcOX2n&#10;vHaW4aKbG5zbm5MDXPjcxhsrQzgPFPTzxvG6kfUcXFj797917pJe/e/de6vW/kPfzk97/wApj5Nx&#10;VW5arN7k+JPcdficJ8hOu6N5618ZBFJ9tjO29mYvUEGcwiyMZI0A+/ojLRufJ9rNT+9+6919e/rn&#10;sTY3buwtndo9Zbpw29+vewNuYjd2y937erEr8LuPbeeokyOJy2Nqo+GjmhkVhcBl5VgrAge9+690&#10;s/fvfuvde9+9+69173737r3Xz9P+FWn8jPKnL7r/AJpXxP2jPkKLIR/xH5i9bbdoBJUY+sgQR/7M&#10;Lg8fSLrkhmQLHu5EUmN1TKsCkmRmi97917rQS9+9+691f1/wnu/nAVv8qj5blexq3KVnxL+QD4TZ&#10;/fmGpPuKs7Rno6iSPaPcmHxcIdparAyVM618EKGSpx09VGiyVCUoX3v3Xuvrt7P3ftXsDam299bG&#10;3Dh927M3hhMZuXau6NvZCmy2C3Dt/NUaZDE5nEZOjZ4p6eogkSWGWNirKwIPv3v3XulH797917r3&#10;v3v3Xuve/e/de69797917r3v3v3XukD2n2n110h1xvXt3tzeOB6+6z6627kt2b23puatTH4Pbu38&#10;RTmprsjXVL3NlUaY40VpJHKxxI8jqp97917r47388j+a3ub+bF8zMz2nQLk8H8fesKav68+N2yci&#10;DBVY3Y0df9xkt6Z2iUlUzO5KlEr69eTDCtJQl5Fo1kb3v3XuqZvfvfuvdfRz/wCErX8i3LdF4vC/&#10;zLPlzsmXFdtbvwM3+ytdZ7nx7Q5brjZW4qEwVfcW4MZVgPS5rOUUr02Fp5UElLjpZahx5q2Nab3v&#10;3Xut4X3737r3Xvfvfuvde9+9+6910QCCCAQRYg8gg/UEe/e/de6+XT/wpz/kbZP4Q9v535u/Grac&#10;83xB7s3Q9dvjb2Eomek+PHa+46syVeKmp6ZdNPtjPVTtNhZ7CKkqpHxjeNTjxUe9+691qPe/e/de&#10;625f+Etn86nEfBfuCv8Ahb8ld1Lh/iz8hd00+Q2ZvLN17RYTpDuzIxw4iDJZKapbx0m39xxxU9Hl&#10;ZyVjpKqKlrJDHA1dL797917r6iEckc0ccsUiSxSoskUsbK8ckbrqSSN1uCpBBBBsR797917rn797&#10;917r3v3v3Xuve/e/de69797917r3v3v3Xuiy/ML5ddHfBf48djfJr5DbtpNpdb9c4eWtqC0kLZnc&#10;+cmRkwGydoY2V0auzGVqAtLQUkZ9TsXdo4Y5ZE97917r4xP8yD55dqfzJfl92t8r+12NDW71yS4z&#10;ZGz4al6nGdcdY4J3ptj7CxUjWDJRUzF6qdVX7mslqatlV52A97917ok2KxWTzuTx2EwmOr8xmcxX&#10;0eKxGIxVHUZDJ5XJ5CoWkoMdjqCkV5Z555XSKGGJGd3YKoJIHv3v3Xuvqw/8Jrf5Ih/lsdIVXyK+&#10;Q+26VPml39tyhTMYutiinrOhusKp0ylD1bTTAsqZetkWCt3PLGbLNHT0KErRyS1HvfuvdbRHv3v3&#10;Xuve/e/de69797917r3v3v3Xuvir/wA8HLpm/wCbx/MUrkaJlj+VfauLDRCRUP8AA88+ENxJzqBp&#10;7OfoWuV4t797917qq/3737r3W7J/wiNqIl+Y3zNpCT55/jPtmojWwsYqXtKijmJP+Bmj/H59+9+6&#10;919JT3737r3Xvfvfuvde9+9+69173737r3VO/wDOX/k+9Kfzb/jlVbF3KmN2V8g+v6LK5X49d3rR&#10;eSv2duSeISy7W3OaYeas2zl5I44cpR+pojorKZfuYFD+9+6918fH5BdB9r/Fzunsj4+947Sr9jdr&#10;dU7nr9p7y21kAC9JkaIh4auiqU9FTRVkDxVlBWQloqmmliniZo5FY+9+690Dvv3v3Xujx/y9P5gv&#10;yE/lp/JTafyU+PGfFJmcSy4neuy8nLO+zu09h1VVHNnNh7zoISPJS1IjV4KhLTUlQsVVTsk0Sn37&#10;37r3X2D/AOWr/Mp+OX80X44YP5B/H3N+KeP7XDdo9XZirpW3109vs0onrdpbto4La42s8uMycSCn&#10;r6e00OlxNDD737r3Vg3v3v3Xuve/e/de69797917r3v3v3Xuqp/55cscX8oL+Ym0siRqfiz2bEGk&#10;dUUyTYrwwxgtb1O7Kqj6kkAcn3737r3XxX/fvfuvde9+9+6919hX/hMv/wBuR/hH/wBqTtv/AN/z&#10;uj3737r3V8fv3v3Xuve/e/de69797917r3v3v3Xuve/e/de69797917olH8wH569Cfy3/jNvn5N/&#10;IHPR0WA2zSyUW09o0dVSx7s7Q33V07vt3r7ZdFUEGaurZEOuTSY6anWarqCsEEjD3v3XuvjKfOP5&#10;k9xfzAvlL2t8qe7K81m9+0dwNVUmEpJ6mpw2y9rUSjH7R2BtaKe7Jj8TQpDSU4sGlZXnl1TzSu3v&#10;fuvdfZE/lW/GdPh7/Lp+HPx1koxQ5nr3orZR3jTiEQFew910P99uxnaOwN2zuSyB9Q1Wtq5v7979&#10;17o/3v3v3Xuve/e/de69797917r3v3v3Xuve/e/de69797917r3v3v3Xuve/e/de69797917r3v3&#10;v3Xuve/e/de69797917r3v3v3Xuve//Q+f8A+/de63+Pfvfuvde9+9+69173737r3Xvfvfuvde9+&#10;9+69173737r3Xvfvfuvde9+9+69173737r3Xvfvfuvde9+9+69173737r3Xvfvfuvde9+9+69173&#10;eH/Kp/5lr2j/AOHzjv8A3QR+8/Pugf8AKrbv/wA9af8AVkdd/wD+58/6dXzd/wBLWH/tDTqv/wCY&#10;X/H1bR/8N+q/92Le7UveXnXX3on/AL97917r3v3v3Xuve/e/de69797917r3v3v3Xuve/e/de697&#10;97917r3v3v3Xuve/e/de69797917r3v3v3Xuve/e/de69797917r3v3v3Xuve/e/de69797917r3&#10;v3v3Xuve/e/de69797917r3v3v3Xuve/e/de69797917r3v3v3Xuve/e/de69797917r3v3v3Xuv&#10;e9TXuj/mcPa//iSt9f8AvUVXvjjz1/yu+8f8913/ANX5OvjX99f+n3c4/wDS83b/ALT7jq5bYv8A&#10;x5Gzv/DV29/7qIfYaewr1FfSq9+9+69173737r3Xvfvfuvde9+9+69173737r3Xvfvfuvde9+9+6&#10;9173737r3Xvfvfuvde9+9+69173737r3XvfvfuvdJzeG2sfvTaW6dnZeMTYrdm3M3trJwt+mXH53&#10;GS4utja4PDRysDx797917r4LfYmzq7rzsHfXX+UBGT2NvHc+zsiCCpFdtnNz4WrBU/T9yBuPfvfu&#10;vdCd8XvlF3p8NO8NjfIr45b+y3XHa/XuRNdgs/jDHLBU008Zp8pgM/i6kNT5DGV8DPTV+Pqo3hmi&#10;Yqy3sR737r3X1MP5PH/Ckf4m/wAyPAbZ6u7hzO2PjR8yPDSYzI9Y7ozCYzYnaWXEQR8r0nuvMyBK&#10;k1LDWNu104yULExw/fxRmrb3v3Xutkn3737r3Xvfvfuvde9+9+690Wj5a/L/AOO3wc6U3T8gfk52&#10;Xgusuttq00jPW5ScS5jceWMTSUG1dmbfgvV5bLVhUpS4+iieRuXYLEkkie9+6918e/8AnDfzP+wP&#10;5r3zI3V8h9xY6t2j1vg6BNgdD9aVNYKptidW4iumqscuUeEmGTMZSommymZmiuvnm+3idqamp7e9&#10;+691XB1515vrtrfO0+sustp57ffYO+89jdr7O2dtfG1OX3BuPcGXqVpMdisVjqRWklllkYAACwF2&#10;YhQSPe/de6+ub/wn3/k44z+U/wDFmok7Eiw+Y+W/fUWE3N3zuHH+Ctpto0tBDJNtfpzbeVjLCWjw&#10;gqZ3r6qFvHWZCSaVS9PFSaPe/de6v59+9+69173737r3XvfvfuvdES/mdfJDbHxK/l/fLnvvdWUp&#10;cVDsrorsGPbxqZ4YGye+9x7fm2x1/gaTzMmueuzNZQ00aKdR13A49+9+6918PT3737r3Xvfvfuvd&#10;b2n/AAiV+T22Nudn/Mb4i7gy1Dj9wdmbf2B3T1zQ1MyQ1GdqOvXyG29/0FAJCPLPFSZPF1YhQFzD&#10;DUSW0RMR737r3X0RPfvfuvde9+9+69173737r3Xvfvfuvde9+9+69173737r3Xylv+FdvyRwPeX8&#10;2LIdf7XzFJmcV8ZeldidOZWWidZoKXe9XkMj2Lu3GmdODLSNm6ajqF+sc8MsbcoQPe/de61cPfvf&#10;uvdDf8Ze3Jugfkd0H3pAk0snTnc3WXZ5ggZlmqYtib0otzT0iFOf3Upmj4/De/e/de6+6x15v7aP&#10;auwtl9m7AzdDuXY/YW1sDvTaG4MbPHU0Ga23ubGRZjDZKlmhLKyTU80bixP1t797917pY+/e/de6&#10;9797917r3v3v3XugG+Uffezvi38cu7vkTv7K0WG2n011lu/sDK1lfIkcMjbfw0tZjsZFrK6562qE&#10;FFSwqdUs0sca+pwPfvfuvdfCa3Jna3dG4s/ubJENkdxZrK52vYFmBrcvXSZCqIZ7k+uRuSb+/e/d&#10;e6Zffvfuvdbon/CPX+Yp8e/iz2t8nfjN8heydpdR03yGput93dX7x35m6HbO0K/efX/8VxOW2bkN&#10;yZd4qOjq66jysM+P+5ljSdqeWFX8zQxye9+6919ILA9jde7qpKev2vvvZu5KGrVXpa3A7nwmYpKl&#10;GXUrU9Tj55EcEcgqx49+9+690ro5YpUWSKSOSNxqSSN1dHX+qspII/1vfvfuvdZL/n8e/e/de6ba&#10;/M4fFqWyeWxuOUAMWr66lpFAIJBJqHXiwPv3v3Xui1dnfOb4W9LUlXXdt/LX43dcQUIvVDeXdnXO&#10;AqIbmwU0eRyKTEk8BVjJ/wAPfvfuvdUqfKz/AIVbfyj/AI543JU+wO0d2/Kve9NBL9jtbojaGTmw&#10;k1YCUgSv7F3suKwqU5YfuTUFRWyKvqWCS6hve/de60P/AObz/wAKBfl5/NgqD19l4qXob4s4vLJl&#10;ML8ftjZmtr4txVtHN5cZm+294Sx0024aynYCSmp/tabH07hZYqMVC/cN737r3VEuPx9blq+hxeMp&#10;Z67I5Kspsfj6KljaaprK2smWnpKWniTlnkkZURRySQPfvfuvdfcz+A3xyoviJ8Kfi38aKOBaeXpr&#10;o/r3Zeb0lT9zuyh29DNvTJMVJGqry8lbVNYkXkNvfvfuvdG59+9+69173737r3XyjP8AhXJ8mMD3&#10;z/NjzGwNq5umzeF+MPT2x+lclLRSLNS02+5a6v7B3rj1mUAGWjlzUGPqkBPjqKeWMnUpUe9+691q&#10;9e/e/de6G340duT9A/IvoXvOmSaWXp3uTrTs8QQMUmqU2LvKi3NNSowuQZUpmj4H9r3737r3X3WO&#10;uewdn9s7A2V2h19nKHc2xexNq4Heuz9w42eOooc1tvc2MizGGyVLNEWUrLTzRuLHi9jyPfvfuvdL&#10;P3737r3Xvfvfuvde9+9+69173737r3Xz3/8AhVP/ACJY9vVG7/5onxF2gyYSuqJMx8wurtuUEawY&#10;auqH/e+Qe3MdSgFaepkYDdsESWjlIypGiTISR+9+691oT+/e/de69797917rfi/4S+f8KA8NtbG7&#10;P/lpfN3fcOKw9PJT4L4md3bvyiw43GxzOsFD0FvnN17BaeAOQNp19RII0ucVI6KMenv3v3XuvoLe&#10;/e/de69797917r3v3v3Xuve/e/de6+Od/wAKOPk/tn5W/wA335Wb02RlaPObI6/y+2ejNsZfHVUd&#10;bj8ivUO2qfam56ygrIfRLBLno8s8MiFlZCrKzKQT737r3VHHv3v3Xuraf5F3yl65+Gn81j4f999v&#10;5ik231fgt853ae+N0V5ZcdtXCdnbGynWx3VlJUDGOjxs2Vhra2Wx0U8UrWNvfvfuvdfZ229uPb27&#10;sLjNy7UzuG3PtzNUcGRw+f29lKHNYXLY+qjE1LXYzK415YJ4ZEYPHLFIysCCCQffvfuvdPPv3v3X&#10;uuiQASSAALkngAD6kn3737r3RLPkl/Mc+CHxBxlXkvkh8sejeq5KONpG2/m9+4Wt3tV6U1+PF7Aw&#10;clVm6xyOQlLj5GP9Pfvfuvdaen8y7/hZXtuHD7j6u/lidcZPJZytpqnGj5O90YNcbi8KZVMRyvW/&#10;UVXrqKydVPkpazcrQRxyAebE1Cce/e/de60G+x+yN/dwb93d2j2nvDcPYHYu/c9kNz7z3puzKVWa&#10;3FuXP5Wc1NflMtk61mkllkc/UmwFlUBQAPe/de6SdFRVmSrKTHY6kqq/IV9VBRUFBRQS1VZW1lVK&#10;IKWkpKWAM8ksjsqRxopZmIABJ9+9+6919B7/AITe/wDCbndnWu7Nj/zB/wCYRsmbb27Nuy0e6Pjb&#10;8a9z0enM7czOgT4ntzuHEVA/yWvpLibAbfnXzU0+mtrlhqIYIF97917rfR9+9+69173737r3Xvfv&#10;fuvde9+9+691827/AIWvfJbAb4+VXxR+LeAy8GQr+g+qd49hb7oqWRZFw+5O78tj48JiMlp/RVJi&#10;du01eIm5EFdC/wBJRf3v3XutJj3737r3WamqJqSogq6aRoailmiqIJUJDxTQuJIpFI+hVgCD7979&#10;17r7oXwV+Sm1PmB8O/jd8ldm5akzGK7d6h2VumtlpJEk/h26ZsLFS7029WKhPjqsZl4q7H1cR5Sa&#10;F1/Hv3v3XujYe/e/de69797917r3v3v3Xuve/e/de60xP+FRX8iWP5SbJz/8w/4nbPeX5JdbbeFR&#10;3317t2haSq7z6227Q6V3fiMZRoWn3Tt+kjs6oDJkcdGIRqqaOljn97917r5oXv3v3Xuve/e/de63&#10;B/8AhM5/P1pvhBueh+DvzA3dLB8Sd/51perOxs1UTTU/x037nKzVV0eUmct4tn5qokMtaw9GNrCa&#10;2y09RXOvvfuvdfTlx+Qx+Xx9DlsTXUeTxeTo6bIY3JY+phrcfkMfWwrU0ddQ1lMzRywyxsskUsbF&#10;WUhlJBB9+9+691M9+9+69173737r3UWuoaLKUVZjMnR0uRx2RpaihyGPrqeGroq6iq4TT1dHWUlQ&#10;GjliljZkkjdSrKSCCCR797917r50/wDPw/4S6bn6wyW9vmP/AC0tkV+6+rKuTJbq7Y+K226WSu3R&#10;1pI7tW5XcnSmJgBmymA5eSbbsCvWY/k0S1FEfDQ+9+691o2yxSwSyQTxyQzQyPFNDKjRyxSxsUkj&#10;kjcAqykEEEXB4Pv3v3Xutn3+RD/woz7M/ljVeN+O3yHpNydx/CXL5dpaXF4+da/sHoKtydV5Mlnu&#10;tEyMqR1mIld3qMhtuWaJDIWqaKWCdqiKs97917r6dvxg+W3xv+Z/V2I7m+MHcOy+5OvMvHERmNpZ&#10;SOpq8PWSR+RsLurA1Ajr8RkYhcTY/J00FQn9qMCx9+9+690Yr3737r3Xvfvfuvde9+9+690UT5k/&#10;PD4n/ALq2u7d+V3cu1Oq9sxQ1RwuNyNX99vTe2QpojKMHsLZOP8AJk8xWPwPFR07rGD5J3iiDSL7&#10;37r3Xy5P54f/AAoE7u/mxbnPVuxaHNdK/CzaWbGQ2r1Ma+M7m7Ly2Pmb+Gb87nrcc7QVFTGP3Mfg&#10;6eR6LHsdWurqlFX797917rXvw2GzG48vjNv7exOSz2ezdfSYrDYTDUNVlMvl8pkJ1paDG4zG0KPN&#10;UVE8rLHDDEjO7EKoJIHv3v3XuvoNfyBv+EudXsTL7M+aX8zTZtI+6MZJjtz9M/EnOwRVsO3MlDIt&#10;Zit7d90b6oZa2EhJqHap1pA+mTKaplahh97917rfLACgKoAAAAAFgAOAAB797917rv3737r3Xvfv&#10;fuvde9+9+69173737r3SK7I632F3BsLd3VvaW0cBv7rrf2AyW1t57M3TjafL7f3Jt/L05pchi8pj&#10;6oMkkciMfxdTZlIYAj3v3Xuvl5fz1v8AhNX25/L9y+7Pkr8RsRufuT4VVVVV5nMYumiqdwdkfHCn&#10;nmMz47ecECtUZPbUGrTSbjRGenjAjyoR1Ssq/e/de61Sffvfuvdbqf8AIe/4VHZj4t4bZvxA/mJZ&#10;PcW9vj9iIqDbfVnyGggrdyb76YxEEa0eN2tv/HQ+Sszm2KRFVKSqpllyOOjHhWKtpRDFR+9+6919&#10;F3qTuLqjvvYG3u1ek+xtmdrdb7ro0rtu732DuLF7o23lad1DH7bKYmSWLyJfTNCzCSN7pIquCo97&#10;917oSPfvfuvde9+9+69173737r3Vbf8AMU/mwfCz+WF11U7z+THaOPpd3VmOqKrY3Se05qLP9x9i&#10;1SKVgg27s9JUeClaSyS5bJPTUEJ4kqQ5VG97917r5VX83r+cr8k/5ufclNunsl/9HvRexa2uHSvx&#10;82/lKms2vsmmql+3l3JuGtZYv4zuSshASsy00KBEJgo4aanLRt737r3VX/VvVXZXd/YO1OqOn9i7&#10;o7K7K3zl6XA7R2RszDVuf3JuDLVbaYaTHYzHo8j2F3kcgJGgaSRlRWYe9+6919M7+QJ/wms2t8CZ&#10;Ns/Lr5p0G3uwfmK1LBk+v9gxSUme2L8anqoLtV09ZGXpsvvBVcxyZWPVS486kxzSyj75ve/de626&#10;/fvfuvde9+9+69173737r3XvfvfuvdJje289s9c7N3Z2BvXMUW3tnbH23m93bqz2SmSmx+F27tzG&#10;y5jNZWtnlIVIqemhkldibAKffvfuvdfCm+UvcM3yF+S/yD74nNQX7l7q7P7PRao3qIqffO9K3clJ&#10;TzEhfVFFUpGbgH08+/e/de6Af3737r3Wzj/wkr+Tu2/j5/Np2tszeGbp8Hgfk71RvfonH1NbN9vQ&#10;y77qq3H772JQzTEFRLXVeFbF0isRrqKuKMHUyg+9+6919Yf3737r3Xvfvfuvde9+9+69173737r3&#10;XvfvfuvdaNn/AAsy/l5bS3P0j1h/Mi2VjMdiexOsdx7f6U7rmp4YaWbenXW8KiWPr3O5B40vPWYL&#10;L/7jo3dtb0uRCMxjo4VX3v3XuvnNe/e/de69797917o/X8uP+Y/8kv5YXyKwXyE+Ou5DDIDS4nsj&#10;rfMT1L7C7e2OtWKiu2bvXFwsNSn1PQ18QFTQzkT0zq2pX97917r66n8sb+al8W/5qfRlJ230BuNM&#10;fuzDU9BTdtdKbhraRexuo9yVUV2x2doItP3WPmdZDjM3SoaWsRTpMdRHUU0HvfuvdWVe/e/de697&#10;97917r3v3v3Xutcz/hU/8l9tdA/yfu9dn12UoqfeXyUzOyOj9i4iSrSKvyjV+6KXdm86qkpgfI8V&#10;Lg8XXGdwpRWkiRyDKt/e/de6+R1797917r3v3v3Xuvp+f8JTf5mfxb3H/Lm2D8Pt+9ydc9bd8fHf&#10;cu/cMuyN97pwezcjvLY+8d7Vm+dubq2f/Hp4EyaJJlJ8fWxUjPNBLAGljSOeBpPe/de6236DdO2M&#10;oiy4zceByMbqrLJQZfH1iMr/AKGV6eRgQbixH19+9+690+XH9R/t/fvfuvdd39+9+690nMtvDaOA&#10;hlqM7unbmFggVnnny2bxmNhhRCQ7SyVkqKoBBBJPHv3v3XuiZ9wfzQ/5cvQdJNV9ufN/4v7OaFZW&#10;bG1Hc2x8puCUwtpljpds4KsqsjM6ngxw0rN/h797917qgT5pf8LEf5enSWJzOF+J22Owvl92NHHV&#10;U2JyEOIyfU3T1NXIhjiqcruvelKmaqYkkIbx4/AOkyghamLUJB737r3Xz9P5if8AM2+Wn8z/ALlk&#10;7g+UO+hlExgq6Pr3rLbMVThureq8FVSB5MPsfa8k03jaXShrMjWTT11UVQ1NTII4lT3v3XulJ/J8&#10;+Mn+zgfzNfhh0LU0Ulft/cnd+1txb3p0hEySdfdcSv2PvuKcN6VSbFYqrg1NxeQDkkA+9+6919tH&#10;3737r3Xvfvfuvde9+9+69173737r3Xvfvfuvde9+9+69173737r3Xvfvfuvde9+9+69173737r3X&#10;vfvfuvde9+9+69173737r3Xvfvfuvde9/wD/0fn/APv3Xut/j3737r3Xvfvfuvde9+9+69173737&#10;r3Xvfvfuvde9+9+69173737r3Xvfvfuvde9+9+69173737r3Xvfvfuvde9+9+69173737r3Xvfvf&#10;uvde93Yfyuc3hcV1v2amUy+Lxrzb3x7xR1+QpKN5EXAxhnRKh1JAPFwLX954/dJv7Gz5X3VbueOI&#10;tdJQO6qSPBXIDEY670/3R2/bFs/tdzXHu97b2rPusJUTTRxlgLRASA7KSK4qMV6IV8uaCvrN07Ta&#10;koqyqVMBUh2pqaadUJyLEKzRKQD/AIe7Qv747R/56nbn/n8xn/X33ln++9l/5TIP+csf/QXXWz+u&#10;/Jf/AEd7L/sqg/62dFI/gea/50+U/wDPfV/9Ge/f3x2j/wA9Ttz/AM/mM/6++/fvvZf+UyD/AJyx&#10;/wDQXXv678l/9Hey/wCyqD/rZ17+B5r/AJ0+U/8APfV/9Ge/f3x2j/z1O3P/AD+Yz/r779++9l/5&#10;TIP+csf/AEF17+u/Jf8A0d7L/sqg/wCtnXv4Hmv+dPlP/PfV/wDRnv398do/89Ttz/z+Yz/r779+&#10;+9l/5TIP+csf/QXXv678l/8AR3sv+yqD/rZ17+B5r/nT5T/z31f/AEZ79/fHaP8Az1O3P/P5jP8A&#10;r779++9l/wCUyD/nLH/0F17+u/Jf/R3sv+yqD/rZ17+B5r/nT5T/AM99X/0Z79/fHaP/AD1O3P8A&#10;z+Yz/r779++9l/5TIP8AnLH/ANBde/rvyX/0d7L/ALKoP+tnXv4Hmv8AnT5T/wA99X/0Z79/fHaP&#10;/PU7c/8AP5jP+vvv3772X/lMg/5yx/8AQXXv678l/wDR3sv+yqD/AK2de/gea/50+U/899X/ANGe&#10;/f3x2j/z1O3P/P5jP+vvv3772X/lMg/5yx/9Bde/rvyX/wBHey/7KoP+tnXv4Hmv+dPlP/PfV/8A&#10;Rnv398do/wDPU7c/8/mM/wCvvv3772X/AJTIP+csf/QXXv678l/9Hey/7KoP+tnXv4Hmv+dPlP8A&#10;z31f/Rnv398do/8APU7c/wDP5jP+vvv3772X/lMg/wCcsf8A0F17+u/Jf/R3sv8Asqg/62de/gea&#10;/wCdPlP/AD31f/Rnv398do/89Ttz/wA/mM/6++/fvvZf+UyD/nLH/wBBde/rvyX/ANHey/7KoP8A&#10;rZ17+B5r/nT5T/z31f8A0Z79/fHaP/PU7c/8/mM/6++/fvvZf+UyD/nLH/0F17+u/Jf/AEd7L/sq&#10;g/62de/gea/50+U/899X/wBGe/f3x2j/AM9Ttz/z+Yz/AK++/fvvZf8AlMg/5yx/9Bde/rvyX/0d&#10;7L/sqg/62de/gea/50+U/wDPfV/9Ge/f3x2j/wA9Ttz/AM/mM/6++/fvvZf+UyD/AJyx/wDQXXv6&#10;78l/9Hey/wCyqD/rZ17+B5r/AJ0+U/8APfV/9Ge/f3x2j/z1O3P/AD+Yz/r779++9l/5TIP+csf/&#10;AEF17+u/Jf8A0d7L/sqg/wCtnXv4Hmv+dPlP/PfV/wDRnv398do/89Ttz/z+Yz/r779++9l/5TIP&#10;+csf/QXXv678l/8AR3sv+yqD/rZ17+B5r/nT5T/z31f/AEZ79/fHaP8Az1O3P/P5jP8Ar779++9l&#10;/wCUyD/nLH/0F17+u/Jf/R3sv+yqD/rZ17+B5r/nT5T/AM99X/0Z79/fHaP/AD1O3P8Az+Yz/r77&#10;9++9l/5TIP8AnLH/ANBde/rvyX/0d7L/ALKoP+tnXv4Hmv8AnT5T/wA99X/0Z79/fHaP/PU7c/8A&#10;P5jP+vvv3772X/lMg/5yx/8AQXXv678l/wDR3sv+yqD/AK2de/gea/50+U/899X/ANGe/f3x2j/z&#10;1O3P/P5jP+vvv3772X/lMg/5yx/9Bde/rvyX/wBHey/7KoP+tnXv4Hmv+dPlP/PfV/8ARnv398do&#10;/wDPU7c/8/mM/wCvvv3772X/AJTIP+csf/QXXv678l/9Hey/7KoP+tnXv4Hmv+dPlP8Az31f/Rnv&#10;398do/8APU7c/wDP5jP+vvv3772X/lMg/wCcsf8A0F17+u/Jf/R3sv8Asqg/62de/gea/wCdPlP/&#10;AD31f/Rnv398do/89Ttz/wA/mM/6++/fvvZf+UyD/nLH/wBBde/rvyX/ANHey/7KoP8ArZ17+B5r&#10;/nT5T/z31f8A0Z79/fHaP/PU7c/8/mM/6++/fvvZf+UyD/nLH/0F17+u/Jf/AEd7L/sqg/62de/g&#10;ea/50+U/899X/wBGe/f3x2j/AM9Ttz/z+Yz/AK++/fvvZf8AlMg/5yx/9Bde/rvyX/0d7L/sqg/6&#10;2de/gea/50+U/wDPfV/9Ge/f3x2j/wA9Ttz/AM/mM/6++/fvvZf+UyD/AJyx/wDQXXv678l/9Hey&#10;/wCyqD/rZ17+B5r/AJ0+U/8APfV/9Ge/f3w2ieBunbl/+13jP+vvv3772b/lLh/5yx/9Bde/rvyW&#10;cDd7L/sqg/62de/gea/51GU/899X/wBGe9VXuSSObt3tSWGRJYpex97yRSxOskckcm5qp0kjkQkM&#10;rAggg2I98g+eGV+dN3dCCDe3RBBqCDPJQgjiD5Hr4+/fCWOb3q5vmhYOj73urKykFWU305BBFQQR&#10;kEGhGR1cJsdWTZW0EdWR02vt9XR1KurLiYQysrcgg8EH2G/sL9Rd0qPfvfuvde9+9+69173737r3&#10;Xvfvfuvde9+9+69173737r3Xvfvfuvde9+9+69173737r3Xvfvfuvde9+9+69173737r3Xvfvfuv&#10;dfFj/mr/ABy3Riv5yPzO+O3Xe3qrN7r3p8z99Yzr3a+OhVKrK5DuXfX95Nl4ahichQZv41SxRamC&#10;gEEtbn3737r3WyNjf+EQ/eFX0/i8vX/OPrTE97VNDTVmT2O/VW463rPGVk1GJJ8EvYVLlP4jMYZi&#10;Y2r02/pYAstP9L+9+691RL8wv+E6v82j4VjIZ/c/xszfb+w8SWqT2X8bquXt3CQ08L3+/rMDgoo9&#10;x0EaABnmrsLDGn11259+9+691h+JP/Cg/wDm4fBSCm2FtP5F7h31szbJ/hadU/JHCf6U8VhUopNH&#10;8Hpa3c5j3FjIodJjFHRZenjjF1Ea+/e/de6uo2V/wty+XeNoIIOwfhh8dt3ZCOnjjlr9rby7G2NH&#10;UVCqA9Q1FkXzoUMbkorgC/B49+9+690gu5/+Fqfz23hhazFdL/HD44dL1tUgjh3Jl23r2rnMbdCr&#10;zUEOSq8XjTJchk+5x8yAj1I4uPfvfuvdawHy3+cfyy+dnYP+k75Y95757n3TAKiPDJuXIpDtvalH&#10;VSCWfHbM2bikp8Th6ZiFLw46ihVyA0mtvV797917oznwD/k0fzCP5kOdxkPx46I3DB13VVMMeU70&#10;7Hp63YvS+DpJG/dqzvLKQ/7k3jHqaiwUFdVEWIgtyPe/de6+lh/Js/4T7/F7+VBiIOxayem75+Xm&#10;ZxBoNx977hw0VJQ7Opq6Dx5TbPTO2qhpv4NRShmhqsjJLJkKxNSyzQ0z/Zp737r3V/3v3v3Xuve/&#10;e/de6TG9tyjZmzN3bwagnyq7U2xn9yti6VxHU5IYLFS5Q0FM5VtMk3i8aHSbEjg/T3737r3WhL3J&#10;/wALH/lpk4Kym+Pn8sU7SklhK0Gc7c3H2Nv7wSOhUSy7f2fg9vK+k2Zf9yNj9CCPfvfuvdaxv8wj&#10;+Zb/ADVv5m9Rj6L5SZXsnI9fYTJ/xjbvTWxOtM5sbqbCZRUeKDJja+Mp2kyFZCkkkdPXZmqrKmJH&#10;dY5lV3De9+691V9/oh7Z/wCfX9if+gVuX/6m9+9+6917/RD2z/z6/sT/ANArcv8A9Te/e/de6EPq&#10;aP5S9E9j7P7e6bxPdXWnZ2wczT7g2dvjZ+3t3YbcO38tTAqlTQ19LThgHRnhmibVHLE7xSo8buh9&#10;7917rbP+NP8Awrd/msdX4PG7e+Q/xE2l8mkx8MNO+7Ytk796b39k1iiEf3GXrdr0ddg5JmILM1Pt&#10;+AMfwDcn3v3Xutvz+TR/N7q/5tOyu7dy5H4u70+MeS6SzmxMBXYzdu6Zd0Q7rm3rishkmrMNPPhc&#10;NJDHSHHlHR4pCRKh1L9D737r3V03v3v3Xuve/e/de61xf5zv8+/dH8qjuLY3R2y/hTvP5Lbi351L&#10;RdpUu7sdvXI7Y2phRWbuyu1f7vZClxW3czPLMhxn3LSLNHZZkXR/aPvfuvdamny1/wCFTX85T5A4&#10;PL7R6Z6fxnxH25l6Sehmy/WHWW9t1doR0tRdJBSb+3xHUw0cug6Vq8biaWojPriljaxHvfuvdasu&#10;d6+703Tm8xubc2x+2Nxbj3DlK/N5/P5zbO78tms3mcrVNXZPLZfKV8Ek9TU1EzvNPPM7PI7MzMWJ&#10;Pv3v3Xumr/RD2z/z6/sT/wBArcv/ANTe/e/de69/oh7Z/wCfX9if+gVuX/6m9+9+691d3/Lo/nW/&#10;zd/5a22sZ1j1PS7m7N6LxM5kxnSPd/WO795bP27FNVNV1tPsrK0P2OZwsUrvI5paHJLSCR2lNKZG&#10;Zj737r3W0F8QP+Fb3dfcHbXT3TPdX8szdOByXanZPX3Wkm++v99bspMDg6nfO6aTbD7kq9t7s2xL&#10;ItNSGq+4kgOWJKIR5h9R737r3W7nNJ4YZZtJbxRSSaR9W0KW0j/E29+9+691oTd5f8LFvk1FWZjD&#10;dB/ywMjh56KrrKCmz/bO7t/bth8tHUvTNPJtzZu38NqVtOoKMoNP0Jb6+/e/de61mv5h/wDNj/m1&#10;fzNscNn/ACLrt+YzqGHJU+WpujequsdxbC6tbIUUxqMdWZzGU0U9dmpaZyHpnzmQrPC4DwiNuffv&#10;fuvdVG/6Ie2f+fX9if8AoFbl/wDqb3737r3Xv9EPbP8Az6/sT/0Cty//AFN797917r3+iHtn/n1/&#10;Yn/oFbl/+pvfvfuvdOOO647vxEonxOw+1cZMp1LNjtr7uopVaxGoSU0CkGxPN/fvfuvdLOH/AGbK&#10;mhjp6f8A2YinghUJFDD/AKSooYkHISONLBR/gB797917pzfN/MuSlWhky/ycehVURaN6/tRqVUjN&#10;41WnZ9ACkAqLcfj3737r3SUzG3vkluFSufwfeGcUhVK5jGb9yakKCFBFaj8AEgf659+9+690k/8A&#10;RD2z/wA+v7E/9Arcv/1N797917r3+iHtn/n1/Yn/AKBW5f8A6m9+9+6917/RD2z/AM+v7E/9Arcv&#10;/wBTe/e/de6te/kc/CPffyS/ms/C7r3d3XG76TZGE7bxvbW+J85tnMY3Ef3V6XppOzq6jyNVXwJG&#10;Iq6bGU+NKk+tqlUHLD3737r3X2Vvfvfuvda9f86D+eluD+U9v7qzrLanw23p8ms/2r15l990Wewu&#10;863a+3dtti9xPt9cRlocbt/NTzPIV82tHj0qQNLXuPe/de61Evl5/wAKmv5xnyG2/l9m9K9NUHxC&#10;23mKWpoajN9Y9db43X2rHR1N1dKPsHekUsNFMEOlazF4ikqUPrimjYA+/e/de61XMt1v3dn8rk87&#10;ndhdqZrN5rIVuWzOZy21t25HK5bK5GpasyGTyeQrIHmnqJ5neWaaV2d3YsxLEn3737r3Tf8A6Ie2&#10;f+fX9if+gVuX/wCpvfvfuvde/wBEPbP/AD6/sT/0Cty//U3v3v3Xursv5dv86X+b1/LX21jes+oI&#10;91di9G4qoabG9I929X7s3tsvARz1TVVdT7NyNKKLM4WKZ5JJGpcfk46Xys0ppmkZi3vfuvdbK3x1&#10;/wCFgXfe692bL2T3d/LA3DHV7q3Ltra8u6Ott97zw2No6jcGYhxDZN9v7u2xXMkUPm8nhOTYtbT5&#10;Fvq9+9+691vWe/e/de69797917r3v3v3XuoGVxWLzuLyWEzeNoMzhczQVmKy+IytHT5DF5XF5Cna&#10;kyGNyWPq1eKennid4poZUZHRirAgke/e/de6+Ut/woi/kRbv/l3fIAdz/GfY24tz/DTvjP11RtCh&#10;29jchnqno/ftUZMlkupcxFRrLMuMdBJU7arZR66ZZKORmnozLUe9+691rh/6Ie2f+fX9if8AoFbl&#10;/wDqb3737r3Xv9EPbP8Az6/sT/0Cty//AFN797917rZK/l6/8KMf5vfwV2pguqt0bDznyx6a23S0&#10;2N2/tXvPZu/Zt7bWw9IiQ02H2v2th40yYpoo18VPBmI8lHAgWOBIolEfv3v3Xut8P+S9/NzzH82j&#10;rbuLeG4fi/uj4x5zpjcuz9r5PD7g3VVbqo901G68LVZdshhJ67C4WaGKn+28bRyRSE61bUL29+9+&#10;691Sb8qf+FcXYnTPbXb/AE71n/LB7H3bk+qez9/da/3u3T2VnKLA7ibY26qvbH94aLG7f2fUSJBV&#10;/a/cxRfdtZHA8h/Ufe/de6oL+bH/AApa/nM/LjaO4uttmbFb4o9e7ox9RiM1B0T1rv2HsHJYmsiM&#10;Fbj5uz90tW5CkEqEq8uFjoJSCy+TSxX3737r3Wsy3Ufbbszv1j2MzsxZmbZe5mZmY3ZmY01ySfqf&#10;fvfuvddf6Ie2f+fX9if+gVuX/wCpvfvfuvde/wBEPbP/AD6/sT/0Cty//U3v3v3Xuhq623p84+mY&#10;kg6g3X8reqoI3aSODrfOdu7HhR3fyOyxbZlpVuzctxyfr797917owMHzk/m/08UcMPys/mGpFEum&#10;Nf8AS/8AIVtKg3tqeuJP+xPv3v3Xugx3r33/ADJOyYZKbsPuX5ub6pZQ4kpN39gd67jpGWQWdTS5&#10;ermjsRwRptbj3737r3QCYn4+fIbd1ZpwXSHc256+rmf04nrXe+arKmodrycUdFK7uSefqbnn3737&#10;r3R0eov5MP8ANa7ylgTrv4CfJuphqJUhTI7s6zzXWuGVpBdWlzfZK4ikRbc63mC2/Pv3v3Xur0vi&#10;j/wjQ/mBdqV2Nyfyk7Q6e+Lm0ZJaWTI4rHZF+5+zhSs2qoipsJtWSnwUcmkAK0m4m0k3MbaSp979&#10;17rcy/ltf8J+f5d38tCpxG9+uuvKvt7v3Gxoyd/d1tj91bzxNYUtLPsPDQwQ4nbvJYJPjaNa3Qxj&#10;lrJVvf3v3Xurvffvfuvde9+9+69173737r3VLP8AOa/m8ZD+UtsPpbdOI+Lu8fk5le6twb327QYr&#10;a26ZtrU+1J9nYihygrs1PTYXNSTR1RrgiIkUZHjdtTfT3737r3Wnd8n/APhWh/No7aweS238e/iz&#10;tb4tUuRgqaYbrotg747d7Fx8U8XiEmLy+8qSnwkUq+orI+3ZGUm6kMob3737r3Wp12Xjfk33Lv7d&#10;nafbGD7p7F7H33mqzcW8d77wwO8c9uXcmbr311ORy2VyEDyyyGwVdTWVAqIFRVUe9+690h/9EPbP&#10;/Pr+xP8A0Cty/wD1N797917r3+iHtn/n1/Yn/oFbl/8Aqb3737r3VrX8u7+aP/Nc/lhpW4L4zVm/&#10;m6uy+UkzWa6S7J6w3Bvnqmvy8+havK0WDqoYarFVU6xotTU4Suo5Jwq+dpNCafe/de62ZOpv+Fkn&#10;ylx1LBD3z/K8qdxzQwE1uZ6p3f2FsmGaVF/XHgt37ezviXglici9v6e/e/de63ueqt8js/q/rfst&#10;cPV7eXsPYWz98rgK+UTV2DG7dvU+fGHrJgkeuWm+48MjeNbspOlfoPe/de6Xvv3v3Xuve/e/de69&#10;797917r5q3/Cn/8AkMZL48dh5X+YB8Oev6uu6F7V3Jr716u2Xh56pum+ztw1ZZd44DB4uNjHtncF&#10;S580cSePH5F/GoWmrKeOD3v3XutPT/RD2z/z6/sT/wBArcv/ANTe/e/de69/oh7Z/wCfX9if+gVu&#10;X/6m9+9+691e/wDy2f55X823+Wtt3EdXbJ2/uXu/oDDMkeK6U7y2BvnceH2rQgkyUPXm6sd9rl8J&#10;B6iY6GGqloEa7rRa2Yn3v3Xut7H+Sn/PW3f/ADX9+9ndV78+G26fjRujq3rqg3/W7jrN4ZPcm1dy&#10;rXbmh24MRiaTM4DEVEEq+bz3eaa6qy2FtR97917rYk9+9+69173737r3Xvfvfuvda5H81j/hNL8I&#10;P5kVZuHtfZsA+K3yjy/3FdWdsdb4CiqNpb9y7xkrUdsdaJJSUuRnlexmy1BPR5ByddRPVBVj9+9+&#10;691oE/Or/hOx/NI+Cddm8nuLoTL97dU4uSeWn7i+OlNk+zdtPjI5SqV+d21jqddwYcKml52yWJjg&#10;judNRIo1n3v3XuqtehPkv8lfh52N/pA+O/cHZ/QnY+MlNFXZTY24svtXIVC0kpEmG3LjImWGup1f&#10;UJKDIwSwk31xk+/e/de62Rfj/wD8LF/5pXVeNosN2zt349/JGko6aGmOa3rsXJ7I3jVeIBTPVZbr&#10;OvxmOeRlHLHD3JJY39+9+690c+T/AIXAfIY0Jjh+BfTCZPwqq1cncG95aEVFxqlOOXFJIUPNo/ug&#10;R/qz+fe/de6IZ8jP+Ffv813uXH1+E6vbo74x4uup2pjkOr9gTbl3jAsiaJHg3H2lV5uGJ/yslPj4&#10;nU8qw4t737r3WuZ2h298h/lr2jNvPtvf/anyD7e3XUimXL7szW4+wt5ZSSSRpYcXi46p6mcRKWbw&#10;UdKgjQcRxqOPfvfuvdXa/Az/AITEfzQ/mtWYTPbo6uPxM6fyDUtRV9j/ACJpK/bOemxdQnlM21+o&#10;1UbhrpilmhFZTUFK9wDWJ797917r6Bf8rL/hP/8ABX+VvT43eezdtzd2/JNKMw5L5F9q4/HVm5MZ&#10;NOhjrIOsdtRiSh2vTOGZC1GZa942aKoyE8Z0j3v3Xuryffvfuvde9+9+69173737r3Xvfvfuvde9&#10;+9+69173737r3XvfvfuvdY5oYaiGWnqIo54J43hngmRZYZoZVKSRSxuCrKykhlIsRwffvfuvdamn&#10;80n/AIScfEL5j5Dcfb3xEy2N+HPfOXkq8pktv4nBmv8Aj1vnM1Ehnlmymx8b459uVE7k+SswF6YX&#10;Lti5pWZz737r3Wh182f5IH8zL4D1+Vl7u+Mm9M1sLGyuI+4+o6Kr7T6oq6RVLJkKjcu1opZcXGwB&#10;tHnaShm/BiBt797917oqnxP+eXzG+DG6ajdnxQ+Q3ZfSWSrZo5c1jNrZx32luOSCwjG69i5danDZ&#10;TQFCp/EKCUqLhSt/fvfuvdbIfSn/AAs7/mTbEx0GM7f6i+M/exgWFGz1TtvdfW25qsRgiWSrm2fk&#10;zi/I5IJMOIjUW4T3737r3RlMr/wt++R01BJHhPgh0nj8mV/ZrMr2zvvM0CNpIvJjqTHUEjjVY2FU&#10;vHF+bj3v3Xuqz/k9/wAKxv5uXyEoMrgNmdgdcfF/bWT1xGHoTY60O646R/8AdMe/d9VObydPIOQK&#10;jGy0kg+oYEX9+9+691r9v/p2+T3Z9XWOva/yC7l3xXtVVs4j3b2n2TuzJTOEM07IK7J1srEqoJ1n&#10;6Afge/e/de62Pv5f/wDwkz/mMfK2vwm6fkbj6D4UdO1MsFRXV3ZdMmb7lymOLq0ke3uoMZPHNSzM&#10;pZb7irccUPqEUwGg+9+6919BL+Wv/J1+EH8rTZ7Yv45dc/xDsrMY6Gh3v352C1FuTuDeShQaikk3&#10;AsEMWLxzyAOMTh6elpSQrSxzTKZT737r3Vpnv3v3Xuve/e/de69797917r3v3v3XutGj5Jf8K++7&#10;di733/190x/LA3XkK3ZW8N3bNTdfYPYG7a/FZCfbGeqMGmYhwW1Nq07tFOYPL4BklKhtPla1z737&#10;r3Wtl/MT/nh/zff5kO0M31N2Xjs91N0RuCS2c6Z6N6t3ftHb26KOKpWqpcfvXcWTNfnMtTIyIzUV&#10;RkhRyOqu1KWVSPe/de6ov/0Q9s/8+v7E/wDQK3L/APU3v3v3Xuvf6Ie2f+fX9if+gVuX/wCpvfvf&#10;uvdTsX1p3XhMnjs1hdgdpYjMYiupMpicti9q7tx+TxeTx9QtXQZHHV9JAksE8EqJLDNE6ujqGUgg&#10;H3737r3W0d8Qf+FRX85j44bew+yu2+raT5d7XwtNBQ0uU7f603zhu0fsacqscVT2NstaU10ojBU1&#10;mXx1bUuTrlmkI597917raP8A5Rv/AAoy3h/Mq+TOA+Lm/fgbvj4+bhzGyN67yk7Fk33lNxbNh/ud&#10;QxVrYv8AhuZ2ziZw9V5NMbmrOlrDS17j3v3Xuton3737r3XvfvfuvdaUHev/AAr73T11vfsbr7Yv&#10;8rft7cmU2Jvbd+zKfPZ/s/I0OEzLbWz9RglyqU2H2ZUyJHUeDzCNZn0htOtraj737r3Wth/Ns/nl&#10;fzEv5sPXmI6N3X8eD0T0Di9z0W8a7rzr7aHYGcy+8c/iBIuAqN77z3BCHqocf5XlpqSioqOEzETT&#10;JK8cBi97917rX5/0Q9s/8+v7E/8AQK3L/wDU3v3v3Xuvf6Ie2f8An1/Yn/oFbl/+pvfvfuvde/0Q&#10;9s/8+v7E/wDQK3L/APU3v3v3Xuhs+Pu8vmj8UuzcL3J8cajvrprs7b/kTHbv2LhN3YfImknINVi8&#10;lFHTGCuoZ9KipoK2KWmmACyxOOPfvfuvdbYvxk/4V0/zOuucXjMD8mvhftv5IQ0fihqd37e2tvvp&#10;XfeQhUKslRkv4RQZXBSzWDN/kuFpFJP0AHv3v3Xutv3HfzZkr/5QU3810/GjfUPh2FkN7N8azuUN&#10;vZpaDteTq3+ELuc4gfrZP4iJv4PcQG3jJ9Xv3v3XutUTvT/hYX/MA3JRZPHfHf8Al27Z6plnEkWP&#10;3F2XH2l25k6NGYeOpTE4ah2xSCVRcaZTMlyDpNrH3v3XutVz5t/Kr+Yt/MS7Kp+0/lxle4+0c9iY&#10;Kuh2rh5diZfB7J2Ni62YT1OL2TsrBUNPjsdHKyRmokhp/NUFEaolldQw97917ol/+iHtn/n1/Yn/&#10;AKBW5f8A6m9+9+6917/RD2z/AM+v7E/9Arcv/wBTe/e/de69/oh7Z/59f2J/6BW5f/qb3737r3T7&#10;jNkd/YUEYbaPcOJB03GMwG9KAHS2pb/axJ9DyP8AH3737r3SuWq+XaOsiVHyPSRGV0dZezVdHU6l&#10;dWBuCDyCPfvfuvdS6vM/MnIeP7/K/Jqt8Woxfd13adT4tdtfj8zNpvYXt9ffvfuvdITLbH79z7+T&#10;O7P7gzUhLEyZbb+9Mk5LMXY6qyFzckkn/Ek+/e/de6ZP9EPbP/Pr+xP/AECty/8A1N797917r3+i&#10;Htn/AJ9f2J/6BW5f/qb3737r3Xv9EPbP/Pr+xP8A0Cty/wD1N797917rci/4Rl/DvdGS+afyI+UG&#10;/NlbjwWP6K6VpNibRqNw4TI4eNt79y5vRPU485GKMySU+FwuSgl0E6ErF1D1r797917r6SXv3v3X&#10;uve/e/de69797917r3v3v3Xuve/e/de69797917r3v3v3Xuve/e/de69797917r3v3v3Xuve/e/d&#10;e69797917r3v3v3Xuve/e/de697/AP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VNG7v5FPwf3t/Mlxv803OSdvSfJHF712h2DBhId37aTqWXdWxtlU2&#10;x9vZKo2lLg3rS0UFHS1hK5ZW+7jWYMBdD737r3Vy/v3v3Xuve/e/de6J38iv5e/wc+WyTf7Ml8UO&#10;iO4a+f67g3h1xtyq3fFwVDUm9KaCLLQGxIBhrVPJ/r797917qnDt3/hJr/Jo7QrJK7BdRdq9KTzS&#10;tLMnUXc+6YKN2aQOVjxvYw3HTQpb0hIIkAH0F+ffvfuvdBptb/hHp/KA29l4MnlYflBvikhZC+A3&#10;T3XjqbEVQWQOVnl2bgcRXAMAUPjrU4JtZrEe9+691aB0B/I1/lMfGeux+Y6s+DHSA3BighoNydg4&#10;Wu7e3BSTRklaukyfa1TmZIJhf/OwaG/x9+9+691arR0dJj6WnoaClpqGho4Y6eko6OCKmpaWniXR&#10;FBT08IVERQAFVQABwB797917qT797917r3v3v3Xuve/e/de69797917rh44/+Oaf8kr797917r3j&#10;j/45p/ySvv3v3XuveOP/AI5p/wAkr797917r3jj/AOOaf8kr797917r3jj/45p/ySvv3v3XuveOP&#10;/jmn/JK+/e/de65BVX9Khb/0AH+9e/e/de679+9+69173737r3XEqrfqVW/1wD/vfv3v3XuuvHH/&#10;AMc0/wCSV9+9+6917xx/8c0/5JX3737r3XvHH/xzT/klffvfuvde8cf/ABzT/klffvfuvde8cf8A&#10;xzT/AJJX3737r3XhGg5CICOQQo49+9+691z9+9+691w8cf8AqE/5JX3737r3XvHH/wAc0/5JX373&#10;7r3XvHH/AMc0/wCSV9+9+6917xx/8c0/5JX3737r3XvHH/xzT/klffvfuvde8cf/ABzT/klffvfu&#10;vde8cf8AxzT/AJJX3737r3XvHH/xzT/klffvfuvde8cf/HNP+SV9+9+6917xx/8AHNP+SV9+9+69&#10;17xx/wDHNP8Aklffvfuvde8cf/HNP+SV9+9+6912EQG4VQf6hQD/ALx797917rl797917riVVv1K&#10;rW/qAf8Ae/fvfuvddeOP/jmn/JK+/e/de6944/8Ajmn/ACSvv3v3XuveOP8A45p/ySvv3v3XuveO&#10;P/jmn/JK+/e/de6944/+Oaf8kr797917r3jj/wBQn/JI9+9+691z9+9+69173737r3Xvfvfuvde9&#10;+9+6910QGFmAI/oQCP8AeffvfuvdcfHH/wAc0/5JX3737r3XvHH/AMc0/wCSV9+9+6917xx/8c0/&#10;5JX3737r3XIKq/pULf8AoAP969+9+691xMaHkohJ5JKjn3737r3XvHH/AMc0/wCSV9+9+6917xx/&#10;8c0/5JX3737r3XvHH/xzT/klffvfuvde8cf/ABzT/klffvfuvde8cf8AxzT/AJJX3737r3XvHH/x&#10;zT/klffvfuvde8cf/HNP+SV9+9+691yAAFgAB/QCw/3j3737r3Xfv3v3Xuve/e/de69797917r3v&#10;3v3Xuve/e/de69797917roqrfqUNb+oB/wB79+9+691x8cf/ABzT/klffvfuvde8cf8AxzT/AJJX&#10;3737r3XvHH/xzT/klffvfuvde8cf/HNP+SV9+9+6917xx/8AHNP+SV9+9+6917xx/wDHNP8Aklff&#10;vfuvdc/fvfuvde9+9+69173737r3XvfvfuvdeIBFiLg/UHke/e/de64eOP8A45p/ySvv3v3XuveO&#10;P/jmn/JK+/e/de6944/+Oaf8kr797917rsKq/pVVv/QAf71797917rl797917r3v3v3Xuve/e/de&#10;69797917r3v3v3XuiefIH+Xx8G/lWJ5PkV8S+gO3shUatef3l1htSv3WjMpQvT7vSmTKRNYmzRVa&#10;kX4IPv3v3Xuqlu2P+Eq/8lztBqmfG/Hbd3UldVMzNW9T9xdiYpYtS2ApsRuutzOOjAPqAWiHP1uO&#10;PfvfuvdFqX/hGz/KRUqTuj5hvpKkhu5NiAPY3IbRs4fX82t/hb3737r3Rsepv+EuX8lrqr7aao+L&#10;eS7SyNNf/cj2z2v2Xubz3/T9zhcbksfi3t+P8g5/Nx797917q3boT4XfEX4tUcdF8cvjP0b0mscT&#10;Qmr636y2jtXL1CPbWK3OYukjragta7NPUOSeSSSffvfuvdGa9+9+69173737r3Xvfvfuvde9+9+6&#10;9173737r3Xvfvfuvde9+9+69173737r3Xvfvfuvde9+9+69173737r3XTKrKVYBlYFWVgCrKRYgg&#10;/UH3737r3RBu/f5WP8uT5Q1NRke9/hX8dd/5uqaR6ndFT1rt/B7yneZ9cskm89sRUOVLMeWJrLn8&#10;+/e/de6qp7T/AOEm38mPsiWaowfTfaXTtRO0jvJ1Z3ZvOOJXd9V4aDsN9w0sYX9KpHAqgfi/Pv3v&#10;3XugVpf+Eb38o6nqYJ5c/wDLytihlSSSjqu5dmLTVSI12gnaj2jFKEb6MYpUa30YHn3737r3R0up&#10;f+EzP8lrqT7Wan+HeJ7DyVKsWrJdtdgdlb++6khbUJqrCZPLLimLWs6Lj1RhwUsT797917q3zpj4&#10;1/Hj45YRNudA9GdR9K4NYkgON6t682psWmmjjFkFUu26SnMxH+qlLH/H3737r3Q2e/e/de697979&#10;17r3v3v3Xuve/e/de69797917r3v3v3XuuHjj/1Cf8kj3737r3XvHH/xzT/klffvfuvde8cf/HNP&#10;+SV9+9+6917xx/8AHNP+SV9+9+6917xx/wDHNP8Aklffvfuvde8cf/HNP+SV9+9+6912ERTdVUH+&#10;oUA/7x797917rl797917r3v3v3XuuHjj/wBQn/JI9+9+6917xx/8c0/5JX3737r3XvHH/wAc0/5J&#10;X3737r3XvHH/AMc0/wCSV9+9+6917xx/8c0/5JX3737r3XvHH/xzT/klffvfuvde8cf/ABzT/klf&#10;fvfuvdctK202Gn+lhb/be/e/de64+OP/AI5p/wAkr797917r3jj/AOOaf8kr797917r3jj/45p/y&#10;Svv3v3XuveOP/jmn/JK+/e/de6944/8Ajmn/ACSvv3v3XuveOP8A45p/ySvv3v3XuveOP/jmn/JK&#10;+/e/de6944/+Oaf8kr797917r3jj/wCOaf8AJK+/e/de6944/wDjmn/JK+/e/de6944/+Oaf8kr7&#10;97917r3jj/45p/ySvv3v3XuuQVV/SoW/9AB/vXv3v3Xuu/fvfuvde9+9+69173737r3Xvfvfuvde&#10;9+9+69173737r3Xvfvfuvde9+9+69173737r3Xvfvfuvde9+9+69173737r3Xvfvfuvde9+9+691&#10;73/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1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2VBLAwQUAAYACAAAACEA4Tmrd90AAAAHAQAADwAAAGRycy9kb3ducmV2LnhtbEyO&#10;T0vDQBTE74LfYXmCN7v5o2JjNqUU9VQEW0G8vSavSWj2bchuk/Tb+zzpbYYZZn75aradGmnwrWMD&#10;8SICRVy6quXawOf+9e4JlA/IFXaOycCFPKyK66scs8pN/EHjLtRKRthnaKAJoc+09mVDFv3C9cSS&#10;Hd1gMYgdal0NOMm47XQSRY/aYsvy0GBPm4bK0+5sDbxNOK3T+GXcno6by/f+4f1rG5Mxtzfz+hlU&#10;oDn8leEXX9ChEKaDO3PlVWfgXsCDgTQGJWmaLEUcpBYlS9BFrv/zFz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FYj7DWzBAAATg8AAA4AAAAAAAAAAAAAAAAAPQIA&#10;AGRycy9lMm9Eb2MueG1sUEsBAi0ACgAAAAAAAAAhABwpoudSYwsAUmMLABQAAAAAAAAAAAAAAAAA&#10;HAcAAGRycy9tZWRpYS9pbWFnZTEuanBnUEsBAi0AFAAGAAgAAAAhAOE5q3fdAAAABwEAAA8AAAAA&#10;AAAAAAAAAAAAoGoLAGRycy9kb3ducmV2LnhtbFBLAQItABQABgAIAAAAIQA3ncEYugAAACEBAAAZ&#10;AAAAAAAAAAAAAAAAAKprCwBkcnMvX3JlbHMvZTJvRG9jLnhtbC5yZWxzUEsFBgAAAAAGAAYAfAEA&#10;AJtsCwAAAA==&#10;">
              <v:rect id="Rectangle 9" o:spid="_x0000_s1027" style="position:absolute;top:717;width:20593;height:5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29xAAAANoAAAAPAAAAZHJzL2Rvd25yZXYueG1sRI9Ba8JA&#10;FITvhf6H5RW81U0r0Zq6hiIatLfaxvMj+5qEZt/G7Griv3cFocdhZr5hFulgGnGmztWWFbyMIxDE&#10;hdU1lwp+vjfPbyCcR9bYWCYFF3KQLh8fFpho2/MXnfe+FAHCLkEFlfdtIqUrKjLoxrYlDt6v7Qz6&#10;ILtS6g77ADeNfI2iqTRYc1iosKVVRcXf/mQUnOLZbj0cjtkkj/LZZ97EW5+1So2eho93EJ4G/x++&#10;t7dawRxuV8INkMsrAAAA//8DAFBLAQItABQABgAIAAAAIQDb4fbL7gAAAIUBAAATAAAAAAAAAAAA&#10;AAAAAAAAAABbQ29udGVudF9UeXBlc10ueG1sUEsBAi0AFAAGAAgAAAAhAFr0LFu/AAAAFQEAAAsA&#10;AAAAAAAAAAAAAAAAHwEAAF9yZWxzLy5yZWxzUEsBAi0AFAAGAAgAAAAhANO5Lb3EAAAA2gAAAA8A&#10;AAAAAAAAAAAAAAAABwIAAGRycy9kb3ducmV2LnhtbFBLBQYAAAAAAwADALcAAAD4AgAAAAA=&#10;" fillcolor="white [3212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8" type="#_x0000_t75" style="position:absolute;left:25;width:19338;height:5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LGTwwAAANsAAAAPAAAAZHJzL2Rvd25yZXYueG1sRE9La8JA&#10;EL4X+h+WKXjTTWvxkbpKkUr1oGAieh2y0yQ0O5tmVxP/vSsIvc3H95zZojOVuFDjSssKXgcRCOLM&#10;6pJzBYd01Z+AcB5ZY2WZFFzJwWL+/DTDWNuW93RJfC5CCLsYFRTe17GULivIoBvYmjhwP7Yx6ANs&#10;cqkbbEO4qeRbFI2kwZJDQ4E1LQvKfpOzUTBZntppcvwbbzaUXr/Tr9126Eip3kv3+QHCU+f/xQ/3&#10;Wof573D/JRwg5zcAAAD//wMAUEsBAi0AFAAGAAgAAAAhANvh9svuAAAAhQEAABMAAAAAAAAAAAAA&#10;AAAAAAAAAFtDb250ZW50X1R5cGVzXS54bWxQSwECLQAUAAYACAAAACEAWvQsW78AAAAVAQAACwAA&#10;AAAAAAAAAAAAAAAfAQAAX3JlbHMvLnJlbHNQSwECLQAUAAYACAAAACEAjrixk8MAAADb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9" type="#_x0000_t202" style="position:absolute;left:3918;top:4021;width:15450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<v:textbox>
                  <w:txbxContent>
                    <w:p w14:paraId="6B4FEC19" w14:textId="77777777" w:rsidR="00FE3A15" w:rsidRPr="00C44EB2" w:rsidRDefault="00C44EB2">
                      <w:pPr>
                        <w:rPr>
                          <w:rFonts w:ascii="Lucida Bright" w:hAnsi="Lucida Bright" w:cs="Times New Roman"/>
                          <w:sz w:val="16"/>
                        </w:rPr>
                      </w:pPr>
                      <w:r w:rsidRPr="00C44EB2">
                        <w:rPr>
                          <w:rFonts w:ascii="Lucida Bright" w:hAnsi="Lucida Bright" w:cs="Times New Roman"/>
                          <w:sz w:val="16"/>
                        </w:rPr>
                        <w:t>Faculté d’éducation</w:t>
                      </w:r>
                    </w:p>
                  </w:txbxContent>
                </v:textbox>
              </v:shape>
              <v:line id="Connecteur droit 8" o:spid="_x0000_s1030" style="position:absolute;visibility:visible;mso-wrap-style:square" from="4892,4021" to="19306,4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kzzwwAAANoAAAAPAAAAZHJzL2Rvd25yZXYueG1sRI9Pa8JA&#10;FMTvBb/D8gRvdaOgkegqQRCqPdU/eH1kn0k0+zbsbmPaT98tFHocZn4zzGrTm0Z05HxtWcFknIAg&#10;LqyuuVRwPu1eFyB8QNbYWCYFX+Rhsx68rDDT9skf1B1DKWIJ+wwVVCG0mZS+qMigH9uWOHo36wyG&#10;KF0ptcNnLDeNnCbJXBqsOS5U2NK2ouJx/DQKFsXh7vI0309mlzb97qbv8901VWo07PMliEB9+A//&#10;0W86cvB7Jd4Auf4BAAD//wMAUEsBAi0AFAAGAAgAAAAhANvh9svuAAAAhQEAABMAAAAAAAAAAAAA&#10;AAAAAAAAAFtDb250ZW50X1R5cGVzXS54bWxQSwECLQAUAAYACAAAACEAWvQsW78AAAAVAQAACwAA&#10;AAAAAAAAAAAAAAAfAQAAX3JlbHMvLnJlbHNQSwECLQAUAAYACAAAACEAZZJM88MAAADaAAAADwAA&#10;AAAAAAAAAAAAAAAHAgAAZHJzL2Rvd25yZXYueG1sUEsFBgAAAAADAAMAtwAAAPcCAAAAAA==&#10;" strokecolor="black [3213]"/>
            </v:group>
          </w:pict>
        </mc:Fallback>
      </mc:AlternateContent>
    </w:r>
    <w:r w:rsidR="006E01F6" w:rsidRPr="00B40CDE">
      <w:rPr>
        <w:b/>
        <w:color w:val="0D0D0D" w:themeColor="text1" w:themeTint="F2"/>
        <w:sz w:val="32"/>
      </w:rPr>
      <w:t>Grille d’appréciation d’une candidate ou d’un candidat</w:t>
    </w:r>
  </w:p>
  <w:p w14:paraId="3D0F1403" w14:textId="7326D196" w:rsidR="00D16935" w:rsidRPr="008664A5" w:rsidRDefault="00E96416" w:rsidP="006E5C99">
    <w:pPr>
      <w:spacing w:before="420" w:after="0" w:line="240" w:lineRule="auto"/>
      <w:jc w:val="right"/>
      <w:rPr>
        <w:b/>
        <w:caps/>
        <w:color w:val="FFFFFF" w:themeColor="background1"/>
        <w:sz w:val="32"/>
      </w:rPr>
    </w:pPr>
    <w:r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FD98F94" wp14:editId="334359FC">
              <wp:simplePos x="0" y="0"/>
              <wp:positionH relativeFrom="column">
                <wp:posOffset>2261727</wp:posOffset>
              </wp:positionH>
              <wp:positionV relativeFrom="paragraph">
                <wp:posOffset>161930</wp:posOffset>
              </wp:positionV>
              <wp:extent cx="4531002" cy="332975"/>
              <wp:effectExtent l="0" t="0" r="0" b="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31002" cy="3329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4D5641" w14:textId="3B66E65E" w:rsidR="00E96416" w:rsidRPr="00B40CDE" w:rsidRDefault="006E01F6" w:rsidP="00E96416">
                          <w:pPr>
                            <w:jc w:val="right"/>
                            <w:rPr>
                              <w:b/>
                              <w:color w:val="F2F2F2" w:themeColor="background1" w:themeShade="F2"/>
                              <w:sz w:val="32"/>
                            </w:rPr>
                          </w:pPr>
                          <w:r w:rsidRPr="009E02E1">
                            <w:rPr>
                              <w:b/>
                              <w:color w:val="F2F2F2" w:themeColor="background1" w:themeShade="F2"/>
                              <w:sz w:val="32"/>
                            </w:rPr>
                            <w:t>MAÎTRISE EN SCIENCES DE L’ÉDUCATION</w:t>
                          </w:r>
                          <w:r w:rsidR="00F63E14" w:rsidRPr="009E02E1">
                            <w:rPr>
                              <w:b/>
                              <w:color w:val="F2F2F2" w:themeColor="background1" w:themeShade="F2"/>
                              <w:sz w:val="32"/>
                            </w:rPr>
                            <w:t xml:space="preserve"> (M. A.)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D98F94" id="Zone de texte 11" o:spid="_x0000_s1031" type="#_x0000_t202" style="position:absolute;left:0;text-align:left;margin-left:178.1pt;margin-top:12.75pt;width:356.75pt;height:26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dIbAIAAEYFAAAOAAAAZHJzL2Uyb0RvYy54bWysVEtvGyEQvlfqf0Dc612/ksbKOnIdpaoU&#10;JVGTKmfMQrwqy1AYe9f99RnY9UNpL6l6gYH55mOeXF61tWFb5UMFtuDDQc6ZshLKyr4U/MfTzafP&#10;nAUUthQGrCr4TgV+Nf/44bJxMzWCNZhSeUYkNswaV/A1optlWZBrVYswAKcsKTX4WiAd/UtWetEQ&#10;e22yUZ6fZQ340nmQKgS6ve6UfJ74tVYS77UOCpkpOPmGafVpXcU1m1+K2YsXbl3J3g3xD17UorL0&#10;6IHqWqBgG1/9QVVX0kMAjQMJdQZaV1KlGCiaYf4mmse1cCrFQskJ7pCm8P9o5d320T14hu0XaKmA&#10;MSGNC7NAlzGeVvs67uQpIz2lcHdIm2qRSbqcTMfDPB9xJkk3Ho8uzqeRJjtaOx/wq4KaRaHgnsqS&#10;siW2twE76B4SH7NwUxmTSmMsawp+Np7myeCgIXJjI1alIvc0R8+ThDujIsbY70qzqkwBxIvUXmpp&#10;PNsKagwhpbKYYk+8hI4oTU68x7DHH716j3EXx/5lsHgwrisLPkX/xu3y595l3eEp5ydxRxHbVUuB&#10;nxR2BeWO6u2hG4Xg5E1FRbkVAR+Ep96nEtM84z0t2gAlH3qJszX433+7j3hqSdJy1tAsFTz82giv&#10;ODPfLDXrxXAyicOXDpPp+YgO/lSzOtXYTb0EqsqQfg4nkxjxaPai9lA/09gv4qukElbS2wWX6PeH&#10;JXYzTh+HVItFgtHAOYG39tHJSB7LFJvuqX0W3vWdidTTd7CfOzF706AdNlpaWGwQdJW6N2a6y2tf&#10;ARrW1P/9xxJ/g9NzQh2/v/krAAAA//8DAFBLAwQUAAYACAAAACEADIwKueIAAAAKAQAADwAAAGRy&#10;cy9kb3ducmV2LnhtbEyPwU7DMBBE70j8g7VIXBC1CSShIU6FKiHlkEsLqtSbGy9x1NgOtpuGv8c9&#10;leNqnmbelqtZD2RC53trODwtGBA0rZW96Th8fX48vgLxQRgpBmuQwy96WFW3N6UopD2bDU7b0JFY&#10;YnwhOKgQxoJS3yrUwi/siCZm39ZpEeLpOiqdOMdyPdCEsYxq0Zu4oMSIa4XtcXvSHKZd/SI3kwru&#10;Yd3UrD42P/m+4fz+bn5/AxJwDlcYLvpRHarodLAnIz0ZODynWRJRDkmaArkALFvmQA4c8nwJtCrp&#10;/xeqPwAAAP//AwBQSwECLQAUAAYACAAAACEAtoM4kv4AAADhAQAAEwAAAAAAAAAAAAAAAAAAAAAA&#10;W0NvbnRlbnRfVHlwZXNdLnhtbFBLAQItABQABgAIAAAAIQA4/SH/1gAAAJQBAAALAAAAAAAAAAAA&#10;AAAAAC8BAABfcmVscy8ucmVsc1BLAQItABQABgAIAAAAIQBuyxdIbAIAAEYFAAAOAAAAAAAAAAAA&#10;AAAAAC4CAABkcnMvZTJvRG9jLnhtbFBLAQItABQABgAIAAAAIQAMjAq54gAAAAoBAAAPAAAAAAAA&#10;AAAAAAAAAMYEAABkcnMvZG93bnJldi54bWxQSwUGAAAAAAQABADzAAAA1QUAAAAA&#10;" filled="f" stroked="f" strokeweight=".5pt">
              <v:textbox>
                <w:txbxContent>
                  <w:p w14:paraId="404D5641" w14:textId="3B66E65E" w:rsidR="00E96416" w:rsidRPr="00B40CDE" w:rsidRDefault="006E01F6" w:rsidP="00E96416">
                    <w:pPr>
                      <w:jc w:val="right"/>
                      <w:rPr>
                        <w:b/>
                        <w:color w:val="F2F2F2" w:themeColor="background1" w:themeShade="F2"/>
                        <w:sz w:val="32"/>
                      </w:rPr>
                    </w:pPr>
                    <w:r w:rsidRPr="009E02E1">
                      <w:rPr>
                        <w:b/>
                        <w:color w:val="F2F2F2" w:themeColor="background1" w:themeShade="F2"/>
                        <w:sz w:val="32"/>
                      </w:rPr>
                      <w:t>MAÎTRISE EN SCIENCES DE L’ÉDUCATION</w:t>
                    </w:r>
                    <w:r w:rsidR="00F63E14" w:rsidRPr="009E02E1">
                      <w:rPr>
                        <w:b/>
                        <w:color w:val="F2F2F2" w:themeColor="background1" w:themeShade="F2"/>
                        <w:sz w:val="32"/>
                      </w:rPr>
                      <w:t xml:space="preserve"> (M. A.)</w:t>
                    </w:r>
                  </w:p>
                </w:txbxContent>
              </v:textbox>
            </v:shape>
          </w:pict>
        </mc:Fallback>
      </mc:AlternateContent>
    </w:r>
    <w:r w:rsidR="00645B59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2335" behindDoc="0" locked="0" layoutInCell="1" allowOverlap="1" wp14:anchorId="62DA66F1" wp14:editId="6FAC1FFD">
              <wp:simplePos x="0" y="0"/>
              <wp:positionH relativeFrom="column">
                <wp:posOffset>59</wp:posOffset>
              </wp:positionH>
              <wp:positionV relativeFrom="paragraph">
                <wp:posOffset>21056</wp:posOffset>
              </wp:positionV>
              <wp:extent cx="2092618" cy="323808"/>
              <wp:effectExtent l="0" t="0" r="3175" b="635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2618" cy="323808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E668908" id="Rectangle 17" o:spid="_x0000_s1026" style="position:absolute;margin-left:0;margin-top:1.65pt;width:164.75pt;height:25.5pt;z-index:251662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wT6gAIAAF8FAAAOAAAAZHJzL2Uyb0RvYy54bWysVE1v2zAMvQ/YfxB0X+2kH2uDOkWWoMOA&#10;oi3WDj0rshQbkEWNUuJkv36U/JGuG3YYloMiiY+P5DOp65t9Y9hOoa/BFnxyknOmrISytpuCf3u+&#10;/XDJmQ/ClsKAVQU/KM9v5u/fXbdupqZQgSkVMiKxfta6glchuFmWeVmpRvgTcMqSUQM2ItARN1mJ&#10;oiX2xmTTPL/IWsDSIUjlPd2uOiOfJ36tlQwPWnsVmCk45RbSimldxzWbX4vZBoWratmnIf4hi0bU&#10;loKOVCsRBNti/RtVU0sEDzqcSGgy0LqWKtVA1UzyN9U8VcKpVAuJ490ok/9/tPJ+9+QekWRonZ95&#10;2sYq9hqb+E/5sX0S6zCKpfaBSbqc5lfTiwl9Xkm20+npZX4Z1cyO3g59+KygYXFTcKSPkTQSuzsf&#10;OugAicE8mLq8rY1JB9yslwbZTtCHW+WrT8vTnv0XmLERbCG6dYzxJjvWknbhYFTEGftVaVaXMfuU&#10;SWozNcYRUiobJp2pEqXqwp/n9Buix8aMHqnSRBiZNcUfuXuCAdmRDNxdlj0+uqrUpaNz/rfEOufR&#10;I0UGG0bnpraAfyIwVFUfucMPInXSRJXWUB4ekSF0M+KdvK3pu90JHx4F0lDQ+NCghwdatIG24NDv&#10;OKsAf/zpPuKpV8nKWUtDVnD/fStQcWa+WOriq8nZWZzKdDg7/zilA762rF9b7LZZArXDhJ4UJ9M2&#10;4oMZthqheaH3YBGjkklYSbELLgMOh2Xohp9eFKkWiwSjSXQi3NknJyN5VDX25fP+RaDrmzdQ29/D&#10;MJBi9qaHO2z0tLDYBtB1avCjrr3eNMWpcfoXJz4Tr88JdXwX5z8BAAD//wMAUEsDBBQABgAIAAAA&#10;IQC9WlQh2QAAAAUBAAAPAAAAZHJzL2Rvd25yZXYueG1sTI/BTsMwEETvSPyDtUjcqJOmRTSNUyGk&#10;qmdCxXkbL4lVex3FThr+HnOC42hGM2+qw+KsmGkMxrOCfJWBIG69NtwpOH8cn15AhIis0XomBd8U&#10;4FDf31VYan/jd5qb2IlUwqFEBX2MQyllaHtyGFZ+IE7elx8dxiTHTuoRb6ncWbnOsmfp0HBa6HGg&#10;t57aazM5Bac8hmn5NLvmbCfMN3NzOnqj1OPD8roHEWmJf2H4xU/oUCemi59YB2EVpCNRQVGASGax&#10;3m1BXBRsNwXIupL/6esfAAAA//8DAFBLAQItABQABgAIAAAAIQC2gziS/gAAAOEBAAATAAAAAAAA&#10;AAAAAAAAAAAAAABbQ29udGVudF9UeXBlc10ueG1sUEsBAi0AFAAGAAgAAAAhADj9If/WAAAAlAEA&#10;AAsAAAAAAAAAAAAAAAAALwEAAF9yZWxzLy5yZWxzUEsBAi0AFAAGAAgAAAAhANMfBPqAAgAAXwUA&#10;AA4AAAAAAAAAAAAAAAAALgIAAGRycy9lMm9Eb2MueG1sUEsBAi0AFAAGAAgAAAAhAL1aVCHZAAAA&#10;BQEAAA8AAAAAAAAAAAAAAAAA2gQAAGRycy9kb3ducmV2LnhtbFBLBQYAAAAABAAEAPMAAADgBQAA&#10;AAA=&#10;" fillcolor="#d0dbc3" stroked="f" strokeweight="2pt"/>
          </w:pict>
        </mc:Fallback>
      </mc:AlternateContent>
    </w:r>
    <w:r w:rsidR="00C44EB2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541117" wp14:editId="692073A6">
              <wp:simplePos x="0" y="0"/>
              <wp:positionH relativeFrom="column">
                <wp:posOffset>59</wp:posOffset>
              </wp:positionH>
              <wp:positionV relativeFrom="paragraph">
                <wp:posOffset>46670</wp:posOffset>
              </wp:positionV>
              <wp:extent cx="2128477" cy="306705"/>
              <wp:effectExtent l="0" t="0" r="5715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28477" cy="30670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A35BAE6" id="Rectangle 15" o:spid="_x0000_s1026" style="position:absolute;margin-left:0;margin-top:3.65pt;width:167.6pt;height:2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AegAIAAF8FAAAOAAAAZHJzL2Uyb0RvYy54bWysVE1v2zAMvQ/YfxB0X+2kadMFdYosQYcB&#10;xVqsHXpWZCkxIIsapcTJfv0o+SNdV+wwLAdFEh8fyWdS1zeH2rC9Ql+BLfjoLOdMWQllZTcF//50&#10;++GKMx+ELYUBqwp+VJ7fzN+/u27cTI1hC6ZUyIjE+lnjCr4Nwc2yzMutqoU/A6csGTVgLQIdcZOV&#10;KBpir002zvPLrAEsHYJU3tPtqjXyeeLXWslwr7VXgZmCU24hrZjWdVyz+bWYbVC4bSW7NMQ/ZFGL&#10;ylLQgWolgmA7rP6gqiuJ4EGHMwl1BlpXUqUaqJpR/qqax61wKtVC4ng3yOT/H638un90D0gyNM7P&#10;PG1jFQeNdfyn/NghiXUcxFKHwCRdjkfjq8l0ypkk23l+Oc0voprZyduhD58V1CxuCo70MZJGYn/n&#10;QwvtITGYB1OVt5Ux6YCb9dIg2wv6cKt89Wl53rH/BjM2gi1Et5Yx3mSnWtIuHI2KOGO/Kc2qMmaf&#10;MkltpoY4Qkplw6g1bUWp2vAXOf366LExo0eqNBFGZk3xB+6OoEe2JD13m2WHj64qdengnP8tsdZ5&#10;8EiRwYbBua4s4FsEhqrqIrf4XqRWmqjSGsrjAzKEdka8k7cVfbc74cODQBoKGh8a9HBPizbQFBy6&#10;HWdbwJ9v3Uc89SpZOWtoyAruf+wEKs7MF0td/HE0mcSpTIfJxXRMB3xpWb+02F29BGqHET0pTqZt&#10;xAfTbzVC/UzvwSJGJZOwkmIXXAbsD8vQDj+9KFItFglGk+hEuLOPTkbyqGrsy6fDs0DXNW+gtv8K&#10;/UCK2asebrHR08JiF0BXqcFPunZ60xSnxulenPhMvDwn1OldnP8CAAD//wMAUEsDBBQABgAIAAAA&#10;IQDAOUCu2AAAAAUBAAAPAAAAZHJzL2Rvd25yZXYueG1sTI/BTsMwEETvSPyDtUjcqJOGFAhxKoRU&#10;9UyoOG/jJbGw11HspOHvMSc4jmY086ber86KhaZgPCvINxkI4s5rw72C0/vh7hFEiMgarWdS8E0B&#10;9s31VY2V9hd+o6WNvUglHCpUMMQ4VlKGbiCHYeNH4uR9+slhTHLqpZ7wksqdldss20mHhtPCgCO9&#10;DtR9tbNTcMxjmNcP89Se7Iz5/dIeD94odXuzvjyDiLTGvzD84id0aBLT2c+sg7AK0pGo4KEAkcyi&#10;KLcgzgrKcgeyqeV/+uYHAAD//wMAUEsBAi0AFAAGAAgAAAAhALaDOJL+AAAA4QEAABMAAAAAAAAA&#10;AAAAAAAAAAAAAFtDb250ZW50X1R5cGVzXS54bWxQSwECLQAUAAYACAAAACEAOP0h/9YAAACUAQAA&#10;CwAAAAAAAAAAAAAAAAAvAQAAX3JlbHMvLnJlbHNQSwECLQAUAAYACAAAACEAIFUAHoACAABfBQAA&#10;DgAAAAAAAAAAAAAAAAAuAgAAZHJzL2Uyb0RvYy54bWxQSwECLQAUAAYACAAAACEAwDlArtgAAAAF&#10;AQAADwAAAAAAAAAAAAAAAADaBAAAZHJzL2Rvd25yZXYueG1sUEsFBgAAAAAEAAQA8wAAAN8FAAAA&#10;AA==&#10;" fillcolor="#d0dbc3" stroked="f" strokeweight="2pt"/>
          </w:pict>
        </mc:Fallback>
      </mc:AlternateContent>
    </w:r>
    <w:r w:rsidR="00C44EB2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D018E69" wp14:editId="5FC10339">
              <wp:simplePos x="0" y="0"/>
              <wp:positionH relativeFrom="column">
                <wp:posOffset>-558314</wp:posOffset>
              </wp:positionH>
              <wp:positionV relativeFrom="paragraph">
                <wp:posOffset>21056</wp:posOffset>
              </wp:positionV>
              <wp:extent cx="7793990" cy="4635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3990" cy="4635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6A21AD" id="Rectangle 5" o:spid="_x0000_s1026" style="position:absolute;margin-left:-43.95pt;margin-top:1.65pt;width:613.7pt;height:3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kAZgAIAAF4FAAAOAAAAZHJzL2Uyb0RvYy54bWysVFFv2yAQfp+0/4B4X+2kSdtEdaosUadJ&#10;VVutnfpMMMSWMMeAxMl+/Q6wna6r9jAtDwS47767+3zH9c2hUWQvrKtBF3R0llMiNIey1tuCfn++&#10;/XRFifNMl0yBFgU9CkdvFh8/XLdmLsZQgSqFJUii3bw1Ba28N/Msc7wSDXNnYIRGowTbMI9Hu81K&#10;y1pkb1Q2zvOLrAVbGgtcOIe362Ski8gvpeD+QUonPFEFxdx8XG1cN2HNFtdsvrXMVDXv0mD/kEXD&#10;ao1BB6o184zsbP0HVVNzCw6kP+PQZCBlzUWsAasZ5W+qeaqYEbEWFMeZQSb3/2j5/f7JPFqUoTVu&#10;7nAbqjhI24R/zI8coljHQSxx8ITj5eXl7Hw2Q0052iYX59NpEDM7ORvr/BcBDQmbglr8FlEitr9z&#10;PkF7SIjlQNXlba1UPNjtZqUs2TP8but8/Xl13rH/BlM6gDUEt8QYbrJTKXHnj0oEnNLfhCR1icmP&#10;Yyaxy8QQh3EutB8lU8VKkcJPc/z10UNfBo9YaSQMzBLjD9wdQY9MJD13yrLDB1cRm3Rwzv+WWHIe&#10;PGJk0H5wbmoN9j0ChVV1kRO+FylJE1TaQHl8tMRCGhFn+G2N3+2OOf/ILM4Efmmcc/+Ai1TQFhS6&#10;HSUV2J/v3Qc8tipaKWlxxgrqfuyYFZSorxqbeDaaTMJQxsNkejnGg31t2by26F2zAmyHEb4ohsdt&#10;wHvVb6WF5gWfg2WIiiamOcYuKPe2P6x8mn18ULhYLiMMB9Ewf6efDA/kQdXQl8+HF2ZN17weu/4e&#10;+nlk8zc9nLDBU8Ny50HWscFPunZ64xDHxukenPBKvD5H1OlZXPwCAAD//wMAUEsDBBQABgAIAAAA&#10;IQDaCisx3AAAAAkBAAAPAAAAZHJzL2Rvd25yZXYueG1sTI/BTsMwEETvSPyDtUjcWicESpPGqRBS&#10;1TOh4ryNl8RqvI5iJw1/j3uC26xmNPO23C+2FzON3jhWkK4TEMSN04ZbBafPw2oLwgdkjb1jUvBD&#10;HvbV/V2JhXZX/qC5Dq2IJewLVNCFMBRS+qYji37tBuLofbvRYojn2Eo94jWW214+JclGWjQcFzoc&#10;6L2j5lJPVsExDX5avkxen/oJ0+e5Ph6cUerxYXnbgQi0hL8w3PAjOlSR6ewm1l70Clbb1zxGFWQZ&#10;iJufZvkLiHNUyQZkVcr/H1S/AAAA//8DAFBLAQItABQABgAIAAAAIQC2gziS/gAAAOEBAAATAAAA&#10;AAAAAAAAAAAAAAAAAABbQ29udGVudF9UeXBlc10ueG1sUEsBAi0AFAAGAAgAAAAhADj9If/WAAAA&#10;lAEAAAsAAAAAAAAAAAAAAAAALwEAAF9yZWxzLy5yZWxzUEsBAi0AFAAGAAgAAAAhAA7mQBmAAgAA&#10;XgUAAA4AAAAAAAAAAAAAAAAALgIAAGRycy9lMm9Eb2MueG1sUEsBAi0AFAAGAAgAAAAhANoKKzHc&#10;AAAACQEAAA8AAAAAAAAAAAAAAAAA2gQAAGRycy9kb3ducmV2LnhtbFBLBQYAAAAABAAEAPMAAADj&#10;BQAAAAA=&#10;" fillcolor="#d0dbc3" stroked="f" strokeweight="2pt"/>
          </w:pict>
        </mc:Fallback>
      </mc:AlternateContent>
    </w:r>
    <w:r w:rsidR="00C44EB2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1310" behindDoc="0" locked="0" layoutInCell="1" allowOverlap="1" wp14:anchorId="0AA57A93" wp14:editId="59660DEC">
              <wp:simplePos x="0" y="0"/>
              <wp:positionH relativeFrom="column">
                <wp:posOffset>-663330</wp:posOffset>
              </wp:positionH>
              <wp:positionV relativeFrom="paragraph">
                <wp:posOffset>62038</wp:posOffset>
              </wp:positionV>
              <wp:extent cx="8089265" cy="552450"/>
              <wp:effectExtent l="0" t="0" r="6985" b="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89265" cy="552450"/>
                      </a:xfrm>
                      <a:prstGeom prst="rect">
                        <a:avLst/>
                      </a:prstGeom>
                      <a:solidFill>
                        <a:srgbClr val="70AD47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E5946A" id="Rectangle 19" o:spid="_x0000_s1026" style="position:absolute;margin-left:-52.25pt;margin-top:4.9pt;width:636.95pt;height:43.5pt;z-index:2516613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C/SQIAAIsEAAAOAAAAZHJzL2Uyb0RvYy54bWysVE1v2zAMvQ/YfxB0X+wEST+COkXQIMOA&#10;oi3QDj0zshQbkEWNUuJ0v36U4jZdt9Owi0KaFEm995ir60NnxV5TaNFVcjwqpdBOYd26bSW/P62/&#10;XEgRIrgaLDpdyRcd5PXi86er3s/1BBu0tSbBRVyY976STYx+XhRBNbqDMEKvHQcNUgeRXdoWNUHP&#10;1TtbTMryrOiRak+odAj8dXUMykWub4xW8d6YoKOwleTZYj4pn5t0FosrmG8JfNOqYQz4hyk6aB03&#10;fSu1gghiR+0fpbpWEQY0caSwK9CYVun8Bn7NuPzwmscGvM5vYXCCf4Mp/L+y6m7/6B+IYeh9mAc2&#10;0ysOhrr0y/OJQwbr5Q0sfYhC8ceL8uJycjaTQnFsNptMZxnN4nTbU4hfNXYiGZUkJiNjBPvbELkj&#10;p76mpGYBbVuvW2uzQ9vNjSWxBybuvFyupueJK77yW5p1oq/kZDYtmVwFLCBjIbLZ+bqSwW2lALtl&#10;ZapIubfD1CGznnqvIDTHHrns0MK6NILO8hlGPaGTrA3WLw8kCI96Cl6tW652CyE+ALGAeBpeinjP&#10;h7HII+JgSdEg/fzb95TPvHJUip4FyeP/2AFpKew3x4xfjqfTpODsTGfnE3bofWTzPuJ23Q0ydGNe&#10;P6+ymfKjfTUNYffMu7NMXTkETnHvI1CDcxOPi8Lbp/RymdNYtR7irXv0KhVPOCUcnw7PQH4gOrJE&#10;7vBVvDD/wPcxN910uNxFNG0WwwlXpjk5rPhM+LCdaaXe+znr9B+y+AUAAP//AwBQSwMEFAAGAAgA&#10;AAAhAD3WM3reAAAACgEAAA8AAABkcnMvZG93bnJldi54bWxMj8FugzAMhu+T9g6RK+3WBiaGWkao&#10;JtQedpm0dto5BQ9QEweRQOHt5562o+1Pv78/38/WiAkH3zlSEG8iEEiVqztqFHydj+stCB801do4&#10;QgULetgXjw+5zmp3o0+cTqERHEI+0wraEPpMSl+1aLXfuB6Jbz9usDrwODSyHvSNw62Rz1GUSqs7&#10;4g+t7rFssbqeRqtAHsr50BzLdxObj2Wh7yQdJ6fU02p+ewURcA5/MNz1WR0Kdrq4kWovjIJ1HCUv&#10;zCrYcYU7EKe7BMSFF+kWZJHL/xWKXwAAAP//AwBQSwECLQAUAAYACAAAACEAtoM4kv4AAADhAQAA&#10;EwAAAAAAAAAAAAAAAAAAAAAAW0NvbnRlbnRfVHlwZXNdLnhtbFBLAQItABQABgAIAAAAIQA4/SH/&#10;1gAAAJQBAAALAAAAAAAAAAAAAAAAAC8BAABfcmVscy8ucmVsc1BLAQItABQABgAIAAAAIQCVJJC/&#10;SQIAAIsEAAAOAAAAAAAAAAAAAAAAAC4CAABkcnMvZTJvRG9jLnhtbFBLAQItABQABgAIAAAAIQA9&#10;1jN63gAAAAoBAAAPAAAAAAAAAAAAAAAAAKMEAABkcnMvZG93bnJldi54bWxQSwUGAAAAAAQABADz&#10;AAAArgUAAAAA&#10;" fillcolor="#70ad47" stroked="f" strokeweight="2pt"/>
          </w:pict>
        </mc:Fallback>
      </mc:AlternateContent>
    </w:r>
    <w:r w:rsidR="00D16935">
      <w:rPr>
        <w:b/>
        <w:caps/>
        <w:color w:val="FFFFFF" w:themeColor="background1"/>
        <w:sz w:val="32"/>
      </w:rPr>
      <w:t>Titre du document</w:t>
    </w:r>
  </w:p>
  <w:p w14:paraId="067F92CE" w14:textId="43EDB590" w:rsidR="00D16935" w:rsidRPr="00D16935" w:rsidRDefault="00C44EB2" w:rsidP="00D1693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A0C16E9" wp14:editId="115B35AC">
              <wp:simplePos x="0" y="0"/>
              <wp:positionH relativeFrom="column">
                <wp:posOffset>-558314</wp:posOffset>
              </wp:positionH>
              <wp:positionV relativeFrom="paragraph">
                <wp:posOffset>163697</wp:posOffset>
              </wp:positionV>
              <wp:extent cx="7793990" cy="46355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3990" cy="4635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B9AD0EC" id="Rectangle 7" o:spid="_x0000_s1026" style="position:absolute;margin-left:-43.95pt;margin-top:12.9pt;width:613.7pt;height:3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kAZgAIAAF4FAAAOAAAAZHJzL2Uyb0RvYy54bWysVFFv2yAQfp+0/4B4X+2kSdtEdaosUadJ&#10;VVutnfpMMMSWMMeAxMl+/Q6wna6r9jAtDwS47767+3zH9c2hUWQvrKtBF3R0llMiNIey1tuCfn++&#10;/XRFifNMl0yBFgU9CkdvFh8/XLdmLsZQgSqFJUii3bw1Ba28N/Msc7wSDXNnYIRGowTbMI9Hu81K&#10;y1pkb1Q2zvOLrAVbGgtcOIe362Ski8gvpeD+QUonPFEFxdx8XG1cN2HNFtdsvrXMVDXv0mD/kEXD&#10;ao1BB6o184zsbP0HVVNzCw6kP+PQZCBlzUWsAasZ5W+qeaqYEbEWFMeZQSb3/2j5/f7JPFqUoTVu&#10;7nAbqjhI24R/zI8coljHQSxx8ITj5eXl7Hw2Q0052iYX59NpEDM7ORvr/BcBDQmbglr8FlEitr9z&#10;PkF7SIjlQNXlba1UPNjtZqUs2TP8but8/Xl13rH/BlM6gDUEt8QYbrJTKXHnj0oEnNLfhCR1icmP&#10;Yyaxy8QQh3EutB8lU8VKkcJPc/z10UNfBo9YaSQMzBLjD9wdQY9MJD13yrLDB1cRm3Rwzv+WWHIe&#10;PGJk0H5wbmoN9j0ChVV1kRO+FylJE1TaQHl8tMRCGhFn+G2N3+2OOf/ILM4Efmmcc/+Ai1TQFhS6&#10;HSUV2J/v3Qc8tipaKWlxxgrqfuyYFZSorxqbeDaaTMJQxsNkejnGg31t2by26F2zAmyHEb4ohsdt&#10;wHvVb6WF5gWfg2WIiiamOcYuKPe2P6x8mn18ULhYLiMMB9Ewf6efDA/kQdXQl8+HF2ZN17weu/4e&#10;+nlk8zc9nLDBU8Ny50HWscFPunZ64xDHxukenPBKvD5H1OlZXPwCAAD//wMAUEsDBBQABgAIAAAA&#10;IQBA/efV3AAAAAoBAAAPAAAAZHJzL2Rvd25yZXYueG1sTI/BTsMwEETvSPyDtUjcWscNhSbEqRBS&#10;1TNpxXkbm8TCXkexk4a/xz3BcbVPM2+q/eIsm/UYjCcJYp0B09R6ZaiTcD4dVjtgISIptJ60hB8d&#10;YF/f31VYKn+lDz03sWMphEKJEvoYh5Lz0PbaYVj7QVP6ffnRYUzn2HE14jWFO8s3WfbMHRpKDT0O&#10;+r3X7XczOQlHEcO0fJqiOdsJxdPcHA/eSPn4sLy9Aot6iX8w3PSTOtTJ6eInUoFZCavdS5FQCZtt&#10;mnADRF5sgV0k5LkAXlf8/4T6FwAA//8DAFBLAQItABQABgAIAAAAIQC2gziS/gAAAOEBAAATAAAA&#10;AAAAAAAAAAAAAAAAAABbQ29udGVudF9UeXBlc10ueG1sUEsBAi0AFAAGAAgAAAAhADj9If/WAAAA&#10;lAEAAAsAAAAAAAAAAAAAAAAALwEAAF9yZWxzLy5yZWxzUEsBAi0AFAAGAAgAAAAhAA7mQBmAAgAA&#10;XgUAAA4AAAAAAAAAAAAAAAAALgIAAGRycy9lMm9Eb2MueG1sUEsBAi0AFAAGAAgAAAAhAED959Xc&#10;AAAACgEAAA8AAAAAAAAAAAAAAAAA2gQAAGRycy9kb3ducmV2LnhtbFBLBQYAAAAABAAEAPMAAADj&#10;BQAAAAA=&#10;" fillcolor="#d0dbc3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7A7"/>
    <w:rsid w:val="00012E60"/>
    <w:rsid w:val="00064C4B"/>
    <w:rsid w:val="00074054"/>
    <w:rsid w:val="000E0B78"/>
    <w:rsid w:val="000F00B1"/>
    <w:rsid w:val="001B0DE4"/>
    <w:rsid w:val="001F3402"/>
    <w:rsid w:val="002A765E"/>
    <w:rsid w:val="00300D19"/>
    <w:rsid w:val="003E2251"/>
    <w:rsid w:val="003F0E50"/>
    <w:rsid w:val="00411ECB"/>
    <w:rsid w:val="00445EDF"/>
    <w:rsid w:val="004571AD"/>
    <w:rsid w:val="004C4FA7"/>
    <w:rsid w:val="004D684E"/>
    <w:rsid w:val="00534665"/>
    <w:rsid w:val="00566F55"/>
    <w:rsid w:val="005A6C52"/>
    <w:rsid w:val="005D4D3E"/>
    <w:rsid w:val="005E3A35"/>
    <w:rsid w:val="00645B59"/>
    <w:rsid w:val="00657AB5"/>
    <w:rsid w:val="0067660D"/>
    <w:rsid w:val="006C22F0"/>
    <w:rsid w:val="006D692A"/>
    <w:rsid w:val="006E01F6"/>
    <w:rsid w:val="006E5C99"/>
    <w:rsid w:val="00733308"/>
    <w:rsid w:val="00767562"/>
    <w:rsid w:val="00787B83"/>
    <w:rsid w:val="007A005F"/>
    <w:rsid w:val="007B1032"/>
    <w:rsid w:val="007B3C7B"/>
    <w:rsid w:val="007B77A7"/>
    <w:rsid w:val="007D0517"/>
    <w:rsid w:val="00830F19"/>
    <w:rsid w:val="00841BA5"/>
    <w:rsid w:val="00845DF2"/>
    <w:rsid w:val="008754A7"/>
    <w:rsid w:val="008B5D28"/>
    <w:rsid w:val="008E240B"/>
    <w:rsid w:val="009802B0"/>
    <w:rsid w:val="009E02E1"/>
    <w:rsid w:val="009F6118"/>
    <w:rsid w:val="00A50996"/>
    <w:rsid w:val="00A77BB9"/>
    <w:rsid w:val="00AA40D8"/>
    <w:rsid w:val="00AF40AE"/>
    <w:rsid w:val="00B40CDE"/>
    <w:rsid w:val="00B56413"/>
    <w:rsid w:val="00B87D1A"/>
    <w:rsid w:val="00B9051B"/>
    <w:rsid w:val="00BB2CA3"/>
    <w:rsid w:val="00BD340A"/>
    <w:rsid w:val="00BD6A44"/>
    <w:rsid w:val="00C44EB2"/>
    <w:rsid w:val="00C51FD2"/>
    <w:rsid w:val="00C73FB0"/>
    <w:rsid w:val="00CD436C"/>
    <w:rsid w:val="00CE00C3"/>
    <w:rsid w:val="00CF376E"/>
    <w:rsid w:val="00D16935"/>
    <w:rsid w:val="00E031C4"/>
    <w:rsid w:val="00E078DB"/>
    <w:rsid w:val="00E27A35"/>
    <w:rsid w:val="00E7475F"/>
    <w:rsid w:val="00E839D4"/>
    <w:rsid w:val="00E95AA1"/>
    <w:rsid w:val="00E96416"/>
    <w:rsid w:val="00EF06D9"/>
    <w:rsid w:val="00F04AEE"/>
    <w:rsid w:val="00F22132"/>
    <w:rsid w:val="00F265F3"/>
    <w:rsid w:val="00F3311C"/>
    <w:rsid w:val="00F63E14"/>
    <w:rsid w:val="00FE3A15"/>
    <w:rsid w:val="00FF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3311BEA"/>
  <w15:docId w15:val="{0AD96798-B823-4317-8408-AD02D8E7A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16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6935"/>
  </w:style>
  <w:style w:type="paragraph" w:styleId="Pieddepage">
    <w:name w:val="footer"/>
    <w:basedOn w:val="Normal"/>
    <w:link w:val="PieddepageCar"/>
    <w:uiPriority w:val="99"/>
    <w:unhideWhenUsed/>
    <w:rsid w:val="00D16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6935"/>
  </w:style>
  <w:style w:type="table" w:styleId="Grilledutableau">
    <w:name w:val="Table Grid"/>
    <w:basedOn w:val="TableauNormal"/>
    <w:uiPriority w:val="59"/>
    <w:rsid w:val="00411EC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11ECB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7660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C2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22F0"/>
    <w:rPr>
      <w:rFonts w:ascii="Tahoma" w:hAnsi="Tahoma" w:cs="Tahoma"/>
      <w:sz w:val="16"/>
      <w:szCs w:val="16"/>
    </w:rPr>
  </w:style>
  <w:style w:type="character" w:styleId="Mentionnonrsolue">
    <w:name w:val="Unresolved Mention"/>
    <w:basedOn w:val="Policepardfaut"/>
    <w:uiPriority w:val="99"/>
    <w:semiHidden/>
    <w:unhideWhenUsed/>
    <w:rsid w:val="00B40C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36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documents.admission@usherbrooke.c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i3601\Desktop\Formulaires%20mise%20en%20page\Mod&#232;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50A50EF5655B4BBA282ADF87DF19BE" ma:contentTypeVersion="14" ma:contentTypeDescription="Crée un document." ma:contentTypeScope="" ma:versionID="98758c563e3bb734e727bb48ca8bf13e">
  <xsd:schema xmlns:xsd="http://www.w3.org/2001/XMLSchema" xmlns:xs="http://www.w3.org/2001/XMLSchema" xmlns:p="http://schemas.microsoft.com/office/2006/metadata/properties" xmlns:ns2="6e68bfdf-bc54-4f32-a8f4-c9fc9b36c177" xmlns:ns3="49e741d9-c2a7-4f74-bb3c-7209e05e0da9" targetNamespace="http://schemas.microsoft.com/office/2006/metadata/properties" ma:root="true" ma:fieldsID="a4739cf7f2bbe705b4aa7f3616e7fa0d" ns2:_="" ns3:_="">
    <xsd:import namespace="6e68bfdf-bc54-4f32-a8f4-c9fc9b36c177"/>
    <xsd:import namespace="49e741d9-c2a7-4f74-bb3c-7209e05e0d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68bfdf-bc54-4f32-a8f4-c9fc9b36c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d264a842-8adc-43f3-ad4e-91e5e271ce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e741d9-c2a7-4f74-bb3c-7209e05e0da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0f13773-ea7b-45ca-8b23-f6b61bd66b04}" ma:internalName="TaxCatchAll" ma:showField="CatchAllData" ma:web="49e741d9-c2a7-4f74-bb3c-7209e05e0d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9e741d9-c2a7-4f74-bb3c-7209e05e0da9" xsi:nil="true"/>
    <lcf76f155ced4ddcb4097134ff3c332f xmlns="6e68bfdf-bc54-4f32-a8f4-c9fc9b36c17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E27A9A-9996-4995-99F0-03061535F2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68bfdf-bc54-4f32-a8f4-c9fc9b36c177"/>
    <ds:schemaRef ds:uri="49e741d9-c2a7-4f74-bb3c-7209e05e0d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206E72-44F8-49B2-8B8B-837CFAA37D40}">
  <ds:schemaRefs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6e68bfdf-bc54-4f32-a8f4-c9fc9b36c177"/>
    <ds:schemaRef ds:uri="http://purl.org/dc/terms/"/>
    <ds:schemaRef ds:uri="http://schemas.microsoft.com/office/infopath/2007/PartnerControls"/>
    <ds:schemaRef ds:uri="49e741d9-c2a7-4f74-bb3c-7209e05e0da9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5B67C4F-42DE-4E1D-AD99-CFFCBF5B46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Modèle.dotx</Template>
  <TotalTime>1</TotalTime>
  <Pages>2</Pages>
  <Words>462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Sherbrooke</Company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Comeau</dc:creator>
  <cp:lastModifiedBy>Lucille Guenole Dewitte</cp:lastModifiedBy>
  <cp:revision>2</cp:revision>
  <cp:lastPrinted>2013-04-17T13:17:00Z</cp:lastPrinted>
  <dcterms:created xsi:type="dcterms:W3CDTF">2022-05-12T14:25:00Z</dcterms:created>
  <dcterms:modified xsi:type="dcterms:W3CDTF">2022-05-12T14:25:00Z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0x0101001D50A50EF5655B4BBA282ADF87DF19BE</vt:lpwstr>
  </property>
</Properties>
</file>