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FF2" w:rsidRPr="00EC7F6D" w:rsidRDefault="000B6FF2" w:rsidP="00B338F0">
      <w:pPr>
        <w:spacing w:after="120" w:line="240" w:lineRule="auto"/>
        <w:ind w:right="-320"/>
        <w:jc w:val="center"/>
        <w:rPr>
          <w:sz w:val="14"/>
        </w:rPr>
      </w:pPr>
      <w:bookmarkStart w:id="0" w:name="_GoBack"/>
      <w:bookmarkEnd w:id="0"/>
    </w:p>
    <w:p w:rsidR="000B6FF2" w:rsidRDefault="000B6FF2" w:rsidP="00B338F0">
      <w:pPr>
        <w:spacing w:after="120" w:line="240" w:lineRule="auto"/>
        <w:ind w:right="-320"/>
        <w:jc w:val="center"/>
      </w:pPr>
      <w:r>
        <w:t>Ce formulaire remplace la lettre mentionnée dans le règlement facultaire.</w:t>
      </w:r>
    </w:p>
    <w:p w:rsidR="000B6FF2" w:rsidRDefault="000B6FF2" w:rsidP="00B338F0">
      <w:pPr>
        <w:spacing w:after="120" w:line="240" w:lineRule="auto"/>
        <w:ind w:right="-320"/>
        <w:jc w:val="center"/>
      </w:pPr>
      <w:r>
        <w:t>Votre curriculum vitae doit être obligatoirement joint à ce formulaire.</w:t>
      </w:r>
    </w:p>
    <w:p w:rsidR="000B6FF2" w:rsidRPr="00EC7F6D" w:rsidRDefault="000B6FF2" w:rsidP="00B338F0">
      <w:pPr>
        <w:spacing w:after="120" w:line="240" w:lineRule="auto"/>
        <w:ind w:right="-320"/>
        <w:jc w:val="center"/>
        <w:rPr>
          <w:sz w:val="10"/>
        </w:rPr>
      </w:pPr>
    </w:p>
    <w:p w:rsidR="00880DBD" w:rsidRPr="00C76A7E" w:rsidRDefault="00880DBD" w:rsidP="00B338F0">
      <w:pPr>
        <w:pStyle w:val="Paragraphedeliste"/>
        <w:spacing w:before="120" w:after="120" w:line="240" w:lineRule="auto"/>
        <w:ind w:left="0" w:right="-320"/>
        <w:rPr>
          <w:b/>
          <w:color w:val="0D0D0D" w:themeColor="text1" w:themeTint="F2"/>
          <w:sz w:val="24"/>
        </w:rPr>
      </w:pPr>
      <w:r w:rsidRPr="00C76A7E">
        <w:rPr>
          <w:b/>
          <w:color w:val="0D0D0D" w:themeColor="text1" w:themeTint="F2"/>
          <w:sz w:val="24"/>
        </w:rPr>
        <w:t xml:space="preserve">Renseignements </w:t>
      </w:r>
      <w:r w:rsidR="002C7ACB" w:rsidRPr="00C76A7E">
        <w:rPr>
          <w:b/>
          <w:color w:val="0D0D0D" w:themeColor="text1" w:themeTint="F2"/>
          <w:sz w:val="24"/>
        </w:rPr>
        <w:t>personnels</w:t>
      </w:r>
    </w:p>
    <w:tbl>
      <w:tblPr>
        <w:tblStyle w:val="Grilledutableau"/>
        <w:tblW w:w="10796" w:type="dxa"/>
        <w:tblInd w:w="227" w:type="dxa"/>
        <w:tblLayout w:type="fixed"/>
        <w:tblLook w:val="04A0" w:firstRow="1" w:lastRow="0" w:firstColumn="1" w:lastColumn="0" w:noHBand="0" w:noVBand="1"/>
      </w:tblPr>
      <w:tblGrid>
        <w:gridCol w:w="874"/>
        <w:gridCol w:w="397"/>
        <w:gridCol w:w="878"/>
        <w:gridCol w:w="567"/>
        <w:gridCol w:w="851"/>
        <w:gridCol w:w="1134"/>
        <w:gridCol w:w="1417"/>
        <w:gridCol w:w="1134"/>
        <w:gridCol w:w="845"/>
        <w:gridCol w:w="2699"/>
      </w:tblGrid>
      <w:tr w:rsidR="00EC7F6D" w:rsidRPr="00261581" w:rsidTr="00EC7F6D">
        <w:trPr>
          <w:trHeight w:hRule="exact" w:val="397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F6D" w:rsidRPr="00261581" w:rsidRDefault="00EC7F6D" w:rsidP="00EC7F6D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 xml:space="preserve">Nom </w:t>
            </w:r>
          </w:p>
        </w:tc>
        <w:tc>
          <w:tcPr>
            <w:tcW w:w="52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EC7F6D" w:rsidRPr="00261581" w:rsidRDefault="00EC7F6D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F6D" w:rsidRPr="00261581" w:rsidRDefault="00EC7F6D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Prénom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EC7F6D" w:rsidRPr="00261581" w:rsidRDefault="00EC7F6D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AD3F1D" w:rsidRPr="00261581" w:rsidTr="00EC7F6D">
        <w:trPr>
          <w:trHeight w:hRule="exact" w:val="113"/>
        </w:trPr>
        <w:tc>
          <w:tcPr>
            <w:tcW w:w="107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3F1D" w:rsidRPr="00261581" w:rsidRDefault="00AD3F1D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2C7ACB" w:rsidRPr="00261581" w:rsidTr="00A96E63">
        <w:trPr>
          <w:trHeight w:hRule="exact" w:val="397"/>
        </w:trPr>
        <w:tc>
          <w:tcPr>
            <w:tcW w:w="21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7ACB" w:rsidRPr="00261581" w:rsidRDefault="00EC7F6D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Adresse </w:t>
            </w:r>
            <w:r w:rsidR="00A96E63">
              <w:rPr>
                <w:color w:val="0D0D0D" w:themeColor="text1" w:themeTint="F2"/>
              </w:rPr>
              <w:t>personnelle</w:t>
            </w:r>
          </w:p>
        </w:tc>
        <w:tc>
          <w:tcPr>
            <w:tcW w:w="864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AD3F1D" w:rsidRPr="00261581" w:rsidTr="00EC7F6D">
        <w:trPr>
          <w:trHeight w:hRule="exact" w:val="113"/>
        </w:trPr>
        <w:tc>
          <w:tcPr>
            <w:tcW w:w="107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3F1D" w:rsidRPr="00261581" w:rsidRDefault="00AD3F1D" w:rsidP="00B338F0">
            <w:pPr>
              <w:spacing w:before="120"/>
              <w:ind w:right="-320"/>
              <w:rPr>
                <w:color w:val="0D0D0D" w:themeColor="text1" w:themeTint="F2"/>
              </w:rPr>
            </w:pPr>
          </w:p>
        </w:tc>
      </w:tr>
      <w:tr w:rsidR="00A96E63" w:rsidRPr="00261581" w:rsidTr="00A96E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454"/>
        </w:trPr>
        <w:tc>
          <w:tcPr>
            <w:tcW w:w="2716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96E63" w:rsidRPr="00261581" w:rsidRDefault="00A96E63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Numéro d’assurance sociale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96E63" w:rsidRPr="00261581" w:rsidRDefault="00A96E63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979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96E63" w:rsidRPr="00261581" w:rsidRDefault="00A96E63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Date de naissance</w:t>
            </w:r>
          </w:p>
        </w:tc>
        <w:tc>
          <w:tcPr>
            <w:tcW w:w="2699" w:type="dxa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A96E63" w:rsidRPr="00261581" w:rsidRDefault="00A96E63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2C7ACB" w:rsidRPr="002C7ACB" w:rsidTr="00A96E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28"/>
        </w:trPr>
        <w:tc>
          <w:tcPr>
            <w:tcW w:w="127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2C7ACB" w:rsidRPr="002C7ACB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  <w:sz w:val="6"/>
              </w:rPr>
            </w:pPr>
          </w:p>
        </w:tc>
        <w:tc>
          <w:tcPr>
            <w:tcW w:w="9525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C7ACB" w:rsidRPr="002C7ACB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  <w:sz w:val="6"/>
              </w:rPr>
            </w:pPr>
          </w:p>
        </w:tc>
      </w:tr>
      <w:tr w:rsidR="002C7ACB" w:rsidRPr="00261581" w:rsidTr="00EC7F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454"/>
        </w:trPr>
        <w:tc>
          <w:tcPr>
            <w:tcW w:w="127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Téléphone</w:t>
            </w:r>
          </w:p>
        </w:tc>
        <w:tc>
          <w:tcPr>
            <w:tcW w:w="2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Courriel :</w:t>
            </w:r>
          </w:p>
        </w:tc>
        <w:tc>
          <w:tcPr>
            <w:tcW w:w="6095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</w:p>
        </w:tc>
      </w:tr>
    </w:tbl>
    <w:p w:rsidR="002D698B" w:rsidRDefault="00EC7F6D" w:rsidP="00B338F0">
      <w:pPr>
        <w:spacing w:before="360" w:after="120" w:line="240" w:lineRule="auto"/>
        <w:ind w:right="-320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Demande d’</w:t>
      </w:r>
      <w:r w:rsidR="002D698B">
        <w:rPr>
          <w:b/>
          <w:color w:val="0D0D0D" w:themeColor="text1" w:themeTint="F2"/>
          <w:sz w:val="24"/>
        </w:rPr>
        <w:t xml:space="preserve">habilitation pour </w:t>
      </w:r>
      <w:r>
        <w:rPr>
          <w:b/>
          <w:color w:val="0D0D0D" w:themeColor="text1" w:themeTint="F2"/>
          <w:sz w:val="24"/>
        </w:rPr>
        <w:t>le cheminement :</w:t>
      </w:r>
    </w:p>
    <w:tbl>
      <w:tblPr>
        <w:tblStyle w:val="Grilledutableau"/>
        <w:tblW w:w="10796" w:type="dxa"/>
        <w:tblInd w:w="227" w:type="dxa"/>
        <w:tblLook w:val="04A0" w:firstRow="1" w:lastRow="0" w:firstColumn="1" w:lastColumn="0" w:noHBand="0" w:noVBand="1"/>
      </w:tblPr>
      <w:tblGrid>
        <w:gridCol w:w="10796"/>
      </w:tblGrid>
      <w:tr w:rsidR="002D698B" w:rsidRPr="00700C1B" w:rsidTr="00EC7F6D">
        <w:trPr>
          <w:trHeight w:hRule="exact" w:val="397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98B" w:rsidRPr="002D698B" w:rsidRDefault="002D698B" w:rsidP="00EC7F6D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F6080">
              <w:rPr>
                <w:i/>
                <w:color w:val="0D0D0D" w:themeColor="text1" w:themeTint="F2"/>
              </w:rPr>
            </w:r>
            <w:r w:rsidR="00EF6080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</w:t>
            </w:r>
            <w:r w:rsidR="00EC7F6D">
              <w:rPr>
                <w:color w:val="0D0D0D" w:themeColor="text1" w:themeTint="F2"/>
              </w:rPr>
              <w:t>1 :</w:t>
            </w:r>
            <w:r w:rsidRPr="002D698B">
              <w:rPr>
                <w:color w:val="0D0D0D" w:themeColor="text1" w:themeTint="F2"/>
              </w:rPr>
              <w:t xml:space="preserve"> Changement en éducation : gestion et accompagnement</w:t>
            </w:r>
            <w:r>
              <w:rPr>
                <w:color w:val="0D0D0D" w:themeColor="text1" w:themeTint="F2"/>
              </w:rPr>
              <w:t xml:space="preserve">   </w:t>
            </w:r>
          </w:p>
        </w:tc>
      </w:tr>
      <w:tr w:rsidR="002D698B" w:rsidTr="00EC7F6D">
        <w:trPr>
          <w:trHeight w:hRule="exact" w:val="397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698B" w:rsidRDefault="002D698B" w:rsidP="00EC7F6D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F6080">
              <w:rPr>
                <w:i/>
                <w:color w:val="0D0D0D" w:themeColor="text1" w:themeTint="F2"/>
              </w:rPr>
            </w:r>
            <w:r w:rsidR="00EF6080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 xml:space="preserve">2 : </w:t>
            </w:r>
            <w:r w:rsidRPr="002D698B">
              <w:rPr>
                <w:color w:val="0D0D0D" w:themeColor="text1" w:themeTint="F2"/>
              </w:rPr>
              <w:t>Innovation pédagogique et curric</w:t>
            </w:r>
            <w:r>
              <w:rPr>
                <w:color w:val="0D0D0D" w:themeColor="text1" w:themeTint="F2"/>
              </w:rPr>
              <w:t>ulaire en enseignement supérieur</w:t>
            </w:r>
          </w:p>
        </w:tc>
      </w:tr>
    </w:tbl>
    <w:p w:rsidR="00880DBD" w:rsidRPr="00C76A7E" w:rsidRDefault="00C623E8" w:rsidP="00B338F0">
      <w:pPr>
        <w:pStyle w:val="Paragraphedeliste"/>
        <w:spacing w:before="360" w:after="120" w:line="240" w:lineRule="auto"/>
        <w:ind w:left="0" w:right="-320"/>
        <w:rPr>
          <w:color w:val="0D0D0D" w:themeColor="text1" w:themeTint="F2"/>
          <w:sz w:val="24"/>
        </w:rPr>
      </w:pPr>
      <w:r w:rsidRPr="00C76A7E">
        <w:rPr>
          <w:b/>
          <w:color w:val="0D0D0D" w:themeColor="text1" w:themeTint="F2"/>
          <w:sz w:val="24"/>
        </w:rPr>
        <w:t>Formation</w:t>
      </w:r>
    </w:p>
    <w:tbl>
      <w:tblPr>
        <w:tblStyle w:val="Grilledutableau"/>
        <w:tblW w:w="10796" w:type="dxa"/>
        <w:tblInd w:w="227" w:type="dxa"/>
        <w:tblLook w:val="04A0" w:firstRow="1" w:lastRow="0" w:firstColumn="1" w:lastColumn="0" w:noHBand="0" w:noVBand="1"/>
      </w:tblPr>
      <w:tblGrid>
        <w:gridCol w:w="874"/>
        <w:gridCol w:w="3095"/>
        <w:gridCol w:w="1134"/>
        <w:gridCol w:w="1157"/>
        <w:gridCol w:w="1134"/>
        <w:gridCol w:w="544"/>
        <w:gridCol w:w="1724"/>
        <w:gridCol w:w="1134"/>
      </w:tblGrid>
      <w:tr w:rsidR="007B6BDE" w:rsidRPr="00261581" w:rsidTr="00161B50">
        <w:trPr>
          <w:trHeight w:hRule="exact" w:val="397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BDE" w:rsidRPr="00261581" w:rsidRDefault="007B6BDE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Détenez-vous un doctorat ?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Pr="00261581" w:rsidRDefault="007B6BDE" w:rsidP="00B338F0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F6080">
              <w:rPr>
                <w:i/>
                <w:color w:val="0D0D0D" w:themeColor="text1" w:themeTint="F2"/>
              </w:rPr>
            </w:r>
            <w:r w:rsidR="00EF6080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 w:rsidRPr="00261581">
              <w:rPr>
                <w:i/>
                <w:color w:val="0D0D0D" w:themeColor="text1" w:themeTint="F2"/>
              </w:rPr>
              <w:t xml:space="preserve"> </w:t>
            </w:r>
            <w:r>
              <w:rPr>
                <w:i/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Oui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Pr="00261581" w:rsidRDefault="007B6BDE" w:rsidP="00B338F0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EF6080">
              <w:rPr>
                <w:i/>
                <w:color w:val="0D0D0D" w:themeColor="text1" w:themeTint="F2"/>
              </w:rPr>
            </w:r>
            <w:r w:rsidR="00EF6080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 w:rsidRPr="00261581">
              <w:rPr>
                <w:i/>
                <w:color w:val="0D0D0D" w:themeColor="text1" w:themeTint="F2"/>
              </w:rPr>
              <w:t xml:space="preserve"> </w:t>
            </w:r>
            <w:r>
              <w:rPr>
                <w:i/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Non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Pr="00261581" w:rsidRDefault="00EC7F6D" w:rsidP="00EC7F6D">
            <w:pPr>
              <w:ind w:right="-32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Si oui, année</w:t>
            </w:r>
            <w:r w:rsidR="007B6BDE">
              <w:rPr>
                <w:color w:val="0D0D0D" w:themeColor="text1" w:themeTint="F2"/>
              </w:rPr>
              <w:t xml:space="preserve"> d’obtention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7B6BDE" w:rsidRPr="00261581" w:rsidRDefault="007B6BD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7B6BDE" w:rsidRPr="00261581" w:rsidTr="00EC7F6D">
        <w:trPr>
          <w:trHeight w:hRule="exact" w:val="80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Default="007B6BD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Pr="00261581" w:rsidRDefault="007B6BDE" w:rsidP="00B338F0">
            <w:pPr>
              <w:ind w:right="-320"/>
              <w:rPr>
                <w:i/>
                <w:color w:val="0D0D0D" w:themeColor="text1" w:themeTint="F2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Pr="00261581" w:rsidRDefault="007B6BDE" w:rsidP="00B338F0">
            <w:pPr>
              <w:ind w:right="-320"/>
              <w:rPr>
                <w:i/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Default="007B6BDE" w:rsidP="007B6BDE">
            <w:pPr>
              <w:ind w:right="-320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B6BDE" w:rsidRPr="00261581" w:rsidRDefault="007B6BD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2C7ACB" w:rsidRPr="00261581" w:rsidTr="00EC7F6D">
        <w:trPr>
          <w:trHeight w:hRule="exact" w:val="397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7ACB" w:rsidRPr="00261581" w:rsidRDefault="00EC7F6D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Titre</w:t>
            </w:r>
          </w:p>
        </w:tc>
        <w:tc>
          <w:tcPr>
            <w:tcW w:w="992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80DBD" w:rsidRPr="00261581" w:rsidTr="00EC7F6D">
        <w:trPr>
          <w:trHeight w:hRule="exact" w:val="113"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0DBD" w:rsidRDefault="00880DBD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8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0DBD" w:rsidRPr="00261581" w:rsidRDefault="00880DBD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1B78D0" w:rsidRPr="00261581" w:rsidTr="00EC7F6D">
        <w:trPr>
          <w:trHeight w:hRule="exact" w:val="854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F6D" w:rsidRDefault="001B78D0" w:rsidP="00EC7F6D">
            <w:pPr>
              <w:ind w:right="-320"/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Si non, détenez-vous une </w:t>
            </w:r>
            <w:r w:rsidRPr="006E37F6">
              <w:rPr>
                <w:b/>
                <w:color w:val="0D0D0D" w:themeColor="text1" w:themeTint="F2"/>
              </w:rPr>
              <w:t>formation de 3</w:t>
            </w:r>
            <w:r w:rsidRPr="006E37F6">
              <w:rPr>
                <w:b/>
                <w:color w:val="0D0D0D" w:themeColor="text1" w:themeTint="F2"/>
                <w:vertAlign w:val="superscript"/>
              </w:rPr>
              <w:t>e</w:t>
            </w:r>
            <w:r w:rsidRPr="006E37F6">
              <w:rPr>
                <w:b/>
                <w:color w:val="0D0D0D" w:themeColor="text1" w:themeTint="F2"/>
              </w:rPr>
              <w:t xml:space="preserve"> cycle</w:t>
            </w:r>
            <w:r>
              <w:rPr>
                <w:color w:val="0D0D0D" w:themeColor="text1" w:themeTint="F2"/>
              </w:rPr>
              <w:t xml:space="preserve"> comptant au </w:t>
            </w:r>
            <w:r w:rsidRPr="006E37F6">
              <w:rPr>
                <w:color w:val="0D0D0D" w:themeColor="text1" w:themeTint="F2"/>
              </w:rPr>
              <w:t>moins</w:t>
            </w:r>
            <w:r w:rsidRPr="006E37F6">
              <w:rPr>
                <w:b/>
                <w:color w:val="0D0D0D" w:themeColor="text1" w:themeTint="F2"/>
              </w:rPr>
              <w:t xml:space="preserve"> 30 crédits</w:t>
            </w:r>
            <w:r>
              <w:rPr>
                <w:color w:val="0D0D0D" w:themeColor="text1" w:themeTint="F2"/>
              </w:rPr>
              <w:t xml:space="preserve"> et une </w:t>
            </w:r>
            <w:r w:rsidRPr="006E37F6">
              <w:rPr>
                <w:b/>
                <w:color w:val="0D0D0D" w:themeColor="text1" w:themeTint="F2"/>
              </w:rPr>
              <w:t>expérience pertinente</w:t>
            </w:r>
            <w:r>
              <w:rPr>
                <w:color w:val="0D0D0D" w:themeColor="text1" w:themeTint="F2"/>
              </w:rPr>
              <w:t xml:space="preserve"> en lien </w:t>
            </w:r>
          </w:p>
          <w:p w:rsidR="001B78D0" w:rsidRDefault="001B78D0" w:rsidP="00EC7F6D">
            <w:pPr>
              <w:ind w:right="-320"/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avec l’une ou l’autre des thématiques propres aux deux cheminements du doctorat ?</w:t>
            </w:r>
            <w:r w:rsidR="00F63A46">
              <w:rPr>
                <w:color w:val="0D0D0D" w:themeColor="text1" w:themeTint="F2"/>
              </w:rPr>
              <w:t xml:space="preserve">       </w:t>
            </w:r>
            <w:r w:rsidRPr="001B78D0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78D0">
              <w:rPr>
                <w:i/>
                <w:color w:val="0D0D0D" w:themeColor="text1" w:themeTint="F2"/>
              </w:rPr>
              <w:instrText xml:space="preserve"> FORMCHECKBOX </w:instrText>
            </w:r>
            <w:r w:rsidR="00EF6080">
              <w:rPr>
                <w:i/>
                <w:color w:val="0D0D0D" w:themeColor="text1" w:themeTint="F2"/>
              </w:rPr>
            </w:r>
            <w:r w:rsidR="00EF6080">
              <w:rPr>
                <w:i/>
                <w:color w:val="0D0D0D" w:themeColor="text1" w:themeTint="F2"/>
              </w:rPr>
              <w:fldChar w:fldCharType="separate"/>
            </w:r>
            <w:r w:rsidRPr="001B78D0">
              <w:rPr>
                <w:i/>
                <w:color w:val="0D0D0D" w:themeColor="text1" w:themeTint="F2"/>
              </w:rPr>
              <w:fldChar w:fldCharType="end"/>
            </w:r>
            <w:r w:rsidRPr="001B78D0">
              <w:rPr>
                <w:i/>
                <w:color w:val="0D0D0D" w:themeColor="text1" w:themeTint="F2"/>
              </w:rPr>
              <w:t xml:space="preserve">  </w:t>
            </w:r>
            <w:r w:rsidRPr="001B78D0">
              <w:rPr>
                <w:color w:val="0D0D0D" w:themeColor="text1" w:themeTint="F2"/>
              </w:rPr>
              <w:t xml:space="preserve">Oui         </w:t>
            </w:r>
            <w:r w:rsidRPr="001B78D0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78D0">
              <w:rPr>
                <w:i/>
                <w:color w:val="0D0D0D" w:themeColor="text1" w:themeTint="F2"/>
              </w:rPr>
              <w:instrText xml:space="preserve"> FORMCHECKBOX </w:instrText>
            </w:r>
            <w:r w:rsidR="00EF6080">
              <w:rPr>
                <w:i/>
                <w:color w:val="0D0D0D" w:themeColor="text1" w:themeTint="F2"/>
              </w:rPr>
            </w:r>
            <w:r w:rsidR="00EF6080">
              <w:rPr>
                <w:i/>
                <w:color w:val="0D0D0D" w:themeColor="text1" w:themeTint="F2"/>
              </w:rPr>
              <w:fldChar w:fldCharType="separate"/>
            </w:r>
            <w:r w:rsidRPr="001B78D0">
              <w:rPr>
                <w:i/>
                <w:color w:val="0D0D0D" w:themeColor="text1" w:themeTint="F2"/>
              </w:rPr>
              <w:fldChar w:fldCharType="end"/>
            </w:r>
            <w:r w:rsidRPr="001B78D0">
              <w:rPr>
                <w:i/>
                <w:color w:val="0D0D0D" w:themeColor="text1" w:themeTint="F2"/>
              </w:rPr>
              <w:t xml:space="preserve">  </w:t>
            </w:r>
            <w:r w:rsidRPr="001B78D0">
              <w:rPr>
                <w:color w:val="0D0D0D" w:themeColor="text1" w:themeTint="F2"/>
              </w:rPr>
              <w:t>Non</w:t>
            </w:r>
            <w:r w:rsidR="00EC7F6D">
              <w:rPr>
                <w:color w:val="0D0D0D" w:themeColor="text1" w:themeTint="F2"/>
              </w:rPr>
              <w:t xml:space="preserve">    </w:t>
            </w:r>
          </w:p>
          <w:p w:rsidR="00887364" w:rsidRPr="001C42E6" w:rsidRDefault="00887364" w:rsidP="00EC7F6D">
            <w:pPr>
              <w:ind w:right="-320"/>
              <w:jc w:val="both"/>
              <w:rPr>
                <w:i/>
                <w:color w:val="0D0D0D" w:themeColor="text1" w:themeTint="F2"/>
              </w:rPr>
            </w:pPr>
            <w:r w:rsidRPr="001C42E6">
              <w:rPr>
                <w:i/>
                <w:color w:val="0D0D0D" w:themeColor="text1" w:themeTint="F2"/>
              </w:rPr>
              <w:t>Si oui, merci de vous assurer d’inclure les informations pertinentes dans le C.V.</w:t>
            </w:r>
          </w:p>
        </w:tc>
      </w:tr>
      <w:tr w:rsidR="00887364" w:rsidRPr="00261581" w:rsidTr="00887364">
        <w:trPr>
          <w:trHeight w:val="108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364" w:rsidRPr="00887364" w:rsidRDefault="00887364" w:rsidP="0093734A">
            <w:pPr>
              <w:ind w:right="-320"/>
              <w:rPr>
                <w:color w:val="0D0D0D" w:themeColor="text1" w:themeTint="F2"/>
                <w:sz w:val="8"/>
              </w:rPr>
            </w:pPr>
          </w:p>
        </w:tc>
      </w:tr>
      <w:tr w:rsidR="007B6BDE" w:rsidRPr="00261581" w:rsidTr="00E5294C">
        <w:trPr>
          <w:trHeight w:val="537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6BDE" w:rsidRPr="00C76A7E" w:rsidRDefault="00887364" w:rsidP="00004AFC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S</w:t>
            </w:r>
            <w:r w:rsidR="00EC7F6D">
              <w:rPr>
                <w:color w:val="0D0D0D" w:themeColor="text1" w:themeTint="F2"/>
              </w:rPr>
              <w:t>i vous ne détenez ni un doctorat, ni un diplôme de 3</w:t>
            </w:r>
            <w:r w:rsidR="00EC7F6D" w:rsidRPr="00EC7F6D">
              <w:rPr>
                <w:color w:val="0D0D0D" w:themeColor="text1" w:themeTint="F2"/>
                <w:vertAlign w:val="superscript"/>
              </w:rPr>
              <w:t>e</w:t>
            </w:r>
            <w:r w:rsidR="00EC7F6D">
              <w:rPr>
                <w:color w:val="0D0D0D" w:themeColor="text1" w:themeTint="F2"/>
              </w:rPr>
              <w:t xml:space="preserve"> cycle</w:t>
            </w:r>
            <w:r w:rsidR="007B6BDE" w:rsidRPr="00C76A7E">
              <w:rPr>
                <w:color w:val="0D0D0D" w:themeColor="text1" w:themeTint="F2"/>
              </w:rPr>
              <w:t>, notez ici votre formation et un bref résumé de votre expérience :</w:t>
            </w:r>
          </w:p>
        </w:tc>
      </w:tr>
      <w:tr w:rsidR="007B6BDE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B6BDE" w:rsidRDefault="007B6BDE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7B6BDE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B6BDE" w:rsidRDefault="007B6BDE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7B6BDE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B6BDE" w:rsidRDefault="007B6BDE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7B6BDE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B6BDE" w:rsidRDefault="007B6BDE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7B6BDE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B6BDE" w:rsidRDefault="007B6BDE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7B6BDE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B6BDE" w:rsidRDefault="007B6BDE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887364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87364" w:rsidRDefault="00887364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887364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87364" w:rsidRDefault="00887364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887364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87364" w:rsidRDefault="00887364" w:rsidP="0093734A">
            <w:pPr>
              <w:ind w:right="-320"/>
              <w:rPr>
                <w:color w:val="0D0D0D" w:themeColor="text1" w:themeTint="F2"/>
              </w:rPr>
            </w:pPr>
          </w:p>
        </w:tc>
      </w:tr>
      <w:tr w:rsidR="00887364" w:rsidRPr="00261581" w:rsidTr="00E5294C">
        <w:trPr>
          <w:trHeight w:val="429"/>
        </w:trPr>
        <w:tc>
          <w:tcPr>
            <w:tcW w:w="1079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887364" w:rsidRDefault="00887364" w:rsidP="0093734A">
            <w:pPr>
              <w:ind w:right="-320"/>
              <w:rPr>
                <w:color w:val="0D0D0D" w:themeColor="text1" w:themeTint="F2"/>
              </w:rPr>
            </w:pPr>
          </w:p>
        </w:tc>
      </w:tr>
    </w:tbl>
    <w:p w:rsidR="00EC7F6D" w:rsidRDefault="00EC7F6D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  <w:sectPr w:rsidR="00EC7F6D" w:rsidSect="00EC7F6D">
          <w:headerReference w:type="default" r:id="rId7"/>
          <w:footerReference w:type="default" r:id="rId8"/>
          <w:pgSz w:w="12240" w:h="15840" w:code="1"/>
          <w:pgMar w:top="1134" w:right="851" w:bottom="851" w:left="851" w:header="340" w:footer="340" w:gutter="0"/>
          <w:cols w:space="708"/>
          <w:docGrid w:linePitch="360"/>
        </w:sectPr>
      </w:pPr>
    </w:p>
    <w:p w:rsidR="007B6BDE" w:rsidRPr="008E0598" w:rsidRDefault="007B6BDE" w:rsidP="00B338F0">
      <w:pPr>
        <w:spacing w:before="120" w:after="120" w:line="240" w:lineRule="auto"/>
        <w:ind w:right="-320"/>
        <w:rPr>
          <w:b/>
          <w:color w:val="0D0D0D" w:themeColor="text1" w:themeTint="F2"/>
          <w:sz w:val="16"/>
        </w:rPr>
      </w:pPr>
    </w:p>
    <w:p w:rsidR="002D698B" w:rsidRDefault="002D698B" w:rsidP="008E0598">
      <w:pPr>
        <w:spacing w:after="0"/>
        <w:ind w:right="-318"/>
        <w:jc w:val="both"/>
        <w:rPr>
          <w:color w:val="0D0D0D" w:themeColor="text1" w:themeTint="F2"/>
        </w:rPr>
      </w:pPr>
      <w:r w:rsidRPr="008B014E">
        <w:rPr>
          <w:b/>
          <w:color w:val="0D0D0D" w:themeColor="text1" w:themeTint="F2"/>
          <w:sz w:val="24"/>
        </w:rPr>
        <w:t>Avez-vous eu des expériences d’accompagnement ?</w:t>
      </w:r>
      <w:r w:rsidR="008E0598">
        <w:rPr>
          <w:b/>
          <w:color w:val="0D0D0D" w:themeColor="text1" w:themeTint="F2"/>
          <w:sz w:val="24"/>
        </w:rPr>
        <w:t xml:space="preserve">     </w:t>
      </w:r>
      <w:r w:rsidR="008E0598" w:rsidRPr="001B78D0">
        <w:rPr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8E0598" w:rsidRPr="001B78D0">
        <w:rPr>
          <w:i/>
          <w:color w:val="0D0D0D" w:themeColor="text1" w:themeTint="F2"/>
        </w:rPr>
        <w:instrText xml:space="preserve"> FORMCHECKBOX </w:instrText>
      </w:r>
      <w:r w:rsidR="00EF6080">
        <w:rPr>
          <w:i/>
          <w:color w:val="0D0D0D" w:themeColor="text1" w:themeTint="F2"/>
        </w:rPr>
      </w:r>
      <w:r w:rsidR="00EF6080">
        <w:rPr>
          <w:i/>
          <w:color w:val="0D0D0D" w:themeColor="text1" w:themeTint="F2"/>
        </w:rPr>
        <w:fldChar w:fldCharType="separate"/>
      </w:r>
      <w:r w:rsidR="008E0598" w:rsidRPr="001B78D0">
        <w:rPr>
          <w:i/>
          <w:color w:val="0D0D0D" w:themeColor="text1" w:themeTint="F2"/>
        </w:rPr>
        <w:fldChar w:fldCharType="end"/>
      </w:r>
      <w:r w:rsidR="008E0598" w:rsidRPr="001B78D0">
        <w:rPr>
          <w:i/>
          <w:color w:val="0D0D0D" w:themeColor="text1" w:themeTint="F2"/>
        </w:rPr>
        <w:t xml:space="preserve">  </w:t>
      </w:r>
      <w:r w:rsidR="008E0598" w:rsidRPr="001B78D0">
        <w:rPr>
          <w:color w:val="0D0D0D" w:themeColor="text1" w:themeTint="F2"/>
        </w:rPr>
        <w:t xml:space="preserve">Oui         </w:t>
      </w:r>
      <w:r w:rsidR="008E0598" w:rsidRPr="001B78D0">
        <w:rPr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8E0598" w:rsidRPr="001B78D0">
        <w:rPr>
          <w:i/>
          <w:color w:val="0D0D0D" w:themeColor="text1" w:themeTint="F2"/>
        </w:rPr>
        <w:instrText xml:space="preserve"> FORMCHECKBOX </w:instrText>
      </w:r>
      <w:r w:rsidR="00EF6080">
        <w:rPr>
          <w:i/>
          <w:color w:val="0D0D0D" w:themeColor="text1" w:themeTint="F2"/>
        </w:rPr>
      </w:r>
      <w:r w:rsidR="00EF6080">
        <w:rPr>
          <w:i/>
          <w:color w:val="0D0D0D" w:themeColor="text1" w:themeTint="F2"/>
        </w:rPr>
        <w:fldChar w:fldCharType="separate"/>
      </w:r>
      <w:r w:rsidR="008E0598" w:rsidRPr="001B78D0">
        <w:rPr>
          <w:i/>
          <w:color w:val="0D0D0D" w:themeColor="text1" w:themeTint="F2"/>
        </w:rPr>
        <w:fldChar w:fldCharType="end"/>
      </w:r>
      <w:r w:rsidR="008E0598" w:rsidRPr="001B78D0">
        <w:rPr>
          <w:i/>
          <w:color w:val="0D0D0D" w:themeColor="text1" w:themeTint="F2"/>
        </w:rPr>
        <w:t xml:space="preserve">  </w:t>
      </w:r>
      <w:r w:rsidR="008E0598" w:rsidRPr="001B78D0">
        <w:rPr>
          <w:color w:val="0D0D0D" w:themeColor="text1" w:themeTint="F2"/>
        </w:rPr>
        <w:t>Non</w:t>
      </w:r>
      <w:r w:rsidR="008E0598">
        <w:rPr>
          <w:color w:val="0D0D0D" w:themeColor="text1" w:themeTint="F2"/>
        </w:rPr>
        <w:t xml:space="preserve">    </w:t>
      </w:r>
    </w:p>
    <w:p w:rsidR="008E0598" w:rsidRPr="001C42E6" w:rsidRDefault="004213AA" w:rsidP="001C42E6">
      <w:pPr>
        <w:tabs>
          <w:tab w:val="left" w:pos="4275"/>
        </w:tabs>
        <w:ind w:right="-320"/>
        <w:jc w:val="both"/>
        <w:rPr>
          <w:i/>
          <w:color w:val="0D0D0D" w:themeColor="text1" w:themeTint="F2"/>
        </w:rPr>
      </w:pPr>
      <w:r>
        <w:rPr>
          <w:i/>
          <w:color w:val="0D0D0D" w:themeColor="text1" w:themeTint="F2"/>
        </w:rPr>
        <w:t>Si oui, donnez</w:t>
      </w:r>
      <w:r w:rsidR="008E0598" w:rsidRPr="001C42E6">
        <w:rPr>
          <w:i/>
          <w:color w:val="0D0D0D" w:themeColor="text1" w:themeTint="F2"/>
        </w:rPr>
        <w:t xml:space="preserve"> un aperçu </w:t>
      </w:r>
      <w:r>
        <w:rPr>
          <w:i/>
          <w:color w:val="0D0D0D" w:themeColor="text1" w:themeTint="F2"/>
        </w:rPr>
        <w:t>de vos expériences :</w:t>
      </w:r>
      <w:r w:rsidR="001C42E6" w:rsidRPr="001C42E6">
        <w:rPr>
          <w:i/>
          <w:color w:val="0D0D0D" w:themeColor="text1" w:themeTint="F2"/>
        </w:rPr>
        <w:tab/>
      </w:r>
    </w:p>
    <w:tbl>
      <w:tblPr>
        <w:tblStyle w:val="Grilledutableau"/>
        <w:tblW w:w="14198" w:type="dxa"/>
        <w:tblInd w:w="227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3021"/>
        <w:gridCol w:w="4394"/>
        <w:gridCol w:w="5201"/>
      </w:tblGrid>
      <w:tr w:rsidR="002D698B" w:rsidRPr="00261581" w:rsidTr="004213AA">
        <w:trPr>
          <w:trHeight w:hRule="exact" w:val="706"/>
        </w:trPr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98B" w:rsidRPr="00631C4F" w:rsidRDefault="008E0598" w:rsidP="00B338F0">
            <w:pPr>
              <w:pStyle w:val="Titre1"/>
              <w:tabs>
                <w:tab w:val="left" w:pos="1146"/>
              </w:tabs>
              <w:ind w:right="-320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</w:t>
            </w:r>
            <w:r w:rsidR="00B338F0">
              <w:rPr>
                <w:rFonts w:asciiTheme="minorHAnsi" w:hAnsiTheme="minorHAnsi"/>
                <w:b w:val="0"/>
                <w:bCs w:val="0"/>
                <w:szCs w:val="22"/>
              </w:rPr>
              <w:t>Période</w:t>
            </w:r>
          </w:p>
        </w:tc>
        <w:tc>
          <w:tcPr>
            <w:tcW w:w="30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0598" w:rsidRDefault="008E0598" w:rsidP="008E0598">
            <w:pPr>
              <w:pStyle w:val="Titre1"/>
              <w:ind w:right="-320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Personnes accompagnées</w:t>
            </w:r>
          </w:p>
          <w:p w:rsidR="002D698B" w:rsidRPr="00631C4F" w:rsidRDefault="008E0598" w:rsidP="008E0598">
            <w:pPr>
              <w:pStyle w:val="Titre1"/>
              <w:ind w:right="-320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            et statut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98B" w:rsidRPr="00631C4F" w:rsidRDefault="00B338F0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                          </w:t>
            </w:r>
            <w:r w:rsidR="002D698B">
              <w:rPr>
                <w:rFonts w:asciiTheme="minorHAnsi" w:hAnsiTheme="minorHAnsi"/>
                <w:b w:val="0"/>
                <w:bCs w:val="0"/>
                <w:szCs w:val="22"/>
              </w:rPr>
              <w:t>Contexte</w:t>
            </w:r>
          </w:p>
        </w:tc>
        <w:tc>
          <w:tcPr>
            <w:tcW w:w="5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98B" w:rsidRPr="00631C4F" w:rsidRDefault="008E0598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          Brève description de votre rôle</w:t>
            </w:r>
          </w:p>
        </w:tc>
      </w:tr>
      <w:tr w:rsidR="002D698B" w:rsidRPr="00261581" w:rsidTr="004213AA">
        <w:trPr>
          <w:trHeight w:hRule="exact" w:val="1418"/>
        </w:trPr>
        <w:tc>
          <w:tcPr>
            <w:tcW w:w="1582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2D698B" w:rsidRPr="00261581" w:rsidTr="008E0598">
        <w:trPr>
          <w:trHeight w:hRule="exact" w:val="1418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2D698B" w:rsidRPr="00631C4F" w:rsidRDefault="002D698B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8B014E" w:rsidRPr="00261581" w:rsidTr="008E0598">
        <w:trPr>
          <w:trHeight w:hRule="exact" w:val="1418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8B014E" w:rsidRPr="00261581" w:rsidTr="008E0598">
        <w:trPr>
          <w:trHeight w:hRule="exact" w:val="1418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8B014E" w:rsidRPr="00261581" w:rsidTr="008E0598">
        <w:trPr>
          <w:trHeight w:hRule="exact" w:val="1418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8B014E" w:rsidRPr="00631C4F" w:rsidRDefault="008B014E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</w:tbl>
    <w:p w:rsidR="001C42E6" w:rsidRDefault="001C42E6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sz w:val="24"/>
          <w:szCs w:val="24"/>
        </w:rPr>
        <w:sectPr w:rsidR="001C42E6" w:rsidSect="00B338F0">
          <w:pgSz w:w="15840" w:h="12240" w:orient="landscape" w:code="1"/>
          <w:pgMar w:top="851" w:right="1134" w:bottom="851" w:left="851" w:header="340" w:footer="340" w:gutter="0"/>
          <w:cols w:space="708"/>
          <w:docGrid w:linePitch="360"/>
        </w:sectPr>
      </w:pPr>
    </w:p>
    <w:p w:rsidR="00B338F0" w:rsidRPr="008E0598" w:rsidRDefault="00B338F0" w:rsidP="001C42E6">
      <w:pPr>
        <w:spacing w:before="120" w:after="0" w:line="240" w:lineRule="auto"/>
        <w:ind w:right="-318"/>
        <w:jc w:val="both"/>
        <w:rPr>
          <w:b/>
          <w:color w:val="0D0D0D" w:themeColor="text1" w:themeTint="F2"/>
          <w:sz w:val="16"/>
        </w:rPr>
      </w:pPr>
    </w:p>
    <w:p w:rsidR="008D073B" w:rsidRPr="008B014E" w:rsidRDefault="00C76A7E" w:rsidP="001C42E6">
      <w:pPr>
        <w:spacing w:after="120" w:line="240" w:lineRule="auto"/>
        <w:ind w:right="-318"/>
        <w:jc w:val="both"/>
        <w:rPr>
          <w:color w:val="0D0D0D" w:themeColor="text1" w:themeTint="F2"/>
          <w:sz w:val="24"/>
        </w:rPr>
      </w:pPr>
      <w:r w:rsidRPr="008B014E">
        <w:rPr>
          <w:b/>
          <w:color w:val="0D0D0D" w:themeColor="text1" w:themeTint="F2"/>
          <w:sz w:val="24"/>
        </w:rPr>
        <w:t>Avez-vous d’autres expériences en lien avec la thématique choisie qui témoignent de votre compréhension des enjeux organisationnels ?</w:t>
      </w:r>
    </w:p>
    <w:tbl>
      <w:tblPr>
        <w:tblStyle w:val="Grilledutableau"/>
        <w:tblW w:w="14198" w:type="dxa"/>
        <w:tblInd w:w="227" w:type="dxa"/>
        <w:tblLook w:val="04A0" w:firstRow="1" w:lastRow="0" w:firstColumn="1" w:lastColumn="0" w:noHBand="0" w:noVBand="1"/>
      </w:tblPr>
      <w:tblGrid>
        <w:gridCol w:w="14198"/>
      </w:tblGrid>
      <w:tr w:rsidR="006E37F6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E37F6" w:rsidRPr="008B014E" w:rsidRDefault="008B014E" w:rsidP="00B338F0">
            <w:pPr>
              <w:ind w:right="-320"/>
              <w:rPr>
                <w:i/>
                <w:color w:val="0D0D0D" w:themeColor="text1" w:themeTint="F2"/>
              </w:rPr>
            </w:pPr>
            <w:r w:rsidRPr="008B014E">
              <w:rPr>
                <w:i/>
                <w:color w:val="0D0D0D" w:themeColor="text1" w:themeTint="F2"/>
              </w:rPr>
              <w:t>Décrivez brièvement :</w:t>
            </w:r>
          </w:p>
        </w:tc>
      </w:tr>
      <w:tr w:rsidR="006E37F6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6E37F6" w:rsidRPr="001B78D0" w:rsidRDefault="006E37F6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6E37F6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6E37F6" w:rsidRPr="001B78D0" w:rsidRDefault="006E37F6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700C1B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00C1B" w:rsidRPr="001B78D0" w:rsidRDefault="00700C1B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700C1B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700C1B" w:rsidRPr="001B78D0" w:rsidRDefault="00700C1B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6E37F6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6E37F6" w:rsidRPr="001B78D0" w:rsidRDefault="006E37F6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0B6FF2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B6FF2" w:rsidRPr="001B78D0" w:rsidRDefault="000B6FF2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0B6FF2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B6FF2" w:rsidRPr="001B78D0" w:rsidRDefault="000B6FF2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E0598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E0598" w:rsidRPr="001B78D0" w:rsidRDefault="008E0598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E0598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E0598" w:rsidRPr="001B78D0" w:rsidRDefault="008E0598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E0598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E0598" w:rsidRPr="001B78D0" w:rsidRDefault="008E0598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0B6FF2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B6FF2" w:rsidRPr="001B78D0" w:rsidRDefault="000B6FF2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0B6FF2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B6FF2" w:rsidRPr="001B78D0" w:rsidRDefault="000B6FF2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E5294C">
        <w:trPr>
          <w:trHeight w:hRule="exact" w:val="397"/>
        </w:trPr>
        <w:tc>
          <w:tcPr>
            <w:tcW w:w="14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8B014E" w:rsidRPr="001B78D0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</w:tbl>
    <w:p w:rsidR="00163EC4" w:rsidRDefault="00163EC4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  <w:sectPr w:rsidR="00163EC4" w:rsidSect="00B338F0">
          <w:pgSz w:w="15840" w:h="12240" w:orient="landscape" w:code="1"/>
          <w:pgMar w:top="851" w:right="1134" w:bottom="851" w:left="851" w:header="340" w:footer="340" w:gutter="0"/>
          <w:cols w:space="708"/>
          <w:docGrid w:linePitch="360"/>
        </w:sectPr>
      </w:pPr>
    </w:p>
    <w:p w:rsidR="00F63A46" w:rsidRDefault="00F63A46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</w:pPr>
    </w:p>
    <w:p w:rsidR="00F63A46" w:rsidRPr="004213AA" w:rsidRDefault="00C76A7E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</w:pPr>
      <w:r w:rsidRPr="00C76A7E">
        <w:rPr>
          <w:b/>
          <w:sz w:val="24"/>
          <w:szCs w:val="24"/>
        </w:rPr>
        <w:t xml:space="preserve">Avez-vous </w:t>
      </w:r>
      <w:r w:rsidRPr="00C76A7E">
        <w:rPr>
          <w:b/>
          <w:color w:val="0D0D0D" w:themeColor="text1" w:themeTint="F2"/>
          <w:sz w:val="24"/>
          <w:szCs w:val="24"/>
        </w:rPr>
        <w:t>participé activement à des p</w:t>
      </w:r>
      <w:r w:rsidRPr="00C76A7E">
        <w:rPr>
          <w:b/>
          <w:sz w:val="24"/>
          <w:szCs w:val="24"/>
        </w:rPr>
        <w:t>rojets subventionnés ayant des retombées scientifiques ou professionnelles</w:t>
      </w:r>
      <w:r w:rsidR="00F63A46">
        <w:rPr>
          <w:b/>
          <w:sz w:val="24"/>
          <w:szCs w:val="24"/>
        </w:rPr>
        <w:t xml:space="preserve"> ?      </w:t>
      </w:r>
      <w:r w:rsidRPr="001B78D0">
        <w:rPr>
          <w:b/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1B78D0">
        <w:rPr>
          <w:i/>
          <w:color w:val="0D0D0D" w:themeColor="text1" w:themeTint="F2"/>
        </w:rPr>
        <w:instrText xml:space="preserve"> FORMCHECKBOX </w:instrText>
      </w:r>
      <w:r w:rsidR="00EF6080">
        <w:rPr>
          <w:b/>
          <w:i/>
          <w:color w:val="0D0D0D" w:themeColor="text1" w:themeTint="F2"/>
        </w:rPr>
      </w:r>
      <w:r w:rsidR="00EF6080">
        <w:rPr>
          <w:b/>
          <w:i/>
          <w:color w:val="0D0D0D" w:themeColor="text1" w:themeTint="F2"/>
        </w:rPr>
        <w:fldChar w:fldCharType="separate"/>
      </w:r>
      <w:r w:rsidRPr="001B78D0">
        <w:rPr>
          <w:b/>
          <w:i/>
          <w:color w:val="0D0D0D" w:themeColor="text1" w:themeTint="F2"/>
        </w:rPr>
        <w:fldChar w:fldCharType="end"/>
      </w:r>
      <w:r w:rsidRPr="001B78D0">
        <w:rPr>
          <w:i/>
          <w:color w:val="0D0D0D" w:themeColor="text1" w:themeTint="F2"/>
        </w:rPr>
        <w:t xml:space="preserve">  </w:t>
      </w:r>
      <w:r w:rsidR="00F63A46">
        <w:rPr>
          <w:color w:val="0D0D0D" w:themeColor="text1" w:themeTint="F2"/>
        </w:rPr>
        <w:t xml:space="preserve">Oui </w:t>
      </w:r>
      <w:r w:rsidRPr="001B78D0">
        <w:rPr>
          <w:color w:val="0D0D0D" w:themeColor="text1" w:themeTint="F2"/>
        </w:rPr>
        <w:t xml:space="preserve">  </w:t>
      </w:r>
      <w:r w:rsidRPr="001B78D0">
        <w:rPr>
          <w:b/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1B78D0">
        <w:rPr>
          <w:i/>
          <w:color w:val="0D0D0D" w:themeColor="text1" w:themeTint="F2"/>
        </w:rPr>
        <w:instrText xml:space="preserve"> FORMCHECKBOX </w:instrText>
      </w:r>
      <w:r w:rsidR="00EF6080">
        <w:rPr>
          <w:b/>
          <w:i/>
          <w:color w:val="0D0D0D" w:themeColor="text1" w:themeTint="F2"/>
        </w:rPr>
      </w:r>
      <w:r w:rsidR="00EF6080">
        <w:rPr>
          <w:b/>
          <w:i/>
          <w:color w:val="0D0D0D" w:themeColor="text1" w:themeTint="F2"/>
        </w:rPr>
        <w:fldChar w:fldCharType="separate"/>
      </w:r>
      <w:r w:rsidRPr="001B78D0">
        <w:rPr>
          <w:b/>
          <w:i/>
          <w:color w:val="0D0D0D" w:themeColor="text1" w:themeTint="F2"/>
        </w:rPr>
        <w:fldChar w:fldCharType="end"/>
      </w:r>
      <w:r w:rsidRPr="001B78D0">
        <w:rPr>
          <w:i/>
          <w:color w:val="0D0D0D" w:themeColor="text1" w:themeTint="F2"/>
        </w:rPr>
        <w:t xml:space="preserve">  </w:t>
      </w:r>
      <w:r w:rsidRPr="001B78D0">
        <w:rPr>
          <w:color w:val="0D0D0D" w:themeColor="text1" w:themeTint="F2"/>
        </w:rPr>
        <w:t>Non</w:t>
      </w:r>
      <w:r w:rsidRPr="00C76A7E">
        <w:rPr>
          <w:b/>
          <w:sz w:val="24"/>
          <w:szCs w:val="24"/>
        </w:rPr>
        <w:t xml:space="preserve">   </w:t>
      </w:r>
    </w:p>
    <w:tbl>
      <w:tblPr>
        <w:tblStyle w:val="Grilledutableau"/>
        <w:tblW w:w="14090" w:type="dxa"/>
        <w:tblInd w:w="2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3402"/>
        <w:gridCol w:w="2410"/>
        <w:gridCol w:w="856"/>
        <w:gridCol w:w="3680"/>
        <w:gridCol w:w="3118"/>
      </w:tblGrid>
      <w:tr w:rsidR="00700C1B" w:rsidRPr="00261581" w:rsidTr="004213AA">
        <w:trPr>
          <w:trHeight w:hRule="exact" w:val="371"/>
        </w:trPr>
        <w:tc>
          <w:tcPr>
            <w:tcW w:w="140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0C1B" w:rsidRPr="001B78D0" w:rsidRDefault="001B78D0" w:rsidP="00B338F0">
            <w:pPr>
              <w:ind w:right="-320"/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>Si oui, n</w:t>
            </w:r>
            <w:r w:rsidR="00700C1B" w:rsidRPr="001B78D0">
              <w:rPr>
                <w:i/>
                <w:color w:val="0D0D0D" w:themeColor="text1" w:themeTint="F2"/>
              </w:rPr>
              <w:t xml:space="preserve">otez ici les </w:t>
            </w:r>
            <w:r w:rsidR="005D449A">
              <w:rPr>
                <w:i/>
                <w:color w:val="0D0D0D" w:themeColor="text1" w:themeTint="F2"/>
              </w:rPr>
              <w:t xml:space="preserve">principaux </w:t>
            </w:r>
            <w:r w:rsidR="00700C1B" w:rsidRPr="001B78D0">
              <w:rPr>
                <w:i/>
                <w:color w:val="0D0D0D" w:themeColor="text1" w:themeTint="F2"/>
              </w:rPr>
              <w:t xml:space="preserve">projets </w:t>
            </w:r>
            <w:r w:rsidR="005D449A">
              <w:rPr>
                <w:i/>
                <w:color w:val="0D0D0D" w:themeColor="text1" w:themeTint="F2"/>
              </w:rPr>
              <w:t>terminés</w:t>
            </w:r>
            <w:r w:rsidR="005D449A" w:rsidRPr="001B78D0">
              <w:rPr>
                <w:i/>
                <w:color w:val="0D0D0D" w:themeColor="text1" w:themeTint="F2"/>
              </w:rPr>
              <w:t xml:space="preserve"> </w:t>
            </w:r>
            <w:r w:rsidR="00700C1B" w:rsidRPr="001B78D0">
              <w:rPr>
                <w:i/>
                <w:color w:val="0D0D0D" w:themeColor="text1" w:themeTint="F2"/>
              </w:rPr>
              <w:t>ou en cours :</w:t>
            </w:r>
          </w:p>
        </w:tc>
      </w:tr>
      <w:tr w:rsidR="0024004F" w:rsidRPr="00261581" w:rsidTr="004213AA">
        <w:trPr>
          <w:trHeight w:hRule="exact" w:val="283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Année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617ABF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</w:t>
            </w:r>
            <w:r w:rsidR="00163EC4">
              <w:rPr>
                <w:color w:val="0D0D0D" w:themeColor="text1" w:themeTint="F2"/>
              </w:rPr>
              <w:t xml:space="preserve">  </w:t>
            </w:r>
            <w:r>
              <w:rPr>
                <w:color w:val="0D0D0D" w:themeColor="text1" w:themeTint="F2"/>
              </w:rPr>
              <w:t xml:space="preserve">   </w:t>
            </w:r>
            <w:r w:rsidR="00C76A7E">
              <w:rPr>
                <w:color w:val="0D0D0D" w:themeColor="text1" w:themeTint="F2"/>
              </w:rPr>
              <w:t>Titre du projet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163EC4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</w:t>
            </w:r>
            <w:r w:rsidR="00C76A7E">
              <w:rPr>
                <w:color w:val="0D0D0D" w:themeColor="text1" w:themeTint="F2"/>
              </w:rPr>
              <w:t>Financement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617ABF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</w:t>
            </w:r>
            <w:r w:rsidR="00163EC4">
              <w:rPr>
                <w:color w:val="0D0D0D" w:themeColor="text1" w:themeTint="F2"/>
              </w:rPr>
              <w:t xml:space="preserve">           </w:t>
            </w:r>
            <w:r>
              <w:rPr>
                <w:color w:val="0D0D0D" w:themeColor="text1" w:themeTint="F2"/>
              </w:rPr>
              <w:t xml:space="preserve">   </w:t>
            </w:r>
            <w:r w:rsidR="008B014E">
              <w:rPr>
                <w:color w:val="0D0D0D" w:themeColor="text1" w:themeTint="F2"/>
              </w:rPr>
              <w:t>Brève</w:t>
            </w:r>
            <w:r w:rsidR="00C76A7E">
              <w:rPr>
                <w:color w:val="0D0D0D" w:themeColor="text1" w:themeTint="F2"/>
              </w:rPr>
              <w:t xml:space="preserve"> description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A7E" w:rsidRPr="00261581" w:rsidRDefault="00163EC4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</w:t>
            </w:r>
            <w:r w:rsidR="00617ABF">
              <w:rPr>
                <w:color w:val="0D0D0D" w:themeColor="text1" w:themeTint="F2"/>
              </w:rPr>
              <w:t xml:space="preserve">   </w:t>
            </w:r>
            <w:r w:rsidR="00C76A7E">
              <w:rPr>
                <w:color w:val="0D0D0D" w:themeColor="text1" w:themeTint="F2"/>
              </w:rPr>
              <w:t>Votre rôle</w:t>
            </w:r>
          </w:p>
        </w:tc>
      </w:tr>
      <w:tr w:rsidR="00C76A7E" w:rsidRPr="00261581" w:rsidTr="004213AA">
        <w:trPr>
          <w:trHeight w:hRule="exact" w:val="397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617ABF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</w:t>
            </w:r>
            <w:r w:rsidR="00C76A7E">
              <w:rPr>
                <w:color w:val="0D0D0D" w:themeColor="text1" w:themeTint="F2"/>
              </w:rPr>
              <w:t>Organisme</w:t>
            </w:r>
          </w:p>
        </w:tc>
        <w:tc>
          <w:tcPr>
            <w:tcW w:w="8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Montant</w:t>
            </w:r>
          </w:p>
        </w:tc>
        <w:tc>
          <w:tcPr>
            <w:tcW w:w="3680" w:type="dxa"/>
            <w:vMerge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C76A7E" w:rsidRPr="00261581" w:rsidTr="00163EC4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C76A7E" w:rsidRPr="00261581" w:rsidTr="00163EC4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C76A7E" w:rsidRPr="00261581" w:rsidTr="00163EC4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76A7E" w:rsidRPr="00261581" w:rsidRDefault="00C76A7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163EC4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163EC4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163EC4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</w:tbl>
    <w:p w:rsidR="00154936" w:rsidRDefault="00154936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  <w:sectPr w:rsidR="00154936" w:rsidSect="00B338F0">
          <w:pgSz w:w="15840" w:h="12240" w:orient="landscape" w:code="1"/>
          <w:pgMar w:top="851" w:right="1134" w:bottom="851" w:left="851" w:header="340" w:footer="340" w:gutter="0"/>
          <w:cols w:space="708"/>
          <w:docGrid w:linePitch="360"/>
        </w:sectPr>
      </w:pPr>
    </w:p>
    <w:p w:rsidR="000B6FF2" w:rsidRDefault="000B6FF2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</w:pPr>
    </w:p>
    <w:p w:rsidR="00EC4618" w:rsidRDefault="00EC4618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Références</w:t>
      </w:r>
    </w:p>
    <w:tbl>
      <w:tblPr>
        <w:tblStyle w:val="Grilledutableau"/>
        <w:tblW w:w="14198" w:type="dxa"/>
        <w:tblInd w:w="227" w:type="dxa"/>
        <w:tblLook w:val="04A0" w:firstRow="1" w:lastRow="0" w:firstColumn="1" w:lastColumn="0" w:noHBand="0" w:noVBand="1"/>
      </w:tblPr>
      <w:tblGrid>
        <w:gridCol w:w="3567"/>
        <w:gridCol w:w="1276"/>
        <w:gridCol w:w="3402"/>
        <w:gridCol w:w="2693"/>
        <w:gridCol w:w="3260"/>
      </w:tblGrid>
      <w:tr w:rsidR="00EC4618" w:rsidRPr="00261581" w:rsidTr="004213AA">
        <w:trPr>
          <w:trHeight w:hRule="exact" w:val="487"/>
        </w:trPr>
        <w:tc>
          <w:tcPr>
            <w:tcW w:w="141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C4618" w:rsidRPr="00631C4F" w:rsidRDefault="00EC4618" w:rsidP="00B338F0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 w:rsidRPr="004213AA">
              <w:rPr>
                <w:rFonts w:asciiTheme="minorHAnsi" w:hAnsiTheme="minorHAnsi"/>
                <w:b w:val="0"/>
                <w:bCs w:val="0"/>
                <w:i/>
                <w:szCs w:val="22"/>
              </w:rPr>
              <w:t>Indiquez ici les noms et coordonnées de 3 personnes pouvant être contactées afin d’appuyer votre candidature</w:t>
            </w:r>
            <w:r>
              <w:rPr>
                <w:rFonts w:asciiTheme="minorHAnsi" w:hAnsiTheme="minorHAnsi"/>
                <w:b w:val="0"/>
                <w:bCs w:val="0"/>
                <w:szCs w:val="22"/>
              </w:rPr>
              <w:t> :</w:t>
            </w:r>
          </w:p>
        </w:tc>
      </w:tr>
      <w:tr w:rsidR="008B014E" w:rsidRPr="00261581" w:rsidTr="004213AA">
        <w:trPr>
          <w:trHeight w:val="534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4213AA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</w:t>
            </w:r>
            <w:r w:rsidR="008B014E">
              <w:rPr>
                <w:color w:val="0D0D0D" w:themeColor="text1" w:themeTint="F2"/>
              </w:rPr>
              <w:t>Nom, Prénom</w:t>
            </w: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Téléphone</w:t>
            </w:r>
          </w:p>
        </w:tc>
        <w:tc>
          <w:tcPr>
            <w:tcW w:w="340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4213AA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     </w:t>
            </w:r>
            <w:r w:rsidR="008B014E">
              <w:rPr>
                <w:color w:val="0D0D0D" w:themeColor="text1" w:themeTint="F2"/>
              </w:rPr>
              <w:t>Courriel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4213AA" w:rsidP="00154936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</w:t>
            </w:r>
            <w:r w:rsidR="008B014E">
              <w:rPr>
                <w:color w:val="0D0D0D" w:themeColor="text1" w:themeTint="F2"/>
              </w:rPr>
              <w:t>Fonction</w:t>
            </w:r>
          </w:p>
        </w:tc>
        <w:tc>
          <w:tcPr>
            <w:tcW w:w="326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4213AA" w:rsidP="00154936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</w:t>
            </w:r>
            <w:r w:rsidR="008B014E">
              <w:rPr>
                <w:color w:val="0D0D0D" w:themeColor="text1" w:themeTint="F2"/>
              </w:rPr>
              <w:t>Institution d’attache</w:t>
            </w:r>
          </w:p>
        </w:tc>
      </w:tr>
      <w:tr w:rsidR="008B014E" w:rsidRPr="00261581" w:rsidTr="004213AA">
        <w:trPr>
          <w:trHeight w:val="567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4213AA">
        <w:trPr>
          <w:trHeight w:val="567"/>
        </w:trPr>
        <w:tc>
          <w:tcPr>
            <w:tcW w:w="3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8B014E" w:rsidRPr="00261581" w:rsidTr="004213AA">
        <w:trPr>
          <w:trHeight w:val="567"/>
        </w:trPr>
        <w:tc>
          <w:tcPr>
            <w:tcW w:w="3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8B014E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B014E" w:rsidRPr="00261581" w:rsidRDefault="008B014E" w:rsidP="00B338F0">
            <w:pPr>
              <w:ind w:right="-320"/>
              <w:rPr>
                <w:color w:val="0D0D0D" w:themeColor="text1" w:themeTint="F2"/>
              </w:rPr>
            </w:pPr>
          </w:p>
        </w:tc>
      </w:tr>
    </w:tbl>
    <w:p w:rsidR="008B014E" w:rsidRDefault="008B014E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</w:pPr>
    </w:p>
    <w:p w:rsidR="008B014E" w:rsidRDefault="008B014E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Personne professeure régulière de la Faculté d’éducation de l’Université de Sherbrooke appuyant votre demande :</w:t>
      </w:r>
    </w:p>
    <w:p w:rsidR="008B014E" w:rsidRDefault="008B014E" w:rsidP="00B338F0">
      <w:pPr>
        <w:tabs>
          <w:tab w:val="left" w:pos="5245"/>
          <w:tab w:val="left" w:pos="6237"/>
          <w:tab w:val="right" w:pos="10490"/>
        </w:tabs>
        <w:spacing w:after="0" w:line="240" w:lineRule="auto"/>
        <w:ind w:right="-320"/>
        <w:rPr>
          <w:color w:val="0D0D0D" w:themeColor="text1" w:themeTint="F2"/>
          <w:u w:val="single"/>
        </w:rPr>
      </w:pPr>
    </w:p>
    <w:p w:rsidR="004213AA" w:rsidRDefault="004213AA" w:rsidP="00B338F0">
      <w:pPr>
        <w:tabs>
          <w:tab w:val="left" w:pos="5245"/>
          <w:tab w:val="left" w:pos="6237"/>
          <w:tab w:val="right" w:pos="10490"/>
        </w:tabs>
        <w:spacing w:after="0" w:line="240" w:lineRule="auto"/>
        <w:ind w:right="-320"/>
        <w:rPr>
          <w:color w:val="0D0D0D" w:themeColor="text1" w:themeTint="F2"/>
          <w:u w:val="single"/>
        </w:rPr>
      </w:pPr>
    </w:p>
    <w:p w:rsidR="000B6FF2" w:rsidRDefault="000B6FF2" w:rsidP="00B338F0">
      <w:pPr>
        <w:tabs>
          <w:tab w:val="left" w:pos="5245"/>
          <w:tab w:val="left" w:pos="6237"/>
          <w:tab w:val="right" w:pos="10490"/>
        </w:tabs>
        <w:spacing w:after="0" w:line="240" w:lineRule="auto"/>
        <w:ind w:right="-320"/>
        <w:jc w:val="both"/>
        <w:rPr>
          <w:color w:val="0D0D0D" w:themeColor="text1" w:themeTint="F2"/>
          <w:u w:val="single"/>
        </w:rPr>
      </w:pPr>
    </w:p>
    <w:p w:rsidR="008B014E" w:rsidRPr="00B0622F" w:rsidRDefault="008B014E" w:rsidP="00617ABF">
      <w:pPr>
        <w:tabs>
          <w:tab w:val="left" w:pos="6237"/>
          <w:tab w:val="left" w:pos="8222"/>
          <w:tab w:val="right" w:pos="14459"/>
        </w:tabs>
        <w:spacing w:after="0" w:line="240" w:lineRule="auto"/>
        <w:ind w:right="-320"/>
        <w:jc w:val="both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8B014E" w:rsidRDefault="008B014E" w:rsidP="00617ABF">
      <w:pPr>
        <w:tabs>
          <w:tab w:val="center" w:pos="3052"/>
          <w:tab w:val="center" w:pos="8343"/>
          <w:tab w:val="left" w:pos="10915"/>
        </w:tabs>
        <w:spacing w:after="0" w:line="240" w:lineRule="auto"/>
        <w:ind w:right="-320"/>
        <w:jc w:val="both"/>
      </w:pPr>
      <w:r w:rsidRPr="00261581">
        <w:rPr>
          <w:color w:val="0D0D0D" w:themeColor="text1" w:themeTint="F2"/>
          <w:sz w:val="18"/>
        </w:rPr>
        <w:tab/>
      </w:r>
      <w:r>
        <w:rPr>
          <w:i/>
          <w:color w:val="0D0D0D" w:themeColor="text1" w:themeTint="F2"/>
          <w:sz w:val="18"/>
        </w:rPr>
        <w:t>Nom, prénom</w:t>
      </w:r>
      <w:r w:rsidRPr="00261581">
        <w:rPr>
          <w:i/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ab/>
      </w:r>
      <w:r w:rsidRPr="00261581">
        <w:rPr>
          <w:i/>
          <w:color w:val="0D0D0D" w:themeColor="text1" w:themeTint="F2"/>
          <w:sz w:val="18"/>
        </w:rPr>
        <w:t>Signature</w:t>
      </w:r>
    </w:p>
    <w:p w:rsidR="008B014E" w:rsidRDefault="008B014E" w:rsidP="00B338F0">
      <w:pPr>
        <w:spacing w:before="120" w:after="120" w:line="240" w:lineRule="auto"/>
        <w:ind w:right="-320"/>
        <w:jc w:val="both"/>
        <w:rPr>
          <w:b/>
          <w:color w:val="0D0D0D" w:themeColor="text1" w:themeTint="F2"/>
          <w:sz w:val="24"/>
        </w:rPr>
      </w:pPr>
    </w:p>
    <w:p w:rsidR="00631C4F" w:rsidRDefault="00631C4F" w:rsidP="00B338F0">
      <w:pPr>
        <w:spacing w:before="120" w:after="120" w:line="240" w:lineRule="auto"/>
        <w:ind w:right="-320"/>
        <w:jc w:val="both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E</w:t>
      </w:r>
      <w:r w:rsidR="00C03346">
        <w:rPr>
          <w:b/>
          <w:color w:val="0D0D0D" w:themeColor="text1" w:themeTint="F2"/>
          <w:sz w:val="24"/>
        </w:rPr>
        <w:t xml:space="preserve">ngagement </w:t>
      </w:r>
    </w:p>
    <w:p w:rsidR="00C03346" w:rsidRDefault="00631C4F" w:rsidP="00B338F0">
      <w:pPr>
        <w:spacing w:before="120" w:after="120" w:line="240" w:lineRule="auto"/>
        <w:ind w:right="-320"/>
        <w:jc w:val="both"/>
        <w:rPr>
          <w:i/>
          <w:color w:val="0D0D0D" w:themeColor="text1" w:themeTint="F2"/>
          <w:sz w:val="24"/>
        </w:rPr>
      </w:pPr>
      <w:r w:rsidRPr="00C03346">
        <w:rPr>
          <w:i/>
          <w:color w:val="0D0D0D" w:themeColor="text1" w:themeTint="F2"/>
          <w:sz w:val="24"/>
        </w:rPr>
        <w:t>Je m’engage à respecter les règles et politiques de l’Université de Sherbrooke en lien avec la direction de travaux étudiants</w:t>
      </w:r>
      <w:r w:rsidR="00C03346" w:rsidRPr="00C03346">
        <w:rPr>
          <w:i/>
          <w:color w:val="0D0D0D" w:themeColor="text1" w:themeTint="F2"/>
          <w:sz w:val="24"/>
        </w:rPr>
        <w:t>.</w:t>
      </w:r>
    </w:p>
    <w:p w:rsidR="0024004F" w:rsidRPr="0024004F" w:rsidRDefault="0024004F" w:rsidP="00B338F0">
      <w:pPr>
        <w:spacing w:before="120" w:after="120" w:line="240" w:lineRule="auto"/>
        <w:ind w:right="-320"/>
        <w:jc w:val="both"/>
        <w:rPr>
          <w:i/>
          <w:color w:val="0D0D0D" w:themeColor="text1" w:themeTint="F2"/>
          <w:sz w:val="24"/>
        </w:rPr>
      </w:pPr>
    </w:p>
    <w:p w:rsidR="00470A01" w:rsidRPr="00B0622F" w:rsidRDefault="00470A01" w:rsidP="00617ABF">
      <w:pPr>
        <w:tabs>
          <w:tab w:val="left" w:pos="6237"/>
          <w:tab w:val="left" w:pos="8222"/>
          <w:tab w:val="right" w:pos="14459"/>
        </w:tabs>
        <w:spacing w:after="0" w:line="240" w:lineRule="auto"/>
        <w:ind w:right="-320"/>
        <w:jc w:val="both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470A01" w:rsidRPr="00261581" w:rsidRDefault="00470A01" w:rsidP="00617ABF">
      <w:pPr>
        <w:tabs>
          <w:tab w:val="center" w:pos="3052"/>
          <w:tab w:val="center" w:pos="8222"/>
          <w:tab w:val="left" w:pos="11057"/>
        </w:tabs>
        <w:spacing w:after="0" w:line="240" w:lineRule="auto"/>
        <w:ind w:right="-320"/>
        <w:jc w:val="both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 w:rsidR="00700C1B">
        <w:rPr>
          <w:i/>
          <w:color w:val="0D0D0D" w:themeColor="text1" w:themeTint="F2"/>
          <w:sz w:val="18"/>
        </w:rPr>
        <w:t>Lieu</w:t>
      </w:r>
      <w:r w:rsidR="000B6FF2">
        <w:rPr>
          <w:i/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ab/>
      </w:r>
      <w:r w:rsidR="00700C1B">
        <w:rPr>
          <w:i/>
          <w:color w:val="0D0D0D" w:themeColor="text1" w:themeTint="F2"/>
          <w:sz w:val="18"/>
        </w:rPr>
        <w:t>Date</w:t>
      </w:r>
    </w:p>
    <w:p w:rsidR="00470A01" w:rsidRPr="00261581" w:rsidRDefault="00470A01" w:rsidP="00B338F0">
      <w:pPr>
        <w:tabs>
          <w:tab w:val="center" w:pos="3052"/>
          <w:tab w:val="center" w:pos="8080"/>
        </w:tabs>
        <w:spacing w:after="0" w:line="240" w:lineRule="auto"/>
        <w:ind w:right="-320"/>
        <w:jc w:val="both"/>
        <w:rPr>
          <w:i/>
          <w:color w:val="0D0D0D" w:themeColor="text1" w:themeTint="F2"/>
          <w:sz w:val="18"/>
        </w:rPr>
      </w:pPr>
    </w:p>
    <w:p w:rsidR="004213AA" w:rsidRDefault="004213AA" w:rsidP="00B338F0">
      <w:pPr>
        <w:tabs>
          <w:tab w:val="center" w:pos="2410"/>
          <w:tab w:val="center" w:pos="8080"/>
        </w:tabs>
        <w:spacing w:after="0" w:line="240" w:lineRule="auto"/>
        <w:ind w:right="-320"/>
        <w:jc w:val="both"/>
        <w:rPr>
          <w:color w:val="0D0D0D" w:themeColor="text1" w:themeTint="F2"/>
          <w:sz w:val="16"/>
        </w:rPr>
      </w:pPr>
    </w:p>
    <w:p w:rsidR="00C03346" w:rsidRDefault="00C03346" w:rsidP="00B338F0">
      <w:pPr>
        <w:tabs>
          <w:tab w:val="center" w:pos="2410"/>
          <w:tab w:val="center" w:pos="8080"/>
        </w:tabs>
        <w:spacing w:after="0" w:line="240" w:lineRule="auto"/>
        <w:ind w:right="-320"/>
        <w:jc w:val="both"/>
        <w:rPr>
          <w:color w:val="0D0D0D" w:themeColor="text1" w:themeTint="F2"/>
          <w:sz w:val="16"/>
        </w:rPr>
      </w:pPr>
    </w:p>
    <w:p w:rsidR="004213AA" w:rsidRPr="00744B54" w:rsidRDefault="004213AA" w:rsidP="00B338F0">
      <w:pPr>
        <w:tabs>
          <w:tab w:val="center" w:pos="2410"/>
          <w:tab w:val="center" w:pos="8080"/>
        </w:tabs>
        <w:spacing w:after="0" w:line="240" w:lineRule="auto"/>
        <w:ind w:right="-320"/>
        <w:jc w:val="both"/>
        <w:rPr>
          <w:color w:val="0D0D0D" w:themeColor="text1" w:themeTint="F2"/>
          <w:sz w:val="16"/>
        </w:rPr>
      </w:pPr>
    </w:p>
    <w:p w:rsidR="00470A01" w:rsidRPr="00B0622F" w:rsidRDefault="00470A01" w:rsidP="00617ABF">
      <w:pPr>
        <w:tabs>
          <w:tab w:val="left" w:pos="6237"/>
          <w:tab w:val="left" w:pos="8222"/>
          <w:tab w:val="right" w:pos="14459"/>
        </w:tabs>
        <w:spacing w:after="0" w:line="240" w:lineRule="auto"/>
        <w:ind w:right="-320"/>
        <w:jc w:val="both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733308" w:rsidRDefault="00470A01" w:rsidP="00617ABF">
      <w:pPr>
        <w:tabs>
          <w:tab w:val="center" w:pos="3052"/>
          <w:tab w:val="center" w:pos="8343"/>
          <w:tab w:val="left" w:pos="10915"/>
        </w:tabs>
        <w:spacing w:after="0" w:line="240" w:lineRule="auto"/>
        <w:ind w:right="-320"/>
        <w:jc w:val="both"/>
      </w:pPr>
      <w:r w:rsidRPr="00261581">
        <w:rPr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>Nom, prénom</w:t>
      </w:r>
      <w:r w:rsidR="000B6FF2">
        <w:rPr>
          <w:i/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ab/>
      </w:r>
      <w:r w:rsidRPr="00261581">
        <w:rPr>
          <w:i/>
          <w:color w:val="0D0D0D" w:themeColor="text1" w:themeTint="F2"/>
          <w:sz w:val="18"/>
        </w:rPr>
        <w:t>Signature</w:t>
      </w:r>
    </w:p>
    <w:sectPr w:rsidR="00733308" w:rsidSect="00B338F0">
      <w:pgSz w:w="15840" w:h="12240" w:orient="landscape" w:code="1"/>
      <w:pgMar w:top="851" w:right="1134" w:bottom="851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080" w:rsidRDefault="00EF6080" w:rsidP="00D16935">
      <w:pPr>
        <w:spacing w:after="0" w:line="240" w:lineRule="auto"/>
      </w:pPr>
      <w:r>
        <w:separator/>
      </w:r>
    </w:p>
  </w:endnote>
  <w:endnote w:type="continuationSeparator" w:id="0">
    <w:p w:rsidR="00EF6080" w:rsidRDefault="00EF6080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4285849"/>
      <w:docPartObj>
        <w:docPartGallery w:val="Page Numbers (Bottom of Page)"/>
        <w:docPartUnique/>
      </w:docPartObj>
    </w:sdtPr>
    <w:sdtEndPr/>
    <w:sdtContent>
      <w:p w:rsidR="003F4EA0" w:rsidRDefault="003F4EA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E63" w:rsidRPr="00A96E63">
          <w:rPr>
            <w:noProof/>
            <w:lang w:val="fr-FR"/>
          </w:rPr>
          <w:t>1</w:t>
        </w:r>
        <w:r>
          <w:fldChar w:fldCharType="end"/>
        </w:r>
      </w:p>
    </w:sdtContent>
  </w:sdt>
  <w:p w:rsidR="003F4EA0" w:rsidRPr="00C4326B" w:rsidRDefault="00700C1B">
    <w:pPr>
      <w:pStyle w:val="Pieddepage"/>
      <w:rPr>
        <w:i/>
        <w:sz w:val="16"/>
      </w:rPr>
    </w:pPr>
    <w:r>
      <w:rPr>
        <w:i/>
        <w:sz w:val="16"/>
      </w:rPr>
      <w:t xml:space="preserve">Document mis à jour le </w:t>
    </w:r>
    <w:r w:rsidR="008042B2">
      <w:rPr>
        <w:i/>
        <w:sz w:val="16"/>
      </w:rPr>
      <w:t>7 mai 2015</w:t>
    </w:r>
    <w:r>
      <w:rPr>
        <w:i/>
        <w:sz w:val="16"/>
      </w:rPr>
      <w:t xml:space="preserve"> – </w:t>
    </w:r>
    <w:proofErr w:type="spellStart"/>
    <w:r>
      <w:rPr>
        <w:i/>
        <w:sz w:val="16"/>
      </w:rPr>
      <w:t>lgd</w:t>
    </w:r>
    <w:proofErr w:type="spellEnd"/>
    <w:r>
      <w:rPr>
        <w:i/>
        <w:sz w:val="16"/>
      </w:rPr>
      <w:t xml:space="preserve"> – Doctorat professionnel en éducation – Faculté d’éducation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080" w:rsidRDefault="00EF6080" w:rsidP="00D16935">
      <w:pPr>
        <w:spacing w:after="0" w:line="240" w:lineRule="auto"/>
      </w:pPr>
      <w:r>
        <w:separator/>
      </w:r>
    </w:p>
  </w:footnote>
  <w:footnote w:type="continuationSeparator" w:id="0">
    <w:p w:rsidR="00EF6080" w:rsidRDefault="00EF6080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C29" w:rsidRDefault="00C44EB2" w:rsidP="00B338F0">
    <w:pPr>
      <w:spacing w:after="120" w:line="240" w:lineRule="auto"/>
      <w:ind w:right="-320"/>
      <w:jc w:val="right"/>
      <w:rPr>
        <w:b/>
        <w:color w:val="76923C" w:themeColor="accent3" w:themeShade="BF"/>
        <w:sz w:val="32"/>
        <w:szCs w:val="30"/>
      </w:rPr>
    </w:pPr>
    <w:r w:rsidRPr="00230C29">
      <w:rPr>
        <w:noProof/>
        <w:color w:val="76923C" w:themeColor="accent3" w:themeShade="BF"/>
        <w:sz w:val="24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FCCB5F9" wp14:editId="7B6DF123">
              <wp:simplePos x="0" y="0"/>
              <wp:positionH relativeFrom="column">
                <wp:posOffset>-436245</wp:posOffset>
              </wp:positionH>
              <wp:positionV relativeFrom="paragraph">
                <wp:posOffset>19685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CCB5F9" id="Groupe 10" o:spid="_x0000_s1026" style="position:absolute;left:0;text-align:left;margin-left:-34.35pt;margin-top:1.55pt;width:162.15pt;height:49.9pt;z-index:251674624" coordsize="20593,6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C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0wAAAABSZ2h0bG9uZwAABw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Ap2AAAAAQAAAKAAAAAqAAAB4AAATsAAAApaABgAAf/Y/+AAEEpGSUYAAQIAAEgASAAA/+0ADEFk&#10;b2JlX0NNAAL/7gAOQWRvYmUAZIAAAAAB/9sAhAAMCAgICQgMCQkMEQsKCxEVDwwMDxUYExMVExMY&#10;EQwMDAwMDBEMDAwMDAwMDAwMDAwMDAwMDAwMDAwMDAwMDAwMAQ0LCw0ODRAODhAUDg4OFBQODg4O&#10;FBEMDAwMDBERDAwMDAwMEQwMDAwMDAwMDAwMDAwMDAwMDAwMDAwMDAwMDAz/wAARCAA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4NTNDNkYxODE0MzcwOTExQ0IzNDZDMDI0NkVBQkQ4&#10;OSIgZXhpZjpQaXhlbFhEaW1lbnNpb249IjE4MDAiIGV4aWY6UGl4ZWxZRGltZW5zaW9uPSI0Njc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gZGhscHR4fICEiIyQl&#10;JicoKSorKywtLi8wMTIzNDU2Nzg5Ojs8PT4/QEFCQ0RFRkdISUpLTE1OT1BQUVJTVFVWV1hZWltc&#10;XV5fYGFiY2RlZmdoaWprbG1ub3BxcnN0dXZ3eHl6e3x9fn+AgYKDhIaHiImKi4yNjo+QkZKTlJWW&#10;l5iZmpucnZ6foKGio6SlpqeoqaqrrK2ur7CxsrO0tre4ubq7vL2+v8DBwsPExcbHyMnKy8zNzs/Q&#10;0dLT1NbX2Nna29zd3t/g4eLj5OXm5+jp6uvs7e7v8P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bP9LO2f/UT9j/1dBYf9d&#10;Q1//YkRe/2ZFXf9pRlz/bUdb/3BIWv9ySVr/ckla/3JJWv9ySVr/ckla/3JJWv9ySVr/ckla/3JJ&#10;Wv9ySVr/ckla/3JJWv9ySVr/ckla/3JJ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o/P//////////////////////////////&#10;/////////+nS6f////////////////////////////////////////zo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CB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h9v//////////////////////////////////////9a6Q&#10;rvb/////////////////////////////////////4ZBpkOL/////////////////////////////&#10;////////9a6Qrvb///////////////////////////////////////bh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7ukw///////////////////////////////////&#10;////v3ZPf9D////////////////////////////////////gmk8AW7v/////////////////////&#10;//////////////G2eU9Jd8r//////////////////////////////////+vSxauWr/L/////////&#10;//////////////////////////////fn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r6upqKmqrbG4wMva6///&#10;//////////////////////+iX1dUU1RVV1tfZm98j6jD3e////////////////////+zTAsGAwAA&#10;AAAAABVFdKLN+//////////////////////QbhIAAAAAAA8zWYGq1P3/////////////////////&#10;///tjjUABRoyTWuNstj/////////////////////////////sFQ8UWiCnr3g////////////////&#10;////////////////146Dn7fS8P///////////////////////////////////93W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s7e/y9vr/&#10;////////////////////////////////uZqYmZyhpq20vsrh////////////////////////////&#10;oldKTFFXXWh9lrnj////////////////////////////s1cAGjVQbo2v0/r/////////////////&#10;////////////zm9AX3uZt9j7////////////////////////////////7p+Fp8Ph////////////&#10;/////////////////////////+TR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B0ZXh0AAAAAENvcHlyaWdo&#10;dCAyMDA0LTIwMDcgQWRvYmUgU3lzdGVtcyBJbmNvcnBvcmF0ZWQAAP/uAA5BZG9iZQBkQAAAAAL/&#10;2wCEAAEBAQEBAQEBAQEBAQEBAQEBAQEBAQEBAQEBAQECAQEBAQEBAgICAgICAgICAgICAgIDAwMD&#10;AwMDAwMDAwMDAwMBAQEBAQEBAgEBAgMCAgIDAwMDAwMDAwMDAwMDAwMDAwMDAwMDAwMDAwMDAwMD&#10;AwMDAwMDAwMDAwMDAwMDAwMDA//AABQIAdMHCAQBEQACEQEDEQEEEQD/3QAEAO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Tdl8vidv4nKZ7PZTHYTBYTHVuXzWay9bTY3E4jE42matyOUymRrWSGnp6eFHlnnldURFZmYKCffv&#10;fuvdalW/P+FhvwF2z8ycH8fdpdb7/wCw/j0+5I9nbs+XmJzVJjcBiszNX/wwZ3afV9dj2rs1tyGU&#10;q1Rl2yVFO0IkmpKCrQRGb3v3XutuKGaKohiqIJEmgnijmhljYPHLFKoeOSNhwVYEEEfj3737r3W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qv/AM7v&#10;43/zof5mW+sd8G/i5sDbXxs+BGTyNDTd0/IzefbeyYcx3LFHGldWU1bsnZuQrtyQbWo3Bjp8KKBZ&#10;8tVosle1NRhFX3v3Xujr/wAqn+QL8H/5WeLxW7dq7dHd3yb+wEOd+SHZmKoKjcVFUzpprqXq7bV5&#10;qPa1E12QfZvLXyRkx1WQqUso97917q8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">
              <v:rect id="Rectangle 9" o:spid="_x0000_s1027" style="position:absolute;top:717;width:20593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</v:group>
          </w:pict>
        </mc:Fallback>
      </mc:AlternateContent>
    </w:r>
    <w:r w:rsidR="00470A01" w:rsidRPr="00230C29">
      <w:rPr>
        <w:b/>
        <w:color w:val="76923C" w:themeColor="accent3" w:themeShade="BF"/>
        <w:sz w:val="32"/>
        <w:szCs w:val="30"/>
      </w:rPr>
      <w:t>Doctorat professionnel en éducation</w:t>
    </w:r>
  </w:p>
  <w:p w:rsidR="00744EA3" w:rsidRPr="00744EA3" w:rsidRDefault="00B338F0" w:rsidP="00B338F0">
    <w:pPr>
      <w:tabs>
        <w:tab w:val="left" w:pos="9837"/>
      </w:tabs>
      <w:spacing w:after="0" w:line="240" w:lineRule="auto"/>
      <w:ind w:right="105"/>
      <w:rPr>
        <w:b/>
        <w:color w:val="76923C" w:themeColor="accent3" w:themeShade="BF"/>
        <w:sz w:val="24"/>
        <w:szCs w:val="30"/>
      </w:rPr>
    </w:pPr>
    <w:r>
      <w:rPr>
        <w:b/>
        <w:color w:val="76923C" w:themeColor="accent3" w:themeShade="BF"/>
        <w:sz w:val="24"/>
        <w:szCs w:val="30"/>
      </w:rPr>
      <w:tab/>
    </w:r>
  </w:p>
  <w:p w:rsidR="00230C29" w:rsidRDefault="00631C4F" w:rsidP="00B338F0">
    <w:pPr>
      <w:spacing w:after="0" w:line="240" w:lineRule="auto"/>
      <w:ind w:right="-320"/>
      <w:jc w:val="right"/>
      <w:rPr>
        <w:b/>
        <w:color w:val="007ABF"/>
        <w:sz w:val="32"/>
        <w:szCs w:val="30"/>
      </w:rPr>
    </w:pPr>
    <w:r>
      <w:rPr>
        <w:b/>
        <w:color w:val="007ABF"/>
        <w:sz w:val="32"/>
        <w:szCs w:val="30"/>
      </w:rPr>
      <w:t>Formulaire de d</w:t>
    </w:r>
    <w:r w:rsidR="002C7ACB">
      <w:rPr>
        <w:b/>
        <w:color w:val="007ABF"/>
        <w:sz w:val="32"/>
        <w:szCs w:val="30"/>
      </w:rPr>
      <w:t>emande d’habilitation</w:t>
    </w:r>
  </w:p>
  <w:p w:rsidR="00631C4F" w:rsidRPr="00631C4F" w:rsidRDefault="002D698B" w:rsidP="00B338F0">
    <w:pPr>
      <w:spacing w:after="0" w:line="240" w:lineRule="auto"/>
      <w:ind w:right="-320"/>
      <w:jc w:val="right"/>
      <w:rPr>
        <w:b/>
        <w:color w:val="007ABF"/>
        <w:sz w:val="24"/>
        <w:szCs w:val="30"/>
      </w:rPr>
    </w:pPr>
    <w:r>
      <w:rPr>
        <w:b/>
        <w:color w:val="007ABF"/>
        <w:sz w:val="24"/>
        <w:szCs w:val="30"/>
      </w:rPr>
      <w:t>Personne provenant du milieu de pratique ou de la communauté professionnelle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77806"/>
    <w:multiLevelType w:val="hybridMultilevel"/>
    <w:tmpl w:val="42F8AAA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1229B"/>
    <w:multiLevelType w:val="hybridMultilevel"/>
    <w:tmpl w:val="55DA0FFC"/>
    <w:lvl w:ilvl="0" w:tplc="976A5B6E">
      <w:start w:val="1"/>
      <w:numFmt w:val="decimal"/>
      <w:lvlText w:val="%1-"/>
      <w:lvlJc w:val="left"/>
      <w:pPr>
        <w:ind w:left="1068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A7"/>
    <w:rsid w:val="00004AFC"/>
    <w:rsid w:val="00054128"/>
    <w:rsid w:val="000954E0"/>
    <w:rsid w:val="000B0C9F"/>
    <w:rsid w:val="000B6FF2"/>
    <w:rsid w:val="0011707D"/>
    <w:rsid w:val="00154936"/>
    <w:rsid w:val="0016183F"/>
    <w:rsid w:val="00161B50"/>
    <w:rsid w:val="00163EC4"/>
    <w:rsid w:val="001B78D0"/>
    <w:rsid w:val="001C42E6"/>
    <w:rsid w:val="00230C29"/>
    <w:rsid w:val="0024004F"/>
    <w:rsid w:val="002428F6"/>
    <w:rsid w:val="002C7ACB"/>
    <w:rsid w:val="002D698B"/>
    <w:rsid w:val="00336ED0"/>
    <w:rsid w:val="003F4EA0"/>
    <w:rsid w:val="004213AA"/>
    <w:rsid w:val="00470A01"/>
    <w:rsid w:val="004D684E"/>
    <w:rsid w:val="005A6C52"/>
    <w:rsid w:val="005D449A"/>
    <w:rsid w:val="006102D1"/>
    <w:rsid w:val="00617ABF"/>
    <w:rsid w:val="00631C4F"/>
    <w:rsid w:val="00645B59"/>
    <w:rsid w:val="006E37F6"/>
    <w:rsid w:val="006E5C99"/>
    <w:rsid w:val="00700C1B"/>
    <w:rsid w:val="00733308"/>
    <w:rsid w:val="00744EA3"/>
    <w:rsid w:val="00787B83"/>
    <w:rsid w:val="007A005F"/>
    <w:rsid w:val="007B6BDE"/>
    <w:rsid w:val="007B77A7"/>
    <w:rsid w:val="008042B2"/>
    <w:rsid w:val="00880DBD"/>
    <w:rsid w:val="00887364"/>
    <w:rsid w:val="008A5684"/>
    <w:rsid w:val="008B014E"/>
    <w:rsid w:val="008D073B"/>
    <w:rsid w:val="008E0598"/>
    <w:rsid w:val="008E240B"/>
    <w:rsid w:val="009802B0"/>
    <w:rsid w:val="00990824"/>
    <w:rsid w:val="009F6118"/>
    <w:rsid w:val="00A96E63"/>
    <w:rsid w:val="00AD3F1D"/>
    <w:rsid w:val="00AF1A14"/>
    <w:rsid w:val="00AF40AE"/>
    <w:rsid w:val="00B338F0"/>
    <w:rsid w:val="00BA7893"/>
    <w:rsid w:val="00BB2CA3"/>
    <w:rsid w:val="00C03346"/>
    <w:rsid w:val="00C4326B"/>
    <w:rsid w:val="00C44EB2"/>
    <w:rsid w:val="00C51FD2"/>
    <w:rsid w:val="00C623E8"/>
    <w:rsid w:val="00C76A7E"/>
    <w:rsid w:val="00CF376E"/>
    <w:rsid w:val="00D16935"/>
    <w:rsid w:val="00E5294C"/>
    <w:rsid w:val="00E96416"/>
    <w:rsid w:val="00EC4618"/>
    <w:rsid w:val="00EC7F6D"/>
    <w:rsid w:val="00EF6080"/>
    <w:rsid w:val="00F04AEE"/>
    <w:rsid w:val="00F63A46"/>
    <w:rsid w:val="00FA6DBB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FA1674-A386-49EE-B8A9-8E0B2F14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6E37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0DBD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F4EA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2D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6E37F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D44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49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49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4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49A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76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0</TotalTime>
  <Pages>5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Marie-Claude Bergeron</cp:lastModifiedBy>
  <cp:revision>2</cp:revision>
  <cp:lastPrinted>2015-05-11T18:58:00Z</cp:lastPrinted>
  <dcterms:created xsi:type="dcterms:W3CDTF">2021-10-26T18:59:00Z</dcterms:created>
  <dcterms:modified xsi:type="dcterms:W3CDTF">2021-10-26T18:59:00Z</dcterms:modified>
</cp:coreProperties>
</file>