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E2563" w14:textId="77777777" w:rsidR="00411ECB" w:rsidRPr="003F0E50" w:rsidRDefault="003F0E50" w:rsidP="00F63E14">
      <w:pPr>
        <w:tabs>
          <w:tab w:val="left" w:pos="142"/>
        </w:tabs>
        <w:spacing w:after="0" w:line="240" w:lineRule="auto"/>
        <w:rPr>
          <w:sz w:val="20"/>
          <w:u w:val="double"/>
        </w:rPr>
      </w:pPr>
      <w:r>
        <w:rPr>
          <w:b/>
          <w:color w:val="404040" w:themeColor="text1" w:themeTint="BF"/>
          <w:sz w:val="24"/>
        </w:rPr>
        <w:tab/>
      </w:r>
      <w:r w:rsidRPr="003F0E50">
        <w:rPr>
          <w:b/>
          <w:color w:val="404040" w:themeColor="text1" w:themeTint="BF"/>
          <w:sz w:val="24"/>
          <w:u w:val="double"/>
        </w:rPr>
        <w:t>CONFIDENTIEL</w:t>
      </w:r>
    </w:p>
    <w:p w14:paraId="634CF651" w14:textId="77777777" w:rsidR="007D0517" w:rsidRDefault="007D0517" w:rsidP="00F63E14">
      <w:pPr>
        <w:tabs>
          <w:tab w:val="left" w:pos="142"/>
        </w:tabs>
        <w:spacing w:after="0" w:line="240" w:lineRule="auto"/>
        <w:rPr>
          <w:sz w:val="20"/>
        </w:rPr>
      </w:pPr>
      <w:r>
        <w:rPr>
          <w:sz w:val="20"/>
        </w:rPr>
        <w:tab/>
        <w:t xml:space="preserve">Veuillez présenter un exemplaire de ce formulaire à deux répondantes ou répondants qui connaissent votre formation et </w:t>
      </w:r>
    </w:p>
    <w:p w14:paraId="1A9279D7" w14:textId="5097DA36" w:rsidR="00411ECB" w:rsidRDefault="007D0517" w:rsidP="00F63E14">
      <w:pPr>
        <w:tabs>
          <w:tab w:val="left" w:pos="142"/>
        </w:tabs>
        <w:spacing w:after="0" w:line="240" w:lineRule="auto"/>
        <w:rPr>
          <w:sz w:val="20"/>
        </w:rPr>
      </w:pPr>
      <w:r>
        <w:rPr>
          <w:sz w:val="20"/>
        </w:rPr>
        <w:tab/>
      </w:r>
      <w:proofErr w:type="gramStart"/>
      <w:r>
        <w:rPr>
          <w:sz w:val="20"/>
        </w:rPr>
        <w:t>votre</w:t>
      </w:r>
      <w:proofErr w:type="gramEnd"/>
      <w:r>
        <w:rPr>
          <w:sz w:val="20"/>
        </w:rPr>
        <w:t xml:space="preserve"> expérience professionnelles et demandez-leur de nous le retourner à l’adresse </w:t>
      </w:r>
      <w:hyperlink r:id="rId6" w:history="1">
        <w:r w:rsidR="00B40CDE" w:rsidRPr="000D7A95">
          <w:rPr>
            <w:rStyle w:val="Lienhypertexte"/>
            <w:sz w:val="20"/>
          </w:rPr>
          <w:t>pfes.education@USherbrooke.ca</w:t>
        </w:r>
      </w:hyperlink>
      <w:r>
        <w:rPr>
          <w:sz w:val="20"/>
        </w:rPr>
        <w:t>.</w:t>
      </w:r>
    </w:p>
    <w:p w14:paraId="0058DC9D" w14:textId="77777777" w:rsidR="007B1032" w:rsidRPr="009A7107" w:rsidRDefault="007B1032" w:rsidP="00411ECB">
      <w:pPr>
        <w:spacing w:after="0" w:line="240" w:lineRule="auto"/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42"/>
        <w:gridCol w:w="3134"/>
        <w:gridCol w:w="268"/>
        <w:gridCol w:w="1286"/>
        <w:gridCol w:w="130"/>
        <w:gridCol w:w="1156"/>
        <w:gridCol w:w="322"/>
        <w:gridCol w:w="61"/>
        <w:gridCol w:w="54"/>
        <w:gridCol w:w="849"/>
        <w:gridCol w:w="1286"/>
        <w:gridCol w:w="1002"/>
        <w:gridCol w:w="30"/>
        <w:gridCol w:w="111"/>
        <w:gridCol w:w="143"/>
      </w:tblGrid>
      <w:tr w:rsidR="00411ECB" w14:paraId="5D01F6A8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9720" w:type="dxa"/>
            <w:gridSpan w:val="13"/>
            <w:shd w:val="clear" w:color="auto" w:fill="70AD47"/>
          </w:tcPr>
          <w:p w14:paraId="6C142CA7" w14:textId="77777777" w:rsidR="00411ECB" w:rsidRPr="00EE6235" w:rsidRDefault="003F0E50" w:rsidP="00854B1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  <w:color w:val="404040" w:themeColor="text1" w:themeTint="BF"/>
              </w:rPr>
              <w:t>À compléter par la candidate ou le candidat</w:t>
            </w:r>
          </w:p>
        </w:tc>
      </w:tr>
      <w:tr w:rsidR="00411ECB" w14:paraId="267ADBEA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6438" w:type="dxa"/>
            <w:gridSpan w:val="7"/>
          </w:tcPr>
          <w:p w14:paraId="2F607A27" w14:textId="77777777" w:rsidR="00411ECB" w:rsidRPr="009A7107" w:rsidRDefault="00411ECB" w:rsidP="003F0E50">
            <w:pPr>
              <w:tabs>
                <w:tab w:val="left" w:pos="1593"/>
                <w:tab w:val="right" w:pos="6271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 xml:space="preserve">Nom </w:t>
            </w:r>
            <w:r w:rsidR="003F0E50">
              <w:rPr>
                <w:color w:val="404040" w:themeColor="text1" w:themeTint="BF"/>
              </w:rPr>
              <w:t xml:space="preserve">à la naissance :  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282" w:type="dxa"/>
            <w:gridSpan w:val="6"/>
          </w:tcPr>
          <w:p w14:paraId="233AEBF5" w14:textId="77777777" w:rsidR="00411ECB" w:rsidRPr="009A7107" w:rsidRDefault="003F0E50" w:rsidP="00411ECB">
            <w:pPr>
              <w:tabs>
                <w:tab w:val="left" w:pos="1092"/>
                <w:tab w:val="right" w:pos="3017"/>
                <w:tab w:val="right" w:pos="5137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> :</w:t>
            </w:r>
            <w:r>
              <w:rPr>
                <w:color w:val="404040" w:themeColor="text1" w:themeTint="BF"/>
              </w:rPr>
              <w:t xml:space="preserve">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3B154E3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4960" w:type="dxa"/>
            <w:gridSpan w:val="5"/>
          </w:tcPr>
          <w:p w14:paraId="40AA165B" w14:textId="14D3AE25" w:rsidR="00F63E14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</w:t>
            </w:r>
          </w:p>
          <w:p w14:paraId="14F8FC50" w14:textId="77777777" w:rsidR="00411ECB" w:rsidRDefault="003F0E50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>
              <w:rPr>
                <w:color w:val="404040" w:themeColor="text1" w:themeTint="BF"/>
              </w:rPr>
              <w:t xml:space="preserve">Téléphone </w:t>
            </w:r>
            <w:r w:rsidR="00411ECB" w:rsidRPr="009A7107">
              <w:rPr>
                <w:color w:val="404040" w:themeColor="text1" w:themeTint="BF"/>
              </w:rPr>
              <w:t>:</w:t>
            </w:r>
            <w:r w:rsidR="001F3402">
              <w:rPr>
                <w:color w:val="404040" w:themeColor="text1" w:themeTint="BF"/>
              </w:rPr>
              <w:t xml:space="preserve"> </w:t>
            </w:r>
            <w:r w:rsidR="00F63E14">
              <w:rPr>
                <w:color w:val="404040" w:themeColor="text1" w:themeTint="BF"/>
              </w:rPr>
              <w:t>_________________________________</w:t>
            </w:r>
            <w:r w:rsidR="001F3402">
              <w:rPr>
                <w:color w:val="404040" w:themeColor="text1" w:themeTint="BF"/>
                <w:u w:val="single"/>
              </w:rPr>
              <w:t xml:space="preserve"> </w:t>
            </w:r>
          </w:p>
          <w:p w14:paraId="5253658A" w14:textId="4725ECC4" w:rsidR="00F63E14" w:rsidRPr="009A7107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</w:p>
        </w:tc>
        <w:tc>
          <w:tcPr>
            <w:tcW w:w="4760" w:type="dxa"/>
            <w:gridSpan w:val="8"/>
          </w:tcPr>
          <w:p w14:paraId="646B4E8D" w14:textId="77777777" w:rsidR="00411ECB" w:rsidRPr="009A7107" w:rsidRDefault="003F0E50" w:rsidP="00411ECB">
            <w:pPr>
              <w:tabs>
                <w:tab w:val="left" w:pos="1985"/>
                <w:tab w:val="right" w:pos="4543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Matricule</w:t>
            </w:r>
            <w:r w:rsidR="00411ECB" w:rsidRPr="009A7107">
              <w:rPr>
                <w:color w:val="404040" w:themeColor="text1" w:themeTint="BF"/>
              </w:rPr>
              <w:t xml:space="preserve"> :</w:t>
            </w:r>
            <w:r>
              <w:rPr>
                <w:color w:val="404040" w:themeColor="text1" w:themeTint="BF"/>
              </w:rPr>
              <w:t xml:space="preserve">  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415477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  <w:shd w:val="clear" w:color="auto" w:fill="70AD47"/>
          </w:tcPr>
          <w:p w14:paraId="524522CA" w14:textId="77777777" w:rsidR="00411ECB" w:rsidRDefault="001F3402" w:rsidP="00854B14">
            <w:pPr>
              <w:spacing w:before="120" w:after="120"/>
            </w:pPr>
            <w:r>
              <w:rPr>
                <w:b/>
                <w:i/>
                <w:color w:val="404040" w:themeColor="text1" w:themeTint="BF"/>
              </w:rPr>
              <w:t>À compléter par la répondante ou le répondant</w:t>
            </w:r>
          </w:p>
        </w:tc>
      </w:tr>
      <w:tr w:rsidR="00411ECB" w14:paraId="6F8CDDA8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6499" w:type="dxa"/>
            <w:gridSpan w:val="8"/>
          </w:tcPr>
          <w:p w14:paraId="6081D3F7" w14:textId="0F1656AB" w:rsidR="00411ECB" w:rsidRPr="009A7107" w:rsidRDefault="00411ECB" w:rsidP="00B40CDE">
            <w:pPr>
              <w:tabs>
                <w:tab w:val="right" w:pos="6284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>Nom</w:t>
            </w:r>
            <w:r w:rsidR="00B40CDE"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</w:rPr>
              <w:t xml:space="preserve">: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332" w:type="dxa"/>
            <w:gridSpan w:val="6"/>
          </w:tcPr>
          <w:p w14:paraId="6FAD89D0" w14:textId="758D930B" w:rsidR="00411ECB" w:rsidRPr="009A7107" w:rsidRDefault="00B40CDE" w:rsidP="00B40CDE">
            <w:pPr>
              <w:tabs>
                <w:tab w:val="right" w:pos="30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E839D4" w14:paraId="1756D0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6D1930E7" w14:textId="67078D66" w:rsidR="00F63E14" w:rsidRDefault="00F63E14" w:rsidP="00B40CDE">
            <w:pPr>
              <w:tabs>
                <w:tab w:val="right" w:pos="9531"/>
              </w:tabs>
              <w:spacing w:before="120" w:after="16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_________________________________________________</w:t>
            </w:r>
            <w:r w:rsidR="00B40CDE">
              <w:rPr>
                <w:color w:val="404040" w:themeColor="text1" w:themeTint="BF"/>
              </w:rPr>
              <w:t xml:space="preserve">     Téléphone : _________________</w:t>
            </w:r>
          </w:p>
          <w:p w14:paraId="0A2061DB" w14:textId="2EF44C20" w:rsidR="00E839D4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Nom de l’employeur actuel</w:t>
            </w:r>
            <w:r w:rsidRPr="009A7107">
              <w:rPr>
                <w:color w:val="404040" w:themeColor="text1" w:themeTint="BF"/>
              </w:rPr>
              <w:t xml:space="preserve"> : </w:t>
            </w:r>
            <w:r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7E101B70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2ACFB99A" w14:textId="77777777" w:rsidR="00411ECB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Titre ou fonction chez l’employeur actuel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6430B867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4AF9975D" w14:textId="77777777" w:rsidR="00E839D4" w:rsidRPr="00E839D4" w:rsidRDefault="00E839D4" w:rsidP="00854B14">
            <w:pPr>
              <w:spacing w:before="120" w:after="120"/>
              <w:rPr>
                <w:b/>
                <w:i/>
                <w:color w:val="404040" w:themeColor="text1" w:themeTint="BF"/>
              </w:rPr>
            </w:pPr>
            <w:r>
              <w:rPr>
                <w:b/>
                <w:i/>
                <w:color w:val="404040" w:themeColor="text1" w:themeTint="BF"/>
              </w:rPr>
              <w:t>La répondante ou le répondant connaît la candidate ou le candidat :</w:t>
            </w:r>
          </w:p>
        </w:tc>
      </w:tr>
      <w:tr w:rsidR="00E839D4" w14:paraId="38252EBD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3276" w:type="dxa"/>
            <w:gridSpan w:val="2"/>
          </w:tcPr>
          <w:p w14:paraId="3C1F3DA8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6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0"/>
            <w:r w:rsidR="00657AB5"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r w:rsidRPr="00657AB5">
              <w:rPr>
                <w:rFonts w:ascii="Arial" w:hAnsi="Arial" w:cs="Arial"/>
                <w:color w:val="404040"/>
                <w:sz w:val="20"/>
              </w:rPr>
              <w:t>très bien</w:t>
            </w:r>
          </w:p>
        </w:tc>
        <w:tc>
          <w:tcPr>
            <w:tcW w:w="3277" w:type="dxa"/>
            <w:gridSpan w:val="7"/>
          </w:tcPr>
          <w:p w14:paraId="158D21A3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7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1"/>
            <w:r w:rsidRPr="00657AB5">
              <w:rPr>
                <w:rFonts w:ascii="Arial" w:hAnsi="Arial" w:cs="Arial"/>
                <w:color w:val="404040"/>
                <w:sz w:val="20"/>
              </w:rPr>
              <w:t xml:space="preserve"> bien</w:t>
            </w:r>
          </w:p>
        </w:tc>
        <w:tc>
          <w:tcPr>
            <w:tcW w:w="3278" w:type="dxa"/>
            <w:gridSpan w:val="5"/>
          </w:tcPr>
          <w:p w14:paraId="62502841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8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2"/>
            <w:r w:rsidRPr="00657AB5">
              <w:rPr>
                <w:rFonts w:ascii="Arial" w:hAnsi="Arial" w:cs="Arial"/>
                <w:color w:val="404040"/>
                <w:sz w:val="20"/>
              </w:rPr>
              <w:t xml:space="preserve"> peu</w:t>
            </w:r>
          </w:p>
        </w:tc>
      </w:tr>
      <w:tr w:rsidR="00657AB5" w14:paraId="7674C41F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057EDC6F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rPr>
                <w:color w:val="404040"/>
              </w:rPr>
            </w:pPr>
            <w:r w:rsidRPr="00657AB5">
              <w:rPr>
                <w:color w:val="404040"/>
              </w:rPr>
              <w:t>À titre de :</w:t>
            </w:r>
          </w:p>
          <w:p w14:paraId="6EDB44A5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professeure ou professeur</w:t>
            </w:r>
          </w:p>
          <w:p w14:paraId="6CE5623A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directrice ou directeur de recherche</w:t>
            </w:r>
          </w:p>
          <w:p w14:paraId="36F647AD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superviseure ou superviseur d’un assistant de recherche</w:t>
            </w:r>
          </w:p>
          <w:p w14:paraId="21289463" w14:textId="77777777" w:rsidR="00657AB5" w:rsidRDefault="00657AB5" w:rsidP="00657AB5">
            <w:pPr>
              <w:tabs>
                <w:tab w:val="right" w:pos="3031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autre, précisez : </w:t>
            </w:r>
          </w:p>
          <w:p w14:paraId="2CD159F5" w14:textId="77777777" w:rsidR="00657AB5" w:rsidRPr="00A50996" w:rsidRDefault="00657AB5" w:rsidP="00A50996">
            <w:pPr>
              <w:tabs>
                <w:tab w:val="right" w:pos="9531"/>
              </w:tabs>
              <w:spacing w:before="120" w:after="120"/>
              <w:ind w:firstLine="131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934118E" w14:textId="77777777" w:rsidTr="00B40CDE">
        <w:trPr>
          <w:gridAfter w:val="3"/>
          <w:wAfter w:w="284" w:type="dxa"/>
        </w:trPr>
        <w:tc>
          <w:tcPr>
            <w:tcW w:w="9832" w:type="dxa"/>
            <w:gridSpan w:val="13"/>
            <w:shd w:val="clear" w:color="auto" w:fill="70AD47"/>
          </w:tcPr>
          <w:p w14:paraId="7BF88C87" w14:textId="2ADE3E33" w:rsidR="00411ECB" w:rsidRDefault="007B1032" w:rsidP="00B40CDE">
            <w:pPr>
              <w:spacing w:before="120" w:after="120"/>
              <w:ind w:left="175"/>
            </w:pPr>
            <w:r>
              <w:rPr>
                <w:b/>
                <w:i/>
                <w:color w:val="404040" w:themeColor="text1" w:themeTint="BF"/>
              </w:rPr>
              <w:t>Grille d’appréciation</w:t>
            </w:r>
            <w:r w:rsidR="00B40CDE">
              <w:rPr>
                <w:b/>
                <w:i/>
                <w:color w:val="404040" w:themeColor="text1" w:themeTint="BF"/>
              </w:rPr>
              <w:t xml:space="preserve"> à compléter par la répondante ou le répondant</w:t>
            </w:r>
          </w:p>
        </w:tc>
      </w:tr>
      <w:tr w:rsidR="007B1032" w14:paraId="5B00C085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</w:tcPr>
          <w:p w14:paraId="2D922777" w14:textId="51452DF9" w:rsidR="007B1032" w:rsidRPr="009A7107" w:rsidRDefault="007B1032" w:rsidP="00F63E14">
            <w:pPr>
              <w:tabs>
                <w:tab w:val="right" w:pos="3031"/>
              </w:tabs>
              <w:spacing w:before="120" w:after="120"/>
              <w:ind w:left="-11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 xml:space="preserve">Veuillez donner votre opinion sur </w:t>
            </w:r>
            <w:r w:rsidR="00B40CDE">
              <w:rPr>
                <w:color w:val="404040" w:themeColor="text1" w:themeTint="BF"/>
              </w:rPr>
              <w:t xml:space="preserve">les compétences de </w:t>
            </w:r>
            <w:r>
              <w:rPr>
                <w:color w:val="404040" w:themeColor="text1" w:themeTint="BF"/>
              </w:rPr>
              <w:t xml:space="preserve">la candidate ou </w:t>
            </w:r>
            <w:r w:rsidR="00B40CDE">
              <w:rPr>
                <w:color w:val="404040" w:themeColor="text1" w:themeTint="BF"/>
              </w:rPr>
              <w:t>du</w:t>
            </w:r>
            <w:r>
              <w:rPr>
                <w:color w:val="404040" w:themeColor="text1" w:themeTint="BF"/>
              </w:rPr>
              <w:t xml:space="preserve"> candidat en cochant ci-dessous l’une des cases correspondant au facteur d’appréciation considéré selon votre connaissance du sujet.</w:t>
            </w:r>
          </w:p>
        </w:tc>
      </w:tr>
      <w:tr w:rsidR="007B1032" w14:paraId="5A15E00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77BEB8CE" w14:textId="77777777" w:rsidR="007B1032" w:rsidRPr="009A710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 w:themeColor="text1" w:themeTint="BF"/>
              </w:rPr>
            </w:pPr>
          </w:p>
        </w:tc>
        <w:tc>
          <w:tcPr>
            <w:tcW w:w="1286" w:type="dxa"/>
            <w:vAlign w:val="center"/>
          </w:tcPr>
          <w:p w14:paraId="6AC4B490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Passable</w:t>
            </w:r>
          </w:p>
        </w:tc>
        <w:tc>
          <w:tcPr>
            <w:tcW w:w="1286" w:type="dxa"/>
            <w:gridSpan w:val="2"/>
            <w:vAlign w:val="center"/>
          </w:tcPr>
          <w:p w14:paraId="174FF0BA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Bon</w:t>
            </w:r>
          </w:p>
        </w:tc>
        <w:tc>
          <w:tcPr>
            <w:tcW w:w="1286" w:type="dxa"/>
            <w:gridSpan w:val="4"/>
            <w:vAlign w:val="center"/>
          </w:tcPr>
          <w:p w14:paraId="70D2BF26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Très bon</w:t>
            </w:r>
          </w:p>
        </w:tc>
        <w:tc>
          <w:tcPr>
            <w:tcW w:w="1286" w:type="dxa"/>
            <w:vAlign w:val="center"/>
          </w:tcPr>
          <w:p w14:paraId="5FFBFBC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Excellent</w:t>
            </w:r>
          </w:p>
        </w:tc>
        <w:tc>
          <w:tcPr>
            <w:tcW w:w="1286" w:type="dxa"/>
            <w:gridSpan w:val="4"/>
            <w:vAlign w:val="center"/>
          </w:tcPr>
          <w:p w14:paraId="60F60B2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Insuffisant</w:t>
            </w:r>
          </w:p>
        </w:tc>
      </w:tr>
      <w:tr w:rsidR="007B1032" w14:paraId="4FA56609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440741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Connaissances acquises</w:t>
            </w:r>
          </w:p>
        </w:tc>
        <w:tc>
          <w:tcPr>
            <w:tcW w:w="1286" w:type="dxa"/>
            <w:vAlign w:val="center"/>
          </w:tcPr>
          <w:p w14:paraId="07B2606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0"/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3"/>
          </w:p>
        </w:tc>
        <w:tc>
          <w:tcPr>
            <w:tcW w:w="1286" w:type="dxa"/>
            <w:gridSpan w:val="2"/>
            <w:vAlign w:val="center"/>
          </w:tcPr>
          <w:p w14:paraId="61287B1F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908473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DA061C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0CD482A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6681A5F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7483C8A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Application</w:t>
            </w:r>
          </w:p>
        </w:tc>
        <w:tc>
          <w:tcPr>
            <w:tcW w:w="1286" w:type="dxa"/>
            <w:vAlign w:val="center"/>
          </w:tcPr>
          <w:p w14:paraId="494748B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4EBE1C8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E5944C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1B0690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17BADAC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6F09802E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2C8A80C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Compétence professionnelle</w:t>
            </w:r>
          </w:p>
        </w:tc>
        <w:tc>
          <w:tcPr>
            <w:tcW w:w="1286" w:type="dxa"/>
            <w:vAlign w:val="center"/>
          </w:tcPr>
          <w:p w14:paraId="36E39FD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576C50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8718EE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478453A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A8A847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510B6F2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5A875D92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Jugement et maturité</w:t>
            </w:r>
          </w:p>
        </w:tc>
        <w:tc>
          <w:tcPr>
            <w:tcW w:w="1286" w:type="dxa"/>
            <w:vAlign w:val="center"/>
          </w:tcPr>
          <w:p w14:paraId="161D83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0547E1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196BA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E71B5C6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B57742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E7A352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D47183D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Originalité et imagination</w:t>
            </w:r>
          </w:p>
        </w:tc>
        <w:tc>
          <w:tcPr>
            <w:tcW w:w="1286" w:type="dxa"/>
            <w:vAlign w:val="center"/>
          </w:tcPr>
          <w:p w14:paraId="6B79AA1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357EE43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006AE5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B5AD93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74C8AE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505B9AD6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1562CEE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Clarté d’expression orale et écrite</w:t>
            </w:r>
          </w:p>
        </w:tc>
        <w:tc>
          <w:tcPr>
            <w:tcW w:w="1286" w:type="dxa"/>
            <w:vAlign w:val="center"/>
          </w:tcPr>
          <w:p w14:paraId="520661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9D490E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C8B76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112FD19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72876C88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DFCC15C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654FE04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Aptitudes générales à la recherche</w:t>
            </w:r>
          </w:p>
        </w:tc>
        <w:tc>
          <w:tcPr>
            <w:tcW w:w="1286" w:type="dxa"/>
            <w:vAlign w:val="center"/>
          </w:tcPr>
          <w:p w14:paraId="445BEA2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15326BE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633ECF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5C6D71A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DACEC93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963C46">
              <w:rPr>
                <w:rFonts w:ascii="Arial" w:hAnsi="Arial" w:cs="Arial"/>
                <w:color w:val="404040"/>
                <w:sz w:val="20"/>
              </w:rPr>
            </w:r>
            <w:r w:rsidR="00963C46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8754A7" w14:paraId="091B07BA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0492A6F0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rFonts w:ascii="Arial" w:hAnsi="Arial" w:cs="Arial"/>
                <w:color w:val="404040"/>
                <w:sz w:val="2"/>
              </w:rPr>
            </w:pPr>
          </w:p>
        </w:tc>
      </w:tr>
      <w:tr w:rsidR="008754A7" w14:paraId="53B6705F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6D04296F" w14:textId="6CD481B9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rFonts w:ascii="Arial" w:hAnsi="Arial" w:cs="Arial"/>
                <w:color w:val="404040"/>
                <w:sz w:val="20"/>
              </w:rPr>
            </w:pPr>
            <w:r>
              <w:rPr>
                <w:rFonts w:ascii="Arial" w:hAnsi="Arial" w:cs="Arial"/>
                <w:color w:val="404040"/>
                <w:sz w:val="20"/>
              </w:rPr>
              <w:t>Veuillez ajouter ci-dessous les renseignements supplémentaires que vous jugez utiles relativement aux aptitudes et aux capacités de la candidate ou du candidat à mener à bonne fin des études de deuxième cycle</w:t>
            </w:r>
            <w:r w:rsidR="00F63E14">
              <w:rPr>
                <w:rFonts w:ascii="Arial" w:hAnsi="Arial" w:cs="Arial"/>
                <w:color w:val="404040"/>
                <w:sz w:val="20"/>
              </w:rPr>
              <w:t xml:space="preserve"> en recherche</w:t>
            </w:r>
            <w:r>
              <w:rPr>
                <w:rFonts w:ascii="Arial" w:hAnsi="Arial" w:cs="Arial"/>
                <w:color w:val="404040"/>
                <w:sz w:val="20"/>
              </w:rPr>
              <w:t>.</w:t>
            </w:r>
          </w:p>
        </w:tc>
      </w:tr>
      <w:tr w:rsidR="008754A7" w14:paraId="4BB4F060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1901DFD4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7F49065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C545E5C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</w:tbl>
    <w:p w14:paraId="77765D93" w14:textId="77777777" w:rsidR="00733308" w:rsidRDefault="00733308" w:rsidP="00BD6A44">
      <w:pPr>
        <w:spacing w:after="0"/>
        <w:rPr>
          <w:sz w:val="12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2"/>
      </w:tblGrid>
      <w:tr w:rsidR="008754A7" w14:paraId="3C0C75A5" w14:textId="77777777" w:rsidTr="00F63E14">
        <w:tc>
          <w:tcPr>
            <w:tcW w:w="9832" w:type="dxa"/>
            <w:vAlign w:val="center"/>
          </w:tcPr>
          <w:p w14:paraId="12F0D447" w14:textId="090A9E0F" w:rsidR="008754A7" w:rsidRPr="00BD6A44" w:rsidRDefault="008754A7" w:rsidP="00BD6A44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</w:p>
        </w:tc>
      </w:tr>
      <w:tr w:rsidR="008754A7" w:rsidRPr="007B1032" w14:paraId="22551EF4" w14:textId="77777777" w:rsidTr="00F63E14">
        <w:trPr>
          <w:trHeight w:val="274"/>
        </w:trPr>
        <w:tc>
          <w:tcPr>
            <w:tcW w:w="9832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1"/>
              <w:gridCol w:w="5185"/>
            </w:tblGrid>
            <w:tr w:rsidR="00F63E14" w14:paraId="4C41FB5C" w14:textId="77777777" w:rsidTr="00B40CDE">
              <w:tc>
                <w:tcPr>
                  <w:tcW w:w="4421" w:type="dxa"/>
                </w:tcPr>
                <w:p w14:paraId="77F2F304" w14:textId="2B5FAAAB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Signature de la répondante ou du répondant :</w:t>
                  </w:r>
                </w:p>
              </w:tc>
              <w:tc>
                <w:tcPr>
                  <w:tcW w:w="5185" w:type="dxa"/>
                </w:tcPr>
                <w:p w14:paraId="3E61E2AE" w14:textId="780E5BC9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_________________________</w:t>
                  </w:r>
                </w:p>
              </w:tc>
            </w:tr>
            <w:tr w:rsidR="00F63E14" w14:paraId="7FA96AF2" w14:textId="77777777" w:rsidTr="00B40CDE">
              <w:tc>
                <w:tcPr>
                  <w:tcW w:w="4421" w:type="dxa"/>
                </w:tcPr>
                <w:p w14:paraId="3827866C" w14:textId="1F1B74D5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Date :</w:t>
                  </w:r>
                </w:p>
              </w:tc>
              <w:tc>
                <w:tcPr>
                  <w:tcW w:w="5185" w:type="dxa"/>
                </w:tcPr>
                <w:p w14:paraId="5F5CA16B" w14:textId="4A6A10B4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</w:p>
              </w:tc>
            </w:tr>
            <w:tr w:rsidR="00F63E14" w14:paraId="522FA739" w14:textId="77777777" w:rsidTr="00B40CDE">
              <w:tc>
                <w:tcPr>
                  <w:tcW w:w="4421" w:type="dxa"/>
                </w:tcPr>
                <w:p w14:paraId="1A54E392" w14:textId="220C13B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Courriel de la répondante ou du répondant :</w:t>
                  </w:r>
                </w:p>
              </w:tc>
              <w:tc>
                <w:tcPr>
                  <w:tcW w:w="5185" w:type="dxa"/>
                </w:tcPr>
                <w:p w14:paraId="45AB2823" w14:textId="2BB3A48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</w:p>
              </w:tc>
            </w:tr>
          </w:tbl>
          <w:p w14:paraId="17BB984E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p w14:paraId="1C86DD5D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p w14:paraId="6D8DCDBA" w14:textId="3514D7B4" w:rsidR="00B40CDE" w:rsidRDefault="008754A7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  <w:r w:rsidRPr="008754A7">
              <w:rPr>
                <w:rFonts w:cstheme="minorHAnsi"/>
                <w:color w:val="404040"/>
              </w:rPr>
              <w:t>Veuille</w:t>
            </w:r>
            <w:r>
              <w:rPr>
                <w:rFonts w:cstheme="minorHAnsi"/>
                <w:color w:val="404040"/>
              </w:rPr>
              <w:t>z retourner ce</w:t>
            </w:r>
            <w:r w:rsidR="00F63E14">
              <w:rPr>
                <w:rFonts w:cstheme="minorHAnsi"/>
                <w:color w:val="404040"/>
              </w:rPr>
              <w:t xml:space="preserve"> formulaire</w:t>
            </w:r>
            <w:r>
              <w:rPr>
                <w:rFonts w:cstheme="minorHAnsi"/>
                <w:color w:val="404040"/>
              </w:rPr>
              <w:t xml:space="preserve"> </w:t>
            </w:r>
            <w:r w:rsidR="00B40CDE">
              <w:rPr>
                <w:rFonts w:cstheme="minorHAnsi"/>
                <w:color w:val="404040"/>
              </w:rPr>
              <w:t xml:space="preserve">au Secrétariat du programme, </w:t>
            </w:r>
            <w:r>
              <w:rPr>
                <w:rFonts w:cstheme="minorHAnsi"/>
                <w:color w:val="404040"/>
              </w:rPr>
              <w:t>à </w:t>
            </w:r>
            <w:hyperlink r:id="rId7" w:history="1">
              <w:r w:rsidR="00B40CDE" w:rsidRPr="000D7A95">
                <w:rPr>
                  <w:rStyle w:val="Lienhypertexte"/>
                  <w:rFonts w:cstheme="minorHAnsi"/>
                </w:rPr>
                <w:t>pfes.education@USherbrooke.ca</w:t>
              </w:r>
            </w:hyperlink>
            <w:r w:rsidR="00B40CDE">
              <w:rPr>
                <w:rFonts w:cstheme="minorHAnsi"/>
                <w:color w:val="404040"/>
              </w:rPr>
              <w:t>.</w:t>
            </w:r>
          </w:p>
          <w:p w14:paraId="3F6BB6EB" w14:textId="7BA3E90E" w:rsidR="008754A7" w:rsidRPr="007B1032" w:rsidRDefault="008754A7" w:rsidP="00FF1BC4">
            <w:pPr>
              <w:tabs>
                <w:tab w:val="right" w:pos="3031"/>
              </w:tabs>
              <w:spacing w:before="60" w:after="60"/>
              <w:rPr>
                <w:color w:val="404040" w:themeColor="text1" w:themeTint="BF"/>
                <w:sz w:val="6"/>
              </w:rPr>
            </w:pPr>
          </w:p>
        </w:tc>
      </w:tr>
    </w:tbl>
    <w:p w14:paraId="5EA661C9" w14:textId="1B22C01A" w:rsidR="008754A7" w:rsidRDefault="008754A7" w:rsidP="00B40CDE">
      <w:pPr>
        <w:rPr>
          <w:sz w:val="12"/>
        </w:rPr>
      </w:pPr>
    </w:p>
    <w:p w14:paraId="1F306390" w14:textId="1E68550B" w:rsidR="00B40CDE" w:rsidRPr="00B40CDE" w:rsidRDefault="00B40CDE" w:rsidP="00B40CDE">
      <w:pPr>
        <w:rPr>
          <w:sz w:val="12"/>
        </w:rPr>
      </w:pPr>
    </w:p>
    <w:p w14:paraId="239356A6" w14:textId="666FD500" w:rsidR="00B40CDE" w:rsidRPr="00B40CDE" w:rsidRDefault="00B40CDE" w:rsidP="00B40CDE">
      <w:pPr>
        <w:rPr>
          <w:sz w:val="12"/>
        </w:rPr>
      </w:pPr>
    </w:p>
    <w:p w14:paraId="6B4B51C4" w14:textId="438CB434" w:rsidR="00B40CDE" w:rsidRPr="00B40CDE" w:rsidRDefault="00B40CDE" w:rsidP="00B40CDE">
      <w:pPr>
        <w:rPr>
          <w:sz w:val="12"/>
        </w:rPr>
      </w:pPr>
    </w:p>
    <w:p w14:paraId="07EA0D3B" w14:textId="390A37D9" w:rsidR="00B40CDE" w:rsidRPr="00B40CDE" w:rsidRDefault="00B40CDE" w:rsidP="00B40CDE">
      <w:pPr>
        <w:rPr>
          <w:sz w:val="12"/>
        </w:rPr>
      </w:pPr>
    </w:p>
    <w:p w14:paraId="580D4823" w14:textId="10954B6C" w:rsidR="00B40CDE" w:rsidRPr="00B40CDE" w:rsidRDefault="00B40CDE" w:rsidP="00B40CDE">
      <w:pPr>
        <w:rPr>
          <w:sz w:val="12"/>
        </w:rPr>
      </w:pPr>
    </w:p>
    <w:p w14:paraId="4A7B2681" w14:textId="71810C82" w:rsidR="00B40CDE" w:rsidRPr="00B40CDE" w:rsidRDefault="00B40CDE" w:rsidP="00B40CDE">
      <w:pPr>
        <w:rPr>
          <w:sz w:val="12"/>
        </w:rPr>
      </w:pPr>
    </w:p>
    <w:p w14:paraId="7EC9DBC5" w14:textId="21012136" w:rsidR="00B40CDE" w:rsidRPr="00B40CDE" w:rsidRDefault="00B40CDE" w:rsidP="00B40CDE">
      <w:pPr>
        <w:rPr>
          <w:sz w:val="12"/>
        </w:rPr>
      </w:pPr>
    </w:p>
    <w:p w14:paraId="4363C5D8" w14:textId="65A9D645" w:rsidR="00B40CDE" w:rsidRPr="00B40CDE" w:rsidRDefault="00B40CDE" w:rsidP="00B40CDE">
      <w:pPr>
        <w:rPr>
          <w:sz w:val="12"/>
        </w:rPr>
      </w:pPr>
    </w:p>
    <w:p w14:paraId="3F8DF6FF" w14:textId="44497DFC" w:rsidR="00B40CDE" w:rsidRPr="00B40CDE" w:rsidRDefault="00B40CDE" w:rsidP="00B40CDE">
      <w:pPr>
        <w:rPr>
          <w:sz w:val="12"/>
        </w:rPr>
      </w:pPr>
    </w:p>
    <w:p w14:paraId="52731539" w14:textId="2401FC08" w:rsidR="00B40CDE" w:rsidRPr="00B40CDE" w:rsidRDefault="00B40CDE" w:rsidP="00B40CDE">
      <w:pPr>
        <w:rPr>
          <w:sz w:val="12"/>
        </w:rPr>
      </w:pPr>
    </w:p>
    <w:p w14:paraId="7B2E8DF4" w14:textId="4408BBAE" w:rsidR="00B40CDE" w:rsidRPr="00B40CDE" w:rsidRDefault="00B40CDE" w:rsidP="00B40CDE">
      <w:pPr>
        <w:rPr>
          <w:sz w:val="12"/>
        </w:rPr>
      </w:pPr>
    </w:p>
    <w:p w14:paraId="1E14EDBC" w14:textId="23F111E0" w:rsidR="00B40CDE" w:rsidRPr="00B40CDE" w:rsidRDefault="00B40CDE" w:rsidP="00B40CDE">
      <w:pPr>
        <w:tabs>
          <w:tab w:val="left" w:pos="2024"/>
        </w:tabs>
        <w:rPr>
          <w:sz w:val="12"/>
        </w:rPr>
      </w:pPr>
      <w:r>
        <w:rPr>
          <w:sz w:val="12"/>
        </w:rPr>
        <w:tab/>
      </w:r>
    </w:p>
    <w:sectPr w:rsidR="00B40CDE" w:rsidRPr="00B40CDE" w:rsidSect="00411ECB">
      <w:headerReference w:type="default" r:id="rId8"/>
      <w:footerReference w:type="default" r:id="rId9"/>
      <w:pgSz w:w="12240" w:h="15840" w:code="1"/>
      <w:pgMar w:top="2268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CA50C" w14:textId="77777777" w:rsidR="00963C46" w:rsidRDefault="00963C46" w:rsidP="00D16935">
      <w:pPr>
        <w:spacing w:after="0" w:line="240" w:lineRule="auto"/>
      </w:pPr>
      <w:r>
        <w:separator/>
      </w:r>
    </w:p>
  </w:endnote>
  <w:endnote w:type="continuationSeparator" w:id="0">
    <w:p w14:paraId="50F4905E" w14:textId="77777777" w:rsidR="00963C46" w:rsidRDefault="00963C46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F6502" w14:textId="43F73140" w:rsidR="00BD6A44" w:rsidRDefault="00BD6A44">
    <w:pPr>
      <w:pStyle w:val="Pieddepage"/>
      <w:rPr>
        <w:sz w:val="18"/>
      </w:rPr>
    </w:pPr>
    <w:r>
      <w:rPr>
        <w:sz w:val="18"/>
      </w:rPr>
      <w:t xml:space="preserve">Document mis à jour le </w:t>
    </w:r>
    <w:r w:rsidR="00B40CDE">
      <w:rPr>
        <w:sz w:val="18"/>
      </w:rPr>
      <w:t>22</w:t>
    </w:r>
    <w:r>
      <w:rPr>
        <w:sz w:val="18"/>
      </w:rPr>
      <w:t xml:space="preserve"> </w:t>
    </w:r>
    <w:r w:rsidR="00B40CDE">
      <w:rPr>
        <w:sz w:val="18"/>
      </w:rPr>
      <w:t>septembre</w:t>
    </w:r>
    <w:r>
      <w:rPr>
        <w:sz w:val="18"/>
      </w:rPr>
      <w:t xml:space="preserve"> 20</w:t>
    </w:r>
    <w:r w:rsidR="00B40CDE">
      <w:rPr>
        <w:sz w:val="18"/>
      </w:rPr>
      <w:t>21</w:t>
    </w:r>
  </w:p>
  <w:p w14:paraId="0E82D552" w14:textId="2FE7050F" w:rsidR="00BD6A44" w:rsidRPr="00A77BB9" w:rsidRDefault="00BD6A44">
    <w:pPr>
      <w:pStyle w:val="Pieddepage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95328" w14:textId="77777777" w:rsidR="00963C46" w:rsidRDefault="00963C46" w:rsidP="00D16935">
      <w:pPr>
        <w:spacing w:after="0" w:line="240" w:lineRule="auto"/>
      </w:pPr>
      <w:r>
        <w:separator/>
      </w:r>
    </w:p>
  </w:footnote>
  <w:footnote w:type="continuationSeparator" w:id="0">
    <w:p w14:paraId="28B27714" w14:textId="77777777" w:rsidR="00963C46" w:rsidRDefault="00963C46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9C533" w14:textId="382D1EAA" w:rsidR="00D16935" w:rsidRPr="00B40CDE" w:rsidRDefault="00C44EB2" w:rsidP="00D16935">
    <w:pPr>
      <w:spacing w:after="120" w:line="240" w:lineRule="auto"/>
      <w:jc w:val="right"/>
      <w:rPr>
        <w:b/>
        <w:color w:val="0D0D0D" w:themeColor="text1" w:themeTint="F2"/>
        <w:sz w:val="32"/>
      </w:rPr>
    </w:pPr>
    <w:r w:rsidRPr="00B40CDE">
      <w:rPr>
        <w:noProof/>
        <w:color w:val="0D0D0D" w:themeColor="text1" w:themeTint="F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5E2B20" wp14:editId="35FE3A46">
              <wp:simplePos x="0" y="0"/>
              <wp:positionH relativeFrom="column">
                <wp:posOffset>30501</wp:posOffset>
              </wp:positionH>
              <wp:positionV relativeFrom="paragraph">
                <wp:posOffset>19685</wp:posOffset>
              </wp:positionV>
              <wp:extent cx="2059305" cy="63373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633730"/>
                        <a:chOff x="0" y="0"/>
                        <a:chExt cx="2059305" cy="63390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535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FEC19" w14:textId="77777777" w:rsidR="00FE3A15" w:rsidRPr="00C44EB2" w:rsidRDefault="00C44EB2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 w:rsidRPr="00C44EB2"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d’éducation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5E2B20" id="Groupe 10" o:spid="_x0000_s1026" style="position:absolute;left:0;text-align:left;margin-left:2.4pt;margin-top:1.55pt;width:162.15pt;height:49.9pt;z-index:251674624" coordsize="20593,63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dMAAAAAUmdodGxvbmcAAAcI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KdgAAAAEAAACgAAAAKgAAAeAAAE7AAAAKWgAY&#10;AAH/2P/gABBKRklGAAECAABIAEgAAP/tAAxBZG9iZV9DTQAC/+4ADkFkb2JlAGSAAAAAAf/bAIQA&#10;DAgICAkIDAkJDBELCgsRFQ8MDA8VGBMTFRMTGBEMDAwMDAwRDAwMDAwMDAwMDAwMDAwMDAwMDAwM&#10;DAwMDAwMDAENCwsNDg0QDg4QFA4ODhQUDg4ODhQRDAwMDAwREQwMDAwMDBEMDAwMDAwMDAwMDAwM&#10;DAwMDAwMDAwMDAwMDAwM/8AAEQgAK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ODUz&#10;QzZGMTgxNDM3MDkxMUNCMzQ2QzAyNDZFQUJEODkiIGV4aWY6UGl4ZWxYRGltZW5zaW9uPSIxODAw&#10;IiBleGlmOlBpeGVsWURpbWVuc2lvbj0iNDY3IiBleGlmOkNvbG9yU3BhY2U9IjY1NTM1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gZGhscHR4f&#10;ICEiIyQlJicoKSorKywtLi8wMTIzNDU2Nzg5Ojs8PT4/QEFCQ0RFRkdISUpLTE1OT1BQUVJTVFVW&#10;V1hZWltcXV5fYGFiY2RlZmdoaWprbG1ub3BxcnN0dXZ3eHl6e3x9fn+AgYKDhIaHiImKi4yNjo+Q&#10;kZKTlJWWl5iZmpucnZ6foKGio6SlpqeoqaqrrK2ur7CxsrO0tre4ubq7vL2+v8DBwsPExcbHyMnK&#10;y8zNzs/Q0dLT1NbX2Nna29zd3t/g4eLj5OXm5+jp6uvs7e7v8P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6Pz////////////////////////////////////////p0un/////////////////////////&#10;///////////////86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gR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4fb/////&#10;//////////////////////////////////WukK72////////////////////////////////////&#10;/+GQaZDi//////////////////////////////////////WukK72////////////////////////&#10;///////////////24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+7&#10;pMP//////////////////////////////////////792T3/Q////////////////////////////&#10;////////4JpPAFu7///////////////////////////////////xtnlPSXfK////////////////&#10;///////////////////r0sWrlq/y///////////////////////////////////////35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u7O3v8vb6/////////////////////////////////7mamJmc&#10;oaattL7K4f///////////////////////////6JXSkxRV11ofZa54///////////////////////&#10;/////7NXABo1UG6Nr9P6/////////////////////////////85vQF97mbfY+///////////////&#10;/////////////////+6fhafD4f/////////////////////////////////////k0e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03ZfL4nb+Jymez2Ux2EwWEx1bl81msvW02NxOIx&#10;ONpmrcjlMpka1khp6enhR5Z55XVERWZmCgn3737r3WpVvz/hYb8Bds/MnB/H3aXW+/8AsP49PuSP&#10;Z27Pl5ic1SY3AYrMzV/8MGd2n1fXY9q7NbchlKtUZdslRTtCJJqSgq0ERm97917rbihmiqIYqiCR&#10;JoJ4o5oZY2DxyxSqHjkjYcFWBBBH49+9+691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ar/wDO7+N/86H+ZlvrHfBv4ubA218bPgRk8jQ03dPyM3n2&#10;3smHMdyxRxpXVlNW7J2bkK7ckG1qNwY6fCigWfLVaLJXtTUYRV97917o6/8AKp/kC/B/+Vni8Vu3&#10;au3R3d8m/sBDnfkh2ZiqCo3FRVM6aa6l6u21eaj2tRNdkH2by18kZMdVkKlLKPe/de6vJ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">
              <v:rect id="Rectangle 9" o:spid="_x0000_s1027" style="position:absolute;top:717;width:20593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6B4FEC19" w14:textId="77777777" w:rsidR="00FE3A15" w:rsidRPr="00C44EB2" w:rsidRDefault="00C44EB2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 w:rsidRPr="00C44EB2">
                        <w:rPr>
                          <w:rFonts w:ascii="Lucida Bright" w:hAnsi="Lucida Bright" w:cs="Times New Roman"/>
                          <w:sz w:val="16"/>
                        </w:rPr>
                        <w:t>Faculté d’éducation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</v:group>
          </w:pict>
        </mc:Fallback>
      </mc:AlternateContent>
    </w:r>
    <w:r w:rsidR="006E01F6" w:rsidRPr="00B40CDE">
      <w:rPr>
        <w:b/>
        <w:color w:val="0D0D0D" w:themeColor="text1" w:themeTint="F2"/>
        <w:sz w:val="32"/>
      </w:rPr>
      <w:t>Grille d’appréciation d’une candidate ou d’un candidat</w:t>
    </w:r>
  </w:p>
  <w:p w14:paraId="3D0F1403" w14:textId="7326D196" w:rsidR="00D16935" w:rsidRPr="008664A5" w:rsidRDefault="00E96416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FD98F94" wp14:editId="334359FC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D5641" w14:textId="65F498C5" w:rsidR="00E96416" w:rsidRPr="00B40CDE" w:rsidRDefault="006C2E69" w:rsidP="00E96416">
                          <w:pPr>
                            <w:jc w:val="right"/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</w:pPr>
                          <w:r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DOCTORAT</w:t>
                          </w:r>
                          <w:r w:rsidR="006E01F6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 EN ÉDUCATION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 (</w:t>
                          </w:r>
                          <w:r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Ph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. </w:t>
                          </w:r>
                          <w:r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D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.)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98F94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" filled="f" stroked="f" strokeweight=".5pt">
              <v:textbox>
                <w:txbxContent>
                  <w:p w14:paraId="404D5641" w14:textId="65F498C5" w:rsidR="00E96416" w:rsidRPr="00B40CDE" w:rsidRDefault="006C2E69" w:rsidP="00E96416">
                    <w:pPr>
                      <w:jc w:val="right"/>
                      <w:rPr>
                        <w:b/>
                        <w:color w:val="F2F2F2" w:themeColor="background1" w:themeShade="F2"/>
                        <w:sz w:val="32"/>
                      </w:rPr>
                    </w:pPr>
                    <w:r>
                      <w:rPr>
                        <w:b/>
                        <w:color w:val="F2F2F2" w:themeColor="background1" w:themeShade="F2"/>
                        <w:sz w:val="32"/>
                      </w:rPr>
                      <w:t>DOCTORAT</w:t>
                    </w:r>
                    <w:r w:rsidR="006E01F6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 EN ÉDUCATION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 (</w:t>
                    </w:r>
                    <w:r>
                      <w:rPr>
                        <w:b/>
                        <w:color w:val="F2F2F2" w:themeColor="background1" w:themeShade="F2"/>
                        <w:sz w:val="32"/>
                      </w:rPr>
                      <w:t>Ph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. </w:t>
                    </w:r>
                    <w:r>
                      <w:rPr>
                        <w:b/>
                        <w:color w:val="F2F2F2" w:themeColor="background1" w:themeShade="F2"/>
                        <w:sz w:val="32"/>
                      </w:rPr>
                      <w:t>D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>.)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62DA66F1" wp14:editId="6FAC1FFD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9C6A27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541117" wp14:editId="692073A6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178E40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018E69" wp14:editId="5FC10339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46A099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0AA57A93" wp14:editId="59660DEC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70AD47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468930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" fillcolor="#70ad47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14:paraId="067F92CE" w14:textId="43EDB590" w:rsidR="00D16935" w:rsidRPr="00D16935" w:rsidRDefault="00C44EB2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0C16E9" wp14:editId="115B35AC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019209" id="Rectangle 7" o:spid="_x0000_s1026" style="position:absolute;margin-left:-43.95pt;margin-top:12.9pt;width:613.7pt;height: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A7"/>
    <w:rsid w:val="00012E60"/>
    <w:rsid w:val="000E0B78"/>
    <w:rsid w:val="001F3402"/>
    <w:rsid w:val="00300D19"/>
    <w:rsid w:val="003E2251"/>
    <w:rsid w:val="003F0E50"/>
    <w:rsid w:val="00411ECB"/>
    <w:rsid w:val="004D684E"/>
    <w:rsid w:val="00534665"/>
    <w:rsid w:val="00566F55"/>
    <w:rsid w:val="005A6C52"/>
    <w:rsid w:val="005D4D3E"/>
    <w:rsid w:val="00645B59"/>
    <w:rsid w:val="00657AB5"/>
    <w:rsid w:val="0067660D"/>
    <w:rsid w:val="006C22F0"/>
    <w:rsid w:val="006C2E69"/>
    <w:rsid w:val="006E01F6"/>
    <w:rsid w:val="006E5C99"/>
    <w:rsid w:val="00733308"/>
    <w:rsid w:val="00767562"/>
    <w:rsid w:val="00787B83"/>
    <w:rsid w:val="007A005F"/>
    <w:rsid w:val="007B1032"/>
    <w:rsid w:val="007B77A7"/>
    <w:rsid w:val="007D0517"/>
    <w:rsid w:val="00830F19"/>
    <w:rsid w:val="00841BA5"/>
    <w:rsid w:val="00845DF2"/>
    <w:rsid w:val="008754A7"/>
    <w:rsid w:val="008B5D28"/>
    <w:rsid w:val="008E240B"/>
    <w:rsid w:val="00963C46"/>
    <w:rsid w:val="009802B0"/>
    <w:rsid w:val="009E02E1"/>
    <w:rsid w:val="009F6118"/>
    <w:rsid w:val="00A50996"/>
    <w:rsid w:val="00A77BB9"/>
    <w:rsid w:val="00AF40AE"/>
    <w:rsid w:val="00B40CDE"/>
    <w:rsid w:val="00B56413"/>
    <w:rsid w:val="00B87D1A"/>
    <w:rsid w:val="00BB2CA3"/>
    <w:rsid w:val="00BD340A"/>
    <w:rsid w:val="00BD6A44"/>
    <w:rsid w:val="00C44EB2"/>
    <w:rsid w:val="00C51FD2"/>
    <w:rsid w:val="00C73FB0"/>
    <w:rsid w:val="00CE00C3"/>
    <w:rsid w:val="00CF376E"/>
    <w:rsid w:val="00D16935"/>
    <w:rsid w:val="00E031C4"/>
    <w:rsid w:val="00E078DB"/>
    <w:rsid w:val="00E21011"/>
    <w:rsid w:val="00E27A35"/>
    <w:rsid w:val="00E7475F"/>
    <w:rsid w:val="00E839D4"/>
    <w:rsid w:val="00E96416"/>
    <w:rsid w:val="00EF06D9"/>
    <w:rsid w:val="00F04AEE"/>
    <w:rsid w:val="00F22132"/>
    <w:rsid w:val="00F265F3"/>
    <w:rsid w:val="00F63E14"/>
    <w:rsid w:val="00FE3A15"/>
    <w:rsid w:val="00F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311BEA"/>
  <w15:docId w15:val="{0AD96798-B823-4317-8408-AD02D8E7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411EC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11EC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766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2F0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B40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36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fes.education@USherbrooke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fes.education@USherbrooke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Modèle.dotx</Template>
  <TotalTime>13</TotalTime>
  <Pages>1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Liane Desharnais</cp:lastModifiedBy>
  <cp:revision>2</cp:revision>
  <cp:lastPrinted>2013-04-17T13:17:00Z</cp:lastPrinted>
  <dcterms:created xsi:type="dcterms:W3CDTF">2021-09-22T13:26:00Z</dcterms:created>
  <dcterms:modified xsi:type="dcterms:W3CDTF">2021-09-22T13:26:00Z</dcterms:modified>
</cp:coreProperties>
</file>