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2FF" w:rsidRPr="008352FF" w:rsidRDefault="008352FF" w:rsidP="00E93D43">
      <w:pPr>
        <w:spacing w:after="0" w:line="240" w:lineRule="auto"/>
        <w:ind w:left="798"/>
        <w:jc w:val="both"/>
        <w:rPr>
          <w:i/>
          <w:color w:val="0D0D0D" w:themeColor="text1" w:themeTint="F2"/>
          <w:sz w:val="4"/>
        </w:rPr>
      </w:pPr>
    </w:p>
    <w:p w:rsidR="00E85E91" w:rsidRPr="00E85E91" w:rsidRDefault="00E85E91" w:rsidP="00BA3F5E">
      <w:pPr>
        <w:spacing w:before="120" w:after="120" w:line="240" w:lineRule="auto"/>
        <w:ind w:left="799"/>
        <w:jc w:val="both"/>
        <w:rPr>
          <w:b/>
          <w:i/>
          <w:color w:val="0D0D0D" w:themeColor="text1" w:themeTint="F2"/>
          <w:sz w:val="24"/>
        </w:rPr>
      </w:pPr>
      <w:r w:rsidRPr="00E85E91">
        <w:rPr>
          <w:b/>
          <w:i/>
          <w:color w:val="0D0D0D" w:themeColor="text1" w:themeTint="F2"/>
          <w:sz w:val="24"/>
        </w:rPr>
        <w:t xml:space="preserve">SUGGESTIONS À RETOURNER </w:t>
      </w:r>
      <w:r w:rsidRPr="00E85E91">
        <w:rPr>
          <w:i/>
          <w:color w:val="0D0D0D" w:themeColor="text1" w:themeTint="F2"/>
          <w:sz w:val="24"/>
        </w:rPr>
        <w:t>deu</w:t>
      </w:r>
      <w:r w:rsidR="00FA478F">
        <w:rPr>
          <w:i/>
          <w:color w:val="0D0D0D" w:themeColor="text1" w:themeTint="F2"/>
          <w:sz w:val="24"/>
        </w:rPr>
        <w:t xml:space="preserve">x semaines avant le dépôt du projet </w:t>
      </w:r>
      <w:r w:rsidRPr="00E85E91">
        <w:rPr>
          <w:i/>
          <w:color w:val="0D0D0D" w:themeColor="text1" w:themeTint="F2"/>
          <w:sz w:val="24"/>
        </w:rPr>
        <w:t>à</w:t>
      </w:r>
      <w:r>
        <w:rPr>
          <w:b/>
          <w:i/>
          <w:color w:val="0D0D0D" w:themeColor="text1" w:themeTint="F2"/>
          <w:sz w:val="24"/>
        </w:rPr>
        <w:t xml:space="preserve"> </w:t>
      </w:r>
      <w:hyperlink r:id="rId7" w:history="1">
        <w:r w:rsidR="008E4DE2" w:rsidRPr="00046A62">
          <w:rPr>
            <w:rStyle w:val="Lienhypertexte"/>
            <w:b/>
            <w:i/>
            <w:sz w:val="24"/>
          </w:rPr>
          <w:t>fasap@USherbrooke.ca</w:t>
        </w:r>
      </w:hyperlink>
      <w:r w:rsidR="005A6AD5">
        <w:rPr>
          <w:b/>
          <w:i/>
          <w:color w:val="0D0D0D" w:themeColor="text1" w:themeTint="F2"/>
          <w:sz w:val="24"/>
        </w:rPr>
        <w:t>.</w:t>
      </w:r>
    </w:p>
    <w:p w:rsidR="008352FF" w:rsidRPr="00F765B6" w:rsidRDefault="008352FF" w:rsidP="00BA3F5E">
      <w:pPr>
        <w:spacing w:before="120" w:after="120" w:line="240" w:lineRule="auto"/>
        <w:ind w:left="799"/>
        <w:jc w:val="both"/>
        <w:rPr>
          <w:i/>
          <w:color w:val="0D0D0D" w:themeColor="text1" w:themeTint="F2"/>
          <w:sz w:val="24"/>
        </w:rPr>
      </w:pPr>
      <w:r w:rsidRPr="00F765B6">
        <w:rPr>
          <w:i/>
          <w:color w:val="0D0D0D" w:themeColor="text1" w:themeTint="F2"/>
          <w:sz w:val="24"/>
        </w:rPr>
        <w:t>Les personnes suggérées, tant internes qu’externes, ne doivent habituellement avoir eu aucune collaboration (subventions, contrats ou publications conjointes, codirection d’étudiante ou d’étudiant) depuis les 5 dernières années environ avec chacun des membres de l’équipe de direction et avec l’étudiante ou l’étudia</w:t>
      </w:r>
      <w:r w:rsidR="005A6AD5">
        <w:rPr>
          <w:i/>
          <w:color w:val="0D0D0D" w:themeColor="text1" w:themeTint="F2"/>
          <w:sz w:val="24"/>
        </w:rPr>
        <w:t>nt. Le jury sera constitué de 5 </w:t>
      </w:r>
      <w:r w:rsidRPr="00F765B6">
        <w:rPr>
          <w:i/>
          <w:color w:val="0D0D0D" w:themeColor="text1" w:themeTint="F2"/>
          <w:sz w:val="24"/>
        </w:rPr>
        <w:t>personnes. Si vous croyez être en conflit d’intérêts, veuillez nous le mentionner dans la case appropriée pour nous permettre d</w:t>
      </w:r>
      <w:r w:rsidR="00370C56">
        <w:rPr>
          <w:i/>
          <w:color w:val="0D0D0D" w:themeColor="text1" w:themeTint="F2"/>
          <w:sz w:val="24"/>
        </w:rPr>
        <w:t>e prendre une décision éclairée.</w:t>
      </w:r>
      <w:r w:rsidR="00257927">
        <w:rPr>
          <w:i/>
          <w:color w:val="0D0D0D" w:themeColor="text1" w:themeTint="F2"/>
          <w:sz w:val="24"/>
        </w:rPr>
        <w:t> : </w:t>
      </w:r>
      <w:hyperlink r:id="rId8" w:history="1">
        <w:r w:rsidR="00370C56" w:rsidRPr="0002573D">
          <w:rPr>
            <w:rStyle w:val="Lienhypertexte"/>
            <w:i/>
            <w:sz w:val="24"/>
          </w:rPr>
          <w:t>http://www.projet-recherche/</w:t>
        </w:r>
      </w:hyperlink>
      <w:r w:rsidR="00257927">
        <w:rPr>
          <w:i/>
          <w:sz w:val="24"/>
        </w:rPr>
        <w:t>.</w:t>
      </w:r>
      <w:bookmarkStart w:id="0" w:name="_GoBack"/>
      <w:bookmarkEnd w:id="0"/>
    </w:p>
    <w:p w:rsidR="001E4C3F" w:rsidRPr="00261581" w:rsidRDefault="001E4C3F" w:rsidP="00E93D43">
      <w:pPr>
        <w:spacing w:before="120" w:after="120" w:line="240" w:lineRule="auto"/>
        <w:ind w:left="799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Identification</w:t>
      </w:r>
      <w:r w:rsidRPr="00261581">
        <w:rPr>
          <w:b/>
          <w:color w:val="0D0D0D" w:themeColor="text1" w:themeTint="F2"/>
          <w:sz w:val="24"/>
        </w:rPr>
        <w:t xml:space="preserve"> de l’étudiante ou de l’étudiant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1349"/>
        <w:gridCol w:w="1203"/>
        <w:gridCol w:w="127"/>
        <w:gridCol w:w="2566"/>
        <w:gridCol w:w="4252"/>
        <w:gridCol w:w="7655"/>
      </w:tblGrid>
      <w:tr w:rsidR="001E4C3F" w:rsidRPr="00261581" w:rsidTr="006F110F">
        <w:trPr>
          <w:trHeight w:hRule="exact" w:val="340"/>
        </w:trPr>
        <w:tc>
          <w:tcPr>
            <w:tcW w:w="2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Nom / Prénom :</w:t>
            </w:r>
          </w:p>
        </w:tc>
        <w:tc>
          <w:tcPr>
            <w:tcW w:w="14473" w:type="dxa"/>
            <w:gridSpan w:val="3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rPr>
                <w:color w:val="0D0D0D" w:themeColor="text1" w:themeTint="F2"/>
              </w:rPr>
            </w:pPr>
          </w:p>
        </w:tc>
      </w:tr>
      <w:tr w:rsidR="001E4C3F" w:rsidRPr="00261581" w:rsidTr="006F110F">
        <w:trPr>
          <w:trHeight w:hRule="exact" w:val="340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Matricule :</w:t>
            </w:r>
          </w:p>
        </w:tc>
        <w:tc>
          <w:tcPr>
            <w:tcW w:w="38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3352EC" w:rsidP="001E4C3F">
            <w:pPr>
              <w:jc w:val="right"/>
              <w:rPr>
                <w:color w:val="0D0D0D" w:themeColor="text1" w:themeTint="F2"/>
              </w:rPr>
            </w:pPr>
            <w:r w:rsidRPr="003352EC">
              <w:rPr>
                <w:b/>
                <w:color w:val="0D0D0D" w:themeColor="text1" w:themeTint="F2"/>
              </w:rPr>
              <w:t>Date prévue du dép</w:t>
            </w:r>
            <w:r w:rsidR="001D7650">
              <w:rPr>
                <w:b/>
                <w:color w:val="0D0D0D" w:themeColor="text1" w:themeTint="F2"/>
              </w:rPr>
              <w:t>ôt du projet de</w:t>
            </w:r>
            <w:r w:rsidRPr="003352EC">
              <w:rPr>
                <w:b/>
                <w:color w:val="0D0D0D" w:themeColor="text1" w:themeTint="F2"/>
              </w:rPr>
              <w:t xml:space="preserve"> thèse</w:t>
            </w:r>
            <w:r w:rsidR="001E4C3F" w:rsidRPr="00261581">
              <w:rPr>
                <w:color w:val="0D0D0D" w:themeColor="text1" w:themeTint="F2"/>
              </w:rPr>
              <w:t> :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spacing w:before="120"/>
              <w:rPr>
                <w:color w:val="0D0D0D" w:themeColor="text1" w:themeTint="F2"/>
              </w:rPr>
            </w:pPr>
          </w:p>
        </w:tc>
      </w:tr>
      <w:tr w:rsidR="001E4C3F" w:rsidRPr="00261581" w:rsidTr="001D76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537"/>
        </w:trPr>
        <w:tc>
          <w:tcPr>
            <w:tcW w:w="2552" w:type="dxa"/>
            <w:gridSpan w:val="2"/>
            <w:tcBorders>
              <w:bottom w:val="nil"/>
              <w:right w:val="nil"/>
            </w:tcBorders>
          </w:tcPr>
          <w:p w:rsidR="001E4C3F" w:rsidRPr="001E4C3F" w:rsidRDefault="001E4C3F" w:rsidP="001D7650">
            <w:pPr>
              <w:spacing w:before="120"/>
              <w:rPr>
                <w:color w:val="0D0D0D" w:themeColor="text1" w:themeTint="F2"/>
              </w:rPr>
            </w:pPr>
            <w:r w:rsidRPr="001E4C3F">
              <w:rPr>
                <w:color w:val="0D0D0D" w:themeColor="text1" w:themeTint="F2"/>
              </w:rPr>
              <w:t xml:space="preserve">Titre </w:t>
            </w:r>
            <w:r w:rsidR="001D7650">
              <w:rPr>
                <w:color w:val="0D0D0D" w:themeColor="text1" w:themeTint="F2"/>
              </w:rPr>
              <w:t>du projet de thèse :</w:t>
            </w:r>
          </w:p>
        </w:tc>
        <w:tc>
          <w:tcPr>
            <w:tcW w:w="146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</w:tcPr>
          <w:p w:rsidR="001E4C3F" w:rsidRPr="004921F9" w:rsidRDefault="001E4C3F" w:rsidP="001E4C3F">
            <w:pPr>
              <w:spacing w:before="120"/>
              <w:rPr>
                <w:b/>
                <w:i/>
                <w:color w:val="0D0D0D" w:themeColor="text1" w:themeTint="F2"/>
              </w:rPr>
            </w:pPr>
          </w:p>
        </w:tc>
      </w:tr>
    </w:tbl>
    <w:p w:rsidR="001E4C3F" w:rsidRPr="00261581" w:rsidRDefault="008352FF" w:rsidP="00E93D43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Identification de l’équipe de direction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2977"/>
        <w:gridCol w:w="2410"/>
        <w:gridCol w:w="1842"/>
        <w:gridCol w:w="2694"/>
        <w:gridCol w:w="3827"/>
        <w:gridCol w:w="3402"/>
      </w:tblGrid>
      <w:tr w:rsidR="006F110F" w:rsidRPr="00261581" w:rsidTr="001D7650">
        <w:trPr>
          <w:trHeight w:hRule="exact" w:val="46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Default="003352EC" w:rsidP="00B0622F">
            <w:pPr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Nom, prénom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Université</w:t>
            </w: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Faculté, département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Coordonnées complèt</w:t>
            </w:r>
            <w:r w:rsidRPr="00C621C6">
              <w:rPr>
                <w:b/>
                <w:i/>
                <w:color w:val="0D0D0D" w:themeColor="text1" w:themeTint="F2"/>
              </w:rPr>
              <w:t>es</w:t>
            </w:r>
            <w:r w:rsidR="00C621C6">
              <w:rPr>
                <w:b/>
                <w:i/>
                <w:color w:val="0D0D0D" w:themeColor="text1" w:themeTint="F2"/>
              </w:rPr>
              <w:t xml:space="preserve"> </w:t>
            </w:r>
            <w:r w:rsidR="00C621C6" w:rsidRPr="00C621C6">
              <w:rPr>
                <w:b/>
                <w:color w:val="0D0D0D" w:themeColor="text1" w:themeTint="F2"/>
                <w:vertAlign w:val="superscript"/>
              </w:rPr>
              <w:t>i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Déclaration de conflits d’intérêts</w:t>
            </w:r>
          </w:p>
        </w:tc>
      </w:tr>
      <w:tr w:rsidR="008352FF" w:rsidRPr="00261581" w:rsidTr="006F110F">
        <w:trPr>
          <w:trHeight w:hRule="exact" w:val="9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Default="008352FF" w:rsidP="00B0622F">
            <w:pPr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6F110F" w:rsidRPr="00261581" w:rsidTr="001D7650">
        <w:trPr>
          <w:trHeight w:hRule="exact" w:val="4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3352EC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Directrice ou du directeur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1F9" w:rsidRPr="00261581" w:rsidRDefault="004921F9" w:rsidP="003352EC">
            <w:pPr>
              <w:rPr>
                <w:color w:val="0D0D0D" w:themeColor="text1" w:themeTint="F2"/>
              </w:rPr>
            </w:pPr>
          </w:p>
        </w:tc>
      </w:tr>
      <w:tr w:rsidR="006F110F" w:rsidRPr="00261581" w:rsidTr="001D7650">
        <w:trPr>
          <w:trHeight w:hRule="exact" w:val="49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3352EC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C</w:t>
            </w:r>
            <w:r>
              <w:rPr>
                <w:color w:val="0D0D0D" w:themeColor="text1" w:themeTint="F2"/>
              </w:rPr>
              <w:t>odirectrice ou du codirecteur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1F9" w:rsidRPr="00261581" w:rsidRDefault="004921F9" w:rsidP="003352EC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6F110F" w:rsidRPr="00261581" w:rsidTr="001D7650">
        <w:trPr>
          <w:trHeight w:hRule="exact" w:val="59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Default="003352EC" w:rsidP="003352EC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8352FF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membre du jury, s’il y a lieu</w:t>
            </w:r>
          </w:p>
          <w:p w:rsidR="00C621C6" w:rsidRPr="00C621C6" w:rsidRDefault="00C621C6" w:rsidP="003352EC">
            <w:pPr>
              <w:rPr>
                <w:i/>
                <w:color w:val="0D0D0D" w:themeColor="text1" w:themeTint="F2"/>
              </w:rPr>
            </w:pPr>
            <w:r w:rsidRPr="00C621C6">
              <w:rPr>
                <w:i/>
                <w:color w:val="0D0D0D" w:themeColor="text1" w:themeTint="F2"/>
                <w:sz w:val="18"/>
              </w:rPr>
              <w:t>(mais sans droit de vote)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spacing w:before="200"/>
              <w:rPr>
                <w:color w:val="0D0D0D" w:themeColor="text1" w:themeTint="F2"/>
              </w:rPr>
            </w:pPr>
          </w:p>
        </w:tc>
      </w:tr>
    </w:tbl>
    <w:p w:rsidR="006F110F" w:rsidRPr="001D7650" w:rsidRDefault="00C621C6" w:rsidP="001D7650">
      <w:pPr>
        <w:spacing w:before="120" w:after="120" w:line="240" w:lineRule="auto"/>
        <w:rPr>
          <w:i/>
          <w:color w:val="0D0D0D" w:themeColor="text1" w:themeTint="F2"/>
        </w:rPr>
      </w:pPr>
      <w:r>
        <w:rPr>
          <w:b/>
          <w:color w:val="0D0D0D" w:themeColor="text1" w:themeTint="F2"/>
          <w:sz w:val="24"/>
        </w:rPr>
        <w:tab/>
      </w:r>
      <w:r w:rsidRPr="00C621C6">
        <w:rPr>
          <w:i/>
          <w:color w:val="0D0D0D" w:themeColor="text1" w:themeTint="F2"/>
        </w:rPr>
        <w:t>Si la codirectrice, le codirecteur ou les membres proviennent d’une autre université, svp nous fournir leurs coordonnées complètes.</w:t>
      </w:r>
    </w:p>
    <w:p w:rsidR="003352EC" w:rsidRPr="001D7650" w:rsidRDefault="001D7650" w:rsidP="001D7650">
      <w:pPr>
        <w:spacing w:before="120" w:after="120" w:line="240" w:lineRule="auto"/>
        <w:ind w:left="811"/>
        <w:rPr>
          <w:color w:val="0D0D0D" w:themeColor="text1" w:themeTint="F2"/>
        </w:rPr>
      </w:pPr>
      <w:r w:rsidRPr="001D7650">
        <w:rPr>
          <w:b/>
          <w:color w:val="0D0D0D" w:themeColor="text1" w:themeTint="F2"/>
          <w:sz w:val="24"/>
        </w:rPr>
        <w:t xml:space="preserve">Choix du membre externe à l’équipe de direction </w:t>
      </w:r>
      <w:r w:rsidRPr="001D7650">
        <w:rPr>
          <w:color w:val="0D0D0D" w:themeColor="text1" w:themeTint="F2"/>
          <w:sz w:val="24"/>
        </w:rPr>
        <w:t>(nou</w:t>
      </w:r>
      <w:r>
        <w:rPr>
          <w:color w:val="0D0D0D" w:themeColor="text1" w:themeTint="F2"/>
          <w:sz w:val="24"/>
        </w:rPr>
        <w:t xml:space="preserve">s fournir au minimum 2 choix). </w:t>
      </w:r>
      <w:r w:rsidRPr="001D7650">
        <w:rPr>
          <w:color w:val="0D0D0D" w:themeColor="text1" w:themeTint="F2"/>
        </w:rPr>
        <w:t>Peuvent provenir de la Faculté d’éducation, d’autres facultés de l’</w:t>
      </w:r>
      <w:r>
        <w:rPr>
          <w:color w:val="0D0D0D" w:themeColor="text1" w:themeTint="F2"/>
        </w:rPr>
        <w:t>UdeS ou d’une autre université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967"/>
        <w:gridCol w:w="3002"/>
        <w:gridCol w:w="2126"/>
        <w:gridCol w:w="2552"/>
        <w:gridCol w:w="4819"/>
        <w:gridCol w:w="3686"/>
      </w:tblGrid>
      <w:tr w:rsidR="006F110F" w:rsidRPr="00261581" w:rsidTr="001D7650">
        <w:trPr>
          <w:trHeight w:hRule="exact" w:val="3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Default="003352EC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Nom, prénom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Université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Faculté, département</w:t>
            </w: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Coordonnées complètes</w:t>
            </w:r>
            <w:r w:rsidR="00C621C6">
              <w:rPr>
                <w:b/>
                <w:i/>
                <w:color w:val="0D0D0D" w:themeColor="text1" w:themeTint="F2"/>
              </w:rPr>
              <w:t xml:space="preserve"> </w:t>
            </w:r>
            <w:r w:rsidR="00C621C6" w:rsidRPr="00C621C6">
              <w:rPr>
                <w:b/>
                <w:i/>
                <w:color w:val="0D0D0D" w:themeColor="text1" w:themeTint="F2"/>
                <w:vertAlign w:val="superscript"/>
              </w:rPr>
              <w:t>i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Déclaration de conflits d’intérêts</w:t>
            </w:r>
          </w:p>
        </w:tc>
      </w:tr>
      <w:tr w:rsidR="003352EC" w:rsidRPr="00261581" w:rsidTr="006F110F">
        <w:trPr>
          <w:trHeight w:hRule="exact"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Default="003352EC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6F110F" w:rsidRPr="00261581" w:rsidTr="001D7650">
        <w:trPr>
          <w:trHeight w:hRule="exact" w:val="3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Pr="003352EC">
              <w:rPr>
                <w:color w:val="0D0D0D" w:themeColor="text1" w:themeTint="F2"/>
                <w:vertAlign w:val="superscript"/>
              </w:rPr>
              <w:t>er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3352EC" w:rsidRDefault="003352EC" w:rsidP="00953499">
            <w:pPr>
              <w:rPr>
                <w:color w:val="0D0D0D" w:themeColor="text1" w:themeTint="F2"/>
                <w:sz w:val="20"/>
              </w:rPr>
            </w:pPr>
          </w:p>
        </w:tc>
      </w:tr>
      <w:tr w:rsidR="006F110F" w:rsidRPr="00261581" w:rsidTr="001D7650">
        <w:trPr>
          <w:trHeight w:hRule="exact" w:val="3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3352EC" w:rsidRDefault="003352EC" w:rsidP="00953499">
            <w:pPr>
              <w:spacing w:before="200"/>
              <w:rPr>
                <w:color w:val="0D0D0D" w:themeColor="text1" w:themeTint="F2"/>
                <w:sz w:val="20"/>
              </w:rPr>
            </w:pPr>
          </w:p>
        </w:tc>
      </w:tr>
      <w:tr w:rsidR="006F110F" w:rsidRPr="00261581" w:rsidTr="001D7650">
        <w:trPr>
          <w:trHeight w:hRule="exact"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Pr="00261581" w:rsidRDefault="003352EC" w:rsidP="00953499">
            <w:pPr>
              <w:spacing w:before="200"/>
              <w:rPr>
                <w:color w:val="0D0D0D" w:themeColor="text1" w:themeTint="F2"/>
              </w:rPr>
            </w:pPr>
          </w:p>
        </w:tc>
      </w:tr>
    </w:tbl>
    <w:p w:rsidR="003352EC" w:rsidRPr="008A2609" w:rsidRDefault="003352EC" w:rsidP="001D7650">
      <w:pPr>
        <w:spacing w:before="120" w:after="120" w:line="240" w:lineRule="auto"/>
        <w:ind w:left="811"/>
        <w:rPr>
          <w:b/>
          <w:color w:val="0D0D0D" w:themeColor="text1" w:themeTint="F2"/>
          <w:sz w:val="8"/>
          <w:szCs w:val="8"/>
        </w:rPr>
      </w:pPr>
    </w:p>
    <w:sectPr w:rsidR="003352EC" w:rsidRPr="008A2609" w:rsidSect="006F11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160" w:h="12240" w:orient="landscape" w:code="5"/>
      <w:pgMar w:top="567" w:right="1701" w:bottom="567" w:left="56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0CF" w:rsidRDefault="004230CF" w:rsidP="00D16935">
      <w:pPr>
        <w:spacing w:after="0" w:line="240" w:lineRule="auto"/>
      </w:pPr>
      <w:r>
        <w:separator/>
      </w:r>
    </w:p>
  </w:endnote>
  <w:endnote w:type="continuationSeparator" w:id="0">
    <w:p w:rsidR="004230CF" w:rsidRDefault="004230CF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423" w:rsidRDefault="00A1242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423" w:rsidRDefault="0032282B" w:rsidP="0032282B">
    <w:pPr>
      <w:pStyle w:val="Pieddepage"/>
      <w:tabs>
        <w:tab w:val="clear" w:pos="4320"/>
        <w:tab w:val="clear" w:pos="8640"/>
        <w:tab w:val="right" w:pos="10490"/>
      </w:tabs>
      <w:rPr>
        <w:sz w:val="16"/>
      </w:rPr>
    </w:pPr>
    <w:r w:rsidRPr="00DF452B">
      <w:rPr>
        <w:sz w:val="16"/>
      </w:rPr>
      <w:fldChar w:fldCharType="begin"/>
    </w:r>
    <w:r w:rsidRPr="00DF452B">
      <w:rPr>
        <w:sz w:val="16"/>
      </w:rPr>
      <w:instrText xml:space="preserve"> FILENAME  \* FirstCap \p  \* MERGEFORMAT </w:instrText>
    </w:r>
    <w:r w:rsidRPr="00DF452B">
      <w:rPr>
        <w:sz w:val="16"/>
      </w:rPr>
      <w:fldChar w:fldCharType="separate"/>
    </w:r>
    <w:r w:rsidR="00A12423">
      <w:rPr>
        <w:sz w:val="16"/>
      </w:rPr>
      <w:fldChar w:fldCharType="begin"/>
    </w:r>
    <w:r w:rsidR="00A12423">
      <w:rPr>
        <w:sz w:val="16"/>
      </w:rPr>
      <w:instrText xml:space="preserve"> FILENAME  \p  \* MERGEFORMAT </w:instrText>
    </w:r>
    <w:r w:rsidR="00A12423">
      <w:rPr>
        <w:sz w:val="16"/>
      </w:rPr>
      <w:fldChar w:fldCharType="separate"/>
    </w:r>
    <w:r w:rsidR="00A12423">
      <w:rPr>
        <w:noProof/>
        <w:sz w:val="16"/>
      </w:rPr>
      <w:t>K:\Echange\Doctorat-</w:t>
    </w:r>
    <w:r w:rsidR="00A12423" w:rsidRPr="00A12423">
      <w:rPr>
        <w:i/>
        <w:noProof/>
        <w:sz w:val="16"/>
      </w:rPr>
      <w:t>Education</w:t>
    </w:r>
    <w:r w:rsidR="00A12423">
      <w:rPr>
        <w:noProof/>
        <w:sz w:val="16"/>
      </w:rPr>
      <w:t>-IEAPS\Formulaires\EDU907_910_organisation_jury_projet_these.docx</w:t>
    </w:r>
    <w:r w:rsidR="00A12423">
      <w:rPr>
        <w:sz w:val="16"/>
      </w:rPr>
      <w:fldChar w:fldCharType="end"/>
    </w:r>
    <w:r w:rsidRPr="00DF452B">
      <w:rPr>
        <w:sz w:val="16"/>
      </w:rPr>
      <w:fldChar w:fldCharType="end"/>
    </w:r>
  </w:p>
  <w:p w:rsidR="0032282B" w:rsidRPr="0032282B" w:rsidRDefault="00A12423" w:rsidP="0032282B">
    <w:pPr>
      <w:pStyle w:val="Pieddepage"/>
      <w:tabs>
        <w:tab w:val="clear" w:pos="4320"/>
        <w:tab w:val="clear" w:pos="8640"/>
        <w:tab w:val="right" w:pos="10490"/>
      </w:tabs>
      <w:rPr>
        <w:sz w:val="18"/>
      </w:rPr>
    </w:pPr>
    <w:r>
      <w:rPr>
        <w:sz w:val="16"/>
      </w:rPr>
      <w:t>Document mis à jour le 21 juin 2017.</w:t>
    </w:r>
    <w:r w:rsidR="0032282B">
      <w:rPr>
        <w:sz w:val="18"/>
      </w:rPr>
      <w:tab/>
    </w:r>
    <w:r w:rsidR="0032282B" w:rsidRPr="0032282B">
      <w:rPr>
        <w:sz w:val="18"/>
        <w:lang w:val="fr-FR"/>
      </w:rPr>
      <w:t xml:space="preserve">Page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PAGE  \* Arabic  \* MERGEFORMAT</w:instrText>
    </w:r>
    <w:r w:rsidR="0032282B" w:rsidRPr="0032282B">
      <w:rPr>
        <w:b/>
        <w:sz w:val="18"/>
      </w:rPr>
      <w:fldChar w:fldCharType="separate"/>
    </w:r>
    <w:r w:rsidR="008A2609" w:rsidRPr="008A2609">
      <w:rPr>
        <w:b/>
        <w:noProof/>
        <w:sz w:val="18"/>
        <w:lang w:val="fr-FR"/>
      </w:rPr>
      <w:t>1</w:t>
    </w:r>
    <w:r w:rsidR="0032282B" w:rsidRPr="0032282B">
      <w:rPr>
        <w:b/>
        <w:sz w:val="18"/>
      </w:rPr>
      <w:fldChar w:fldCharType="end"/>
    </w:r>
    <w:r w:rsidR="0032282B" w:rsidRPr="0032282B">
      <w:rPr>
        <w:sz w:val="18"/>
        <w:lang w:val="fr-FR"/>
      </w:rPr>
      <w:t xml:space="preserve"> sur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NUMPAGES  \* Arabic  \* MERGEFORMAT</w:instrText>
    </w:r>
    <w:r w:rsidR="0032282B" w:rsidRPr="0032282B">
      <w:rPr>
        <w:b/>
        <w:sz w:val="18"/>
      </w:rPr>
      <w:fldChar w:fldCharType="separate"/>
    </w:r>
    <w:r w:rsidR="008A2609" w:rsidRPr="008A2609">
      <w:rPr>
        <w:b/>
        <w:noProof/>
        <w:sz w:val="18"/>
        <w:lang w:val="fr-FR"/>
      </w:rPr>
      <w:t>1</w:t>
    </w:r>
    <w:r w:rsidR="0032282B" w:rsidRPr="0032282B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423" w:rsidRDefault="00A1242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0CF" w:rsidRDefault="004230CF" w:rsidP="00D16935">
      <w:pPr>
        <w:spacing w:after="0" w:line="240" w:lineRule="auto"/>
      </w:pPr>
      <w:r>
        <w:separator/>
      </w:r>
    </w:p>
  </w:footnote>
  <w:footnote w:type="continuationSeparator" w:id="0">
    <w:p w:rsidR="004230CF" w:rsidRDefault="004230CF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423" w:rsidRDefault="00A1242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Pr="00596888" w:rsidRDefault="00F06B34" w:rsidP="00EC3B11">
    <w:pPr>
      <w:spacing w:after="120" w:line="240" w:lineRule="auto"/>
      <w:jc w:val="right"/>
      <w:rPr>
        <w:b/>
        <w:color w:val="007ABF"/>
        <w:sz w:val="32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B495C6A" wp14:editId="286B3516">
              <wp:simplePos x="0" y="0"/>
              <wp:positionH relativeFrom="column">
                <wp:posOffset>29569</wp:posOffset>
              </wp:positionH>
              <wp:positionV relativeFrom="paragraph">
                <wp:posOffset>22639</wp:posOffset>
              </wp:positionV>
              <wp:extent cx="2059305" cy="762111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762111"/>
                        <a:chOff x="0" y="0"/>
                        <a:chExt cx="2059305" cy="762643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668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1951"/>
                          <a:ext cx="1544955" cy="360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5A6AD5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495C6A" id="Groupe 10" o:spid="_x0000_s1026" style="position:absolute;left:0;text-align:left;margin-left:2.35pt;margin-top:1.8pt;width:162.15pt;height:60pt;z-index:251674624;mso-height-relative:margin" coordsize="20593,76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A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MAAAAAUmdodGxvbmcA&#10;AAcI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zhCSU0E&#10;DAAAAAAKdgAAAAEAAACgAAAAKgAAAeAAAE7AAAAKWgAYAAH/2P/gABBKRklGAAECAABIAEgAAP/t&#10;AAxBZG9iZV9DTQAC/+4ADkFkb2JlAGSAAAAAAf/bAIQADAgICAkIDAkJDBELCgsRFQ8MDA8VGBMT&#10;FRMTGBEMDAwMDAwRDAwMDAwMDAwMDAwMDAwMDAwMDAwMDAwMDAwMDAENCwsNDg0QDg4QFA4ODhQU&#10;Dg4ODhQRDAwMDAwREQwMDAwMDBEMDAwMDAwMDAwMDAwMDAwMDAwMDAwMDAwMDAwM/8AAEQgAK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gm5/Fgg2gXx/XQDw&#10;gOl/j1UAhOCHzkqfhAKGukBTgzKFwDXf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2z/Sztn/1E/Y/9X&#10;QWH/XUNf/2JEXv9mRV3/aUZc/21HW/9wSFr/ckla/3JJWv9ySVr/ckla/3JJWv9ySVr/ckla/3JJ&#10;Wv9ySVr/ckla/3JJWv9ySVr/ckla/3JJWv9ySf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6Pz/////////////////////////&#10;///////////////p0un////////////////////////////////////////86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gR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q+rqaipqq2xuMDL&#10;2uv/////////////////////////ol9XVFNUVVdbX2ZvfI+ow93v////////////////////s0wL&#10;BgMAAAAAAAAVRXSizfv/////////////////////0G4SAAAAAAAPM1mBqtT9////////////////&#10;////////7Y41AAUaMk1rjbLY/////////////////////////////7BUPFFogp694P//////////&#10;/////////////////////9eOg5+30vD////////////////////////////////////d1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7O3v&#10;8vb6/////////////////////////////////7mamJmcoaattL7K4f//////////////////////&#10;/////6JXSkxRV11ofZa54////////////////////////////7NXABo1UG6Nr9P6////////////&#10;/////////////////85vQF97mbfY+////////////////////////////////+6fhafD4f//////&#10;///////////////////////////////k0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dGV4dAAAAABDb3B5&#10;cmlnaHQgMjAwNC0yMDA3IEFkb2JlIFN5c3RlbXMgSW5jb3Jwb3JhdGVkAAD/7gAOQWRvYmUAZEAA&#10;AAAC/9sAhAABAQEBAQEBAQEBAQEBAQEBAQEBAQEBAQEBAQEBAgEBAQEBAQICAgICAgICAgICAgIC&#10;AwMDAwMDAwMDAwMDAwMDAQEBAQEBAQIBAQIDAgICAwMDAwMDAwMDAwMDAwMDAwMDAwMDAwMDAwMD&#10;AwMDAwMDAwMDAwMDAwMDAwMDAwMDAwP/wAAUCAHTBwgEAREAAhEBAxEBBBEA/90ABADh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03ZfL4nb+Jymez2Ux2EwWEx1bl81msvW02NxOIxONpmrcjlMpka1khp6enhR5Z55XVERWZm&#10;Cgn3737r3WpVvz/hYb8Bds/MnB/H3aXW+/8AsP49PuSPZ27Pl5ic1SY3AYrMzV/8MGd2n1fXY9q7&#10;NbchlKtUZdslRTtCJJqSgq0ERm97917rbihmiqIYqiCRJoJ4o5oZY2DxyxSqHjkjYcFWBBBH49+9&#10;+691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ar&#10;/wDO7+N/86H+ZlvrHfBv4ubA218bPgRk8jQ03dPyM3n23smHMdyxRxpXVlNW7J2bkK7ckG1qNwY6&#10;fCigWfLVaLJXtTUYRV97917o6/8AKp/kC/B/+Vni8Vu3au3R3d8m/sBDnfkh2ZiqCo3FRVM6aa6l&#10;6u21eaj2tRNdkH2by18kZMdVkKlLKPe/de6vJ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">
              <v:rect id="Rectangle 9" o:spid="_x0000_s1027" style="position:absolute;top:717;width:20593;height:6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19;width:15450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5A6AD5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645B59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0705BAC" wp14:editId="7179734E">
              <wp:simplePos x="0" y="0"/>
              <wp:positionH relativeFrom="column">
                <wp:posOffset>12085955</wp:posOffset>
              </wp:positionH>
              <wp:positionV relativeFrom="paragraph">
                <wp:posOffset>-327660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5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2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BB79D2" id="Groupe 13" o:spid="_x0000_s1026" style="position:absolute;margin-left:951.65pt;margin-top:-25.8pt;width:26.85pt;height:101.1pt;z-index:251675648;mso-height-relative:margin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 w:rsidR="00FA478F">
      <w:rPr>
        <w:b/>
        <w:color w:val="007ABF"/>
        <w:sz w:val="30"/>
        <w:szCs w:val="30"/>
      </w:rPr>
      <w:t xml:space="preserve">Organisation du jury du projet de </w:t>
    </w:r>
    <w:r w:rsidR="008352FF">
      <w:rPr>
        <w:b/>
        <w:color w:val="007ABF"/>
        <w:sz w:val="30"/>
        <w:szCs w:val="30"/>
      </w:rPr>
      <w:t>thèse</w:t>
    </w:r>
  </w:p>
  <w:p w:rsidR="00D16935" w:rsidRPr="008664A5" w:rsidRDefault="006F110F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3E05A05" wp14:editId="40EA412A">
              <wp:simplePos x="0" y="0"/>
              <wp:positionH relativeFrom="column">
                <wp:posOffset>6922135</wp:posOffset>
              </wp:positionH>
              <wp:positionV relativeFrom="paragraph">
                <wp:posOffset>144780</wp:posOffset>
              </wp:positionV>
              <wp:extent cx="4530725" cy="332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0725" cy="332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FA478F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PROJET de THÈSE – EDU907/910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E05A05" id="Zone de texte 11" o:spid="_x0000_s1031" type="#_x0000_t202" style="position:absolute;left:0;text-align:left;margin-left:545.05pt;margin-top:11.4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" filled="f" stroked="f" strokeweight=".5pt">
              <v:textbox>
                <w:txbxContent>
                  <w:p w:rsidR="00E96416" w:rsidRPr="00E96416" w:rsidRDefault="00FA478F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PROJET de THÈSE – EDU907/910</w:t>
                    </w:r>
                  </w:p>
                </w:txbxContent>
              </v:textbox>
            </v:shape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75D2CFCE" wp14:editId="337B1317">
              <wp:simplePos x="0" y="0"/>
              <wp:positionH relativeFrom="column">
                <wp:posOffset>-664845</wp:posOffset>
              </wp:positionH>
              <wp:positionV relativeFrom="paragraph">
                <wp:posOffset>66040</wp:posOffset>
              </wp:positionV>
              <wp:extent cx="13091795" cy="55245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9179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61A1A7" id="Rectangle 19" o:spid="_x0000_s1026" style="position:absolute;margin-left:-52.35pt;margin-top:5.2pt;width:1030.85pt;height:43.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" fillcolor="#00a651" stroked="f" strokeweight="2pt"/>
          </w:pict>
        </mc:Fallback>
      </mc:AlternateContent>
    </w:r>
    <w:r w:rsidR="00F04AEE"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60285" behindDoc="0" locked="0" layoutInCell="1" allowOverlap="1" wp14:anchorId="13981992" wp14:editId="4D19C311">
              <wp:simplePos x="0" y="0"/>
              <wp:positionH relativeFrom="column">
                <wp:posOffset>-1009111</wp:posOffset>
              </wp:positionH>
              <wp:positionV relativeFrom="paragraph">
                <wp:posOffset>105581</wp:posOffset>
              </wp:positionV>
              <wp:extent cx="1040680" cy="7386168"/>
              <wp:effectExtent l="0" t="0" r="7620" b="5715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680" cy="7386168"/>
                        <a:chOff x="0" y="0"/>
                        <a:chExt cx="1040680" cy="7386168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904155" y="507146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607039" y="6954050"/>
                          <a:ext cx="255270" cy="6089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91670" y="6961734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146952" id="Groupe 21" o:spid="_x0000_s1026" style="position:absolute;margin-left:-79.45pt;margin-top:8.3pt;width:81.95pt;height:581.6pt;z-index:251660285" coordsize="10406,7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">
              <v:rect id="Rectangle 16" o:spid="_x0000_s1027" style="position:absolute;left:9041;top:5071;width:1365;height:6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rect id="Rectangle 12" o:spid="_x0000_s1028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18" o:spid="_x0000_s1029" style="position:absolute;left:6069;top:69540;width:2553;height:6090;rotation:90;visibility:visible;mso-wrap-style:square;v-text-anchor:middle" coordsize="255270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OMMA&#10;AADbAAAADwAAAGRycy9kb3ducmV2LnhtbESPQWvDMAyF74P+B6PBbquzDsaS1g2jMOitLFl7VmMt&#10;SRPLIfaa7N9Ph0JvEu/pvU+bfHa9utIYWs8GXpYJKOLK25ZrA9/l5/M7qBCRLfaeycAfBci3i4cN&#10;ZtZP/EXXItZKQjhkaKCJcci0DlVDDsPSD8Si/fjRYZR1rLUdcZJw1+tVkrxphy1LQ4MD7RqquuLX&#10;GdCvaXo5rg7l0XIR+3OXnk+X1Jinx/ljDSrSHO/m2/XeCr7Ayi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TOMMAAADbAAAADwAAAAAAAAAAAAAAAACYAgAAZHJzL2Rv&#10;d25yZXYueG1sUEsFBgAAAAAEAAQA9QAAAIgDAAAAAA==&#10;" path="m,l127635,v70491,,127635,57144,127635,127635l255270,608965,,608965,,xe" fillcolor="#d0dbc3" stroked="f" strokeweight="2pt">
                <v:path arrowok="t" o:connecttype="custom" o:connectlocs="0,0;127635,0;255270,127635;255270,608965;0,608965;0,0" o:connectangles="0,0,0,0,0,0"/>
              </v:shape>
              <v:shape id="Arrondir un rectangle à un seul coin 20" o:spid="_x0000_s1030" style="position:absolute;left:5916;top:69617;width:2553;height:5257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705D3286" wp14:editId="4268263B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9D24E1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8F8053" wp14:editId="0C3AB04B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0F2397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89F34E" wp14:editId="4147CACE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AC6821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D16935" w:rsidRDefault="00645B59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A3C2802" wp14:editId="70D7D97F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CA75C2" id="Rectangle 3" o:spid="_x0000_s1026" style="position:absolute;margin-left:-2.5pt;margin-top:28.5pt;width:29.25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9g8ZG5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BFD83F" wp14:editId="11D7AD26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D3CFD1" id="Rectangle 2" o:spid="_x0000_s1026" style="position:absolute;margin-left:-17.35pt;margin-top:12.8pt;width:29.5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volwIAAIQ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" fillcolor="#a6ce39" stroked="f" strokeweight="2pt"/>
          </w:pict>
        </mc:Fallback>
      </mc:AlternateContent>
    </w:r>
    <w:r w:rsidR="00C44EB2">
      <w:rPr>
        <w:noProof/>
      </w:rPr>
      <mc:AlternateContent>
        <mc:Choice Requires="wps">
          <w:drawing>
            <wp:anchor distT="0" distB="0" distL="114300" distR="114300" simplePos="0" relativeHeight="251659260" behindDoc="0" locked="0" layoutInCell="1" allowOverlap="1" wp14:anchorId="1A1A507E" wp14:editId="7E8EA266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806865" id="Rectangle 7" o:spid="_x0000_s1026" style="position:absolute;margin-left:-43.95pt;margin-top:12.9pt;width:613.7pt;height:3.6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423" w:rsidRDefault="00A1242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0AE1"/>
    <w:multiLevelType w:val="hybridMultilevel"/>
    <w:tmpl w:val="0358ABC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 w15:restartNumberingAfterBreak="0">
    <w:nsid w:val="0A99442C"/>
    <w:multiLevelType w:val="hybridMultilevel"/>
    <w:tmpl w:val="1014445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0FA42B76"/>
    <w:multiLevelType w:val="hybridMultilevel"/>
    <w:tmpl w:val="2D2E8548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0FF321E"/>
    <w:multiLevelType w:val="hybridMultilevel"/>
    <w:tmpl w:val="DBF6EA3A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 w15:restartNumberingAfterBreak="0">
    <w:nsid w:val="139733DE"/>
    <w:multiLevelType w:val="hybridMultilevel"/>
    <w:tmpl w:val="19DC691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" w15:restartNumberingAfterBreak="0">
    <w:nsid w:val="165F6A1E"/>
    <w:multiLevelType w:val="hybridMultilevel"/>
    <w:tmpl w:val="8648F18A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 w15:restartNumberingAfterBreak="0">
    <w:nsid w:val="1CF0592D"/>
    <w:multiLevelType w:val="hybridMultilevel"/>
    <w:tmpl w:val="B90230A2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 w15:restartNumberingAfterBreak="0">
    <w:nsid w:val="277E5405"/>
    <w:multiLevelType w:val="hybridMultilevel"/>
    <w:tmpl w:val="17F2F6A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 w15:restartNumberingAfterBreak="0">
    <w:nsid w:val="28574B4B"/>
    <w:multiLevelType w:val="hybridMultilevel"/>
    <w:tmpl w:val="7FE8648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9" w15:restartNumberingAfterBreak="0">
    <w:nsid w:val="33476484"/>
    <w:multiLevelType w:val="hybridMultilevel"/>
    <w:tmpl w:val="EA4AC60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 w15:restartNumberingAfterBreak="0">
    <w:nsid w:val="4376428F"/>
    <w:multiLevelType w:val="hybridMultilevel"/>
    <w:tmpl w:val="D1506962"/>
    <w:lvl w:ilvl="0" w:tplc="07A469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C8D0BDE"/>
    <w:multiLevelType w:val="hybridMultilevel"/>
    <w:tmpl w:val="E222DD0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2" w15:restartNumberingAfterBreak="0">
    <w:nsid w:val="4F2B7BEC"/>
    <w:multiLevelType w:val="hybridMultilevel"/>
    <w:tmpl w:val="DA6E5FC0"/>
    <w:lvl w:ilvl="0" w:tplc="0C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94B5108"/>
    <w:multiLevelType w:val="hybridMultilevel"/>
    <w:tmpl w:val="61AA3DEE"/>
    <w:lvl w:ilvl="0" w:tplc="3064E9B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D0D116D"/>
    <w:multiLevelType w:val="hybridMultilevel"/>
    <w:tmpl w:val="76E00B58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5" w15:restartNumberingAfterBreak="0">
    <w:nsid w:val="5DF37FB4"/>
    <w:multiLevelType w:val="hybridMultilevel"/>
    <w:tmpl w:val="F4248E86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E676B06"/>
    <w:multiLevelType w:val="hybridMultilevel"/>
    <w:tmpl w:val="1A0CA87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 w15:restartNumberingAfterBreak="0">
    <w:nsid w:val="63F0425F"/>
    <w:multiLevelType w:val="hybridMultilevel"/>
    <w:tmpl w:val="D14A805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8" w15:restartNumberingAfterBreak="0">
    <w:nsid w:val="674938F4"/>
    <w:multiLevelType w:val="hybridMultilevel"/>
    <w:tmpl w:val="59D26892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 w15:restartNumberingAfterBreak="0">
    <w:nsid w:val="6BBB21AB"/>
    <w:multiLevelType w:val="hybridMultilevel"/>
    <w:tmpl w:val="C3EA8F4E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F4213BB"/>
    <w:multiLevelType w:val="hybridMultilevel"/>
    <w:tmpl w:val="28EEB3C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 w15:restartNumberingAfterBreak="0">
    <w:nsid w:val="74B628D0"/>
    <w:multiLevelType w:val="hybridMultilevel"/>
    <w:tmpl w:val="D1506962"/>
    <w:lvl w:ilvl="0" w:tplc="07A469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7956074"/>
    <w:multiLevelType w:val="hybridMultilevel"/>
    <w:tmpl w:val="1968F3CC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7ED13B5"/>
    <w:multiLevelType w:val="hybridMultilevel"/>
    <w:tmpl w:val="4CD6FE74"/>
    <w:lvl w:ilvl="0" w:tplc="862826B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20"/>
  </w:num>
  <w:num w:numId="5">
    <w:abstractNumId w:val="8"/>
  </w:num>
  <w:num w:numId="6">
    <w:abstractNumId w:val="1"/>
  </w:num>
  <w:num w:numId="7">
    <w:abstractNumId w:val="9"/>
  </w:num>
  <w:num w:numId="8">
    <w:abstractNumId w:val="23"/>
  </w:num>
  <w:num w:numId="9">
    <w:abstractNumId w:val="3"/>
  </w:num>
  <w:num w:numId="10">
    <w:abstractNumId w:val="16"/>
  </w:num>
  <w:num w:numId="11">
    <w:abstractNumId w:val="0"/>
  </w:num>
  <w:num w:numId="12">
    <w:abstractNumId w:val="10"/>
  </w:num>
  <w:num w:numId="13">
    <w:abstractNumId w:val="17"/>
  </w:num>
  <w:num w:numId="14">
    <w:abstractNumId w:val="7"/>
  </w:num>
  <w:num w:numId="15">
    <w:abstractNumId w:val="14"/>
  </w:num>
  <w:num w:numId="16">
    <w:abstractNumId w:val="6"/>
  </w:num>
  <w:num w:numId="17">
    <w:abstractNumId w:val="4"/>
  </w:num>
  <w:num w:numId="18">
    <w:abstractNumId w:val="18"/>
  </w:num>
  <w:num w:numId="19">
    <w:abstractNumId w:val="21"/>
  </w:num>
  <w:num w:numId="20">
    <w:abstractNumId w:val="2"/>
  </w:num>
  <w:num w:numId="21">
    <w:abstractNumId w:val="22"/>
  </w:num>
  <w:num w:numId="22">
    <w:abstractNumId w:val="15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664A6"/>
    <w:rsid w:val="001520BB"/>
    <w:rsid w:val="001D56A9"/>
    <w:rsid w:val="001D7650"/>
    <w:rsid w:val="001E4C3F"/>
    <w:rsid w:val="00257927"/>
    <w:rsid w:val="002C3D73"/>
    <w:rsid w:val="0032282B"/>
    <w:rsid w:val="003352EC"/>
    <w:rsid w:val="00357F6B"/>
    <w:rsid w:val="00361D65"/>
    <w:rsid w:val="00370C56"/>
    <w:rsid w:val="003E20D1"/>
    <w:rsid w:val="004230CF"/>
    <w:rsid w:val="004610B3"/>
    <w:rsid w:val="004921F9"/>
    <w:rsid w:val="004D684E"/>
    <w:rsid w:val="004E429A"/>
    <w:rsid w:val="00503930"/>
    <w:rsid w:val="00554AB4"/>
    <w:rsid w:val="00584B7C"/>
    <w:rsid w:val="005850E0"/>
    <w:rsid w:val="005A6AD5"/>
    <w:rsid w:val="005A7AA5"/>
    <w:rsid w:val="005F6016"/>
    <w:rsid w:val="00603FFF"/>
    <w:rsid w:val="00645B59"/>
    <w:rsid w:val="00664B0F"/>
    <w:rsid w:val="00671EFB"/>
    <w:rsid w:val="006C0E87"/>
    <w:rsid w:val="006E5C99"/>
    <w:rsid w:val="006F110F"/>
    <w:rsid w:val="00707217"/>
    <w:rsid w:val="00732C97"/>
    <w:rsid w:val="00733308"/>
    <w:rsid w:val="00777DCE"/>
    <w:rsid w:val="007A39A3"/>
    <w:rsid w:val="007B77A7"/>
    <w:rsid w:val="007D7FC5"/>
    <w:rsid w:val="00820B84"/>
    <w:rsid w:val="00827B59"/>
    <w:rsid w:val="008352FF"/>
    <w:rsid w:val="008449F5"/>
    <w:rsid w:val="00844CD8"/>
    <w:rsid w:val="008A2609"/>
    <w:rsid w:val="008B1C2C"/>
    <w:rsid w:val="008E240B"/>
    <w:rsid w:val="008E4DE2"/>
    <w:rsid w:val="009802B0"/>
    <w:rsid w:val="009E7472"/>
    <w:rsid w:val="009F6118"/>
    <w:rsid w:val="00A032AF"/>
    <w:rsid w:val="00A06EFE"/>
    <w:rsid w:val="00A12423"/>
    <w:rsid w:val="00A82A51"/>
    <w:rsid w:val="00AA0EA3"/>
    <w:rsid w:val="00AF40AE"/>
    <w:rsid w:val="00B0622F"/>
    <w:rsid w:val="00B10B10"/>
    <w:rsid w:val="00B40403"/>
    <w:rsid w:val="00B463FE"/>
    <w:rsid w:val="00BA3F5E"/>
    <w:rsid w:val="00BB2CA3"/>
    <w:rsid w:val="00BC5F40"/>
    <w:rsid w:val="00C20400"/>
    <w:rsid w:val="00C44EB2"/>
    <w:rsid w:val="00C51FD2"/>
    <w:rsid w:val="00C621C6"/>
    <w:rsid w:val="00CA0E8A"/>
    <w:rsid w:val="00CF376E"/>
    <w:rsid w:val="00D16935"/>
    <w:rsid w:val="00D22891"/>
    <w:rsid w:val="00D31C18"/>
    <w:rsid w:val="00D364E5"/>
    <w:rsid w:val="00DF452B"/>
    <w:rsid w:val="00E8086D"/>
    <w:rsid w:val="00E85E91"/>
    <w:rsid w:val="00E93542"/>
    <w:rsid w:val="00E93D43"/>
    <w:rsid w:val="00E96416"/>
    <w:rsid w:val="00EC3B11"/>
    <w:rsid w:val="00F04AEE"/>
    <w:rsid w:val="00F06B34"/>
    <w:rsid w:val="00F4276B"/>
    <w:rsid w:val="00F765B6"/>
    <w:rsid w:val="00FA478F"/>
    <w:rsid w:val="00FE12FD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375356C1-17D4-4841-87DB-006CF95E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2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1E4C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C3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282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282B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2282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B463F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3D4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F60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jet-recherche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asap@USherbrooke.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8</TotalTime>
  <Pages>1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Caroline Roy</cp:lastModifiedBy>
  <cp:revision>10</cp:revision>
  <cp:lastPrinted>2013-05-23T17:45:00Z</cp:lastPrinted>
  <dcterms:created xsi:type="dcterms:W3CDTF">2016-10-19T15:31:00Z</dcterms:created>
  <dcterms:modified xsi:type="dcterms:W3CDTF">2017-06-21T18:09:00Z</dcterms:modified>
</cp:coreProperties>
</file>