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93D" w:rsidRDefault="00395DF7" w:rsidP="00AB193D">
      <w:pPr>
        <w:spacing w:after="240" w:line="240" w:lineRule="auto"/>
        <w:ind w:left="709"/>
        <w:jc w:val="both"/>
        <w:rPr>
          <w:b/>
          <w:sz w:val="24"/>
        </w:rPr>
      </w:pPr>
      <w:r>
        <w:rPr>
          <w:b/>
          <w:sz w:val="24"/>
        </w:rPr>
        <w:t>IMPORTANT : </w:t>
      </w:r>
      <w:r w:rsidR="00AB193D">
        <w:rPr>
          <w:b/>
        </w:rPr>
        <w:t xml:space="preserve">Ce formulaire doit être envoyé à </w:t>
      </w:r>
      <w:hyperlink r:id="rId6" w:history="1">
        <w:r w:rsidR="00AB2A99" w:rsidRPr="00B32AEF">
          <w:rPr>
            <w:rStyle w:val="Lienhypertexte"/>
            <w:b/>
          </w:rPr>
          <w:t>fasap@USherbrooke.ca</w:t>
        </w:r>
      </w:hyperlink>
      <w:r w:rsidR="00AB193D">
        <w:rPr>
          <w:b/>
        </w:rPr>
        <w:t xml:space="preserve"> deux semain</w:t>
      </w:r>
      <w:r>
        <w:rPr>
          <w:b/>
        </w:rPr>
        <w:t>es après la présentation orale.</w:t>
      </w:r>
    </w:p>
    <w:p w:rsidR="00FE088E" w:rsidRPr="00FE088E" w:rsidRDefault="00FE088E" w:rsidP="00FE088E">
      <w:pPr>
        <w:spacing w:after="120" w:line="240" w:lineRule="auto"/>
        <w:ind w:left="709"/>
        <w:rPr>
          <w:b/>
        </w:rPr>
      </w:pPr>
      <w:r w:rsidRPr="00FE088E">
        <w:rPr>
          <w:b/>
        </w:rPr>
        <w:t>Informations de l’étudiante ou de l’étudiant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7"/>
        <w:gridCol w:w="2463"/>
        <w:gridCol w:w="392"/>
        <w:gridCol w:w="2856"/>
      </w:tblGrid>
      <w:tr w:rsidR="00C94DE7" w:rsidTr="00C94DE7">
        <w:trPr>
          <w:trHeight w:hRule="exact" w:val="397"/>
        </w:trPr>
        <w:tc>
          <w:tcPr>
            <w:tcW w:w="4257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</w:pPr>
            <w:r w:rsidRPr="00C94DE7">
              <w:t>Nom de l’étudiante ou de l’étudiant :</w:t>
            </w:r>
          </w:p>
        </w:tc>
        <w:tc>
          <w:tcPr>
            <w:tcW w:w="5711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  <w:i/>
              </w:rPr>
            </w:pPr>
          </w:p>
        </w:tc>
      </w:tr>
      <w:tr w:rsidR="00C94DE7" w:rsidTr="00C94DE7">
        <w:trPr>
          <w:trHeight w:hRule="exact" w:val="113"/>
        </w:trPr>
        <w:tc>
          <w:tcPr>
            <w:tcW w:w="9968" w:type="dxa"/>
            <w:gridSpan w:val="4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</w:tr>
      <w:tr w:rsidR="00C94DE7" w:rsidTr="00C94DE7">
        <w:trPr>
          <w:trHeight w:hRule="exact" w:val="397"/>
        </w:trPr>
        <w:tc>
          <w:tcPr>
            <w:tcW w:w="4257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</w:pPr>
            <w:r w:rsidRPr="00C94DE7">
              <w:t>Matricule :</w:t>
            </w:r>
          </w:p>
        </w:tc>
        <w:tc>
          <w:tcPr>
            <w:tcW w:w="5711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  <w:i/>
              </w:rPr>
            </w:pPr>
          </w:p>
        </w:tc>
      </w:tr>
      <w:tr w:rsidR="00C94DE7" w:rsidTr="00C94DE7">
        <w:trPr>
          <w:trHeight w:hRule="exact" w:val="113"/>
        </w:trPr>
        <w:tc>
          <w:tcPr>
            <w:tcW w:w="9968" w:type="dxa"/>
            <w:gridSpan w:val="4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</w:tr>
      <w:tr w:rsidR="00C94DE7" w:rsidTr="00C94DE7">
        <w:trPr>
          <w:trHeight w:hRule="exact" w:val="397"/>
        </w:trPr>
        <w:tc>
          <w:tcPr>
            <w:tcW w:w="4257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</w:pPr>
            <w:r w:rsidRPr="00C94DE7">
              <w:t>Date de la rencontre</w:t>
            </w:r>
            <w:r>
              <w:t> :</w:t>
            </w:r>
          </w:p>
        </w:tc>
        <w:tc>
          <w:tcPr>
            <w:tcW w:w="5711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  <w:i/>
              </w:rPr>
            </w:pPr>
          </w:p>
        </w:tc>
      </w:tr>
      <w:tr w:rsidR="00C94DE7" w:rsidTr="00C94DE7">
        <w:trPr>
          <w:trHeight w:hRule="exact" w:val="113"/>
        </w:trPr>
        <w:tc>
          <w:tcPr>
            <w:tcW w:w="9968" w:type="dxa"/>
            <w:gridSpan w:val="4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</w:tr>
      <w:tr w:rsidR="00C94DE7" w:rsidTr="00C94DE7">
        <w:trPr>
          <w:trHeight w:hRule="exact" w:val="397"/>
        </w:trPr>
        <w:tc>
          <w:tcPr>
            <w:tcW w:w="4257" w:type="dxa"/>
            <w:vAlign w:val="bottom"/>
          </w:tcPr>
          <w:p w:rsidR="00C94DE7" w:rsidRPr="00FE088E" w:rsidRDefault="00C94DE7" w:rsidP="00C94DE7">
            <w:pPr>
              <w:tabs>
                <w:tab w:val="left" w:pos="4962"/>
                <w:tab w:val="right" w:pos="10490"/>
              </w:tabs>
            </w:pPr>
            <w:r w:rsidRPr="00FE088E">
              <w:t>Local / Heure :</w:t>
            </w: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C94DE7" w:rsidRPr="00A32364" w:rsidRDefault="00C94DE7" w:rsidP="00C94DE7">
            <w:pPr>
              <w:tabs>
                <w:tab w:val="left" w:pos="4962"/>
                <w:tab w:val="right" w:pos="10490"/>
              </w:tabs>
              <w:rPr>
                <w:b/>
                <w:i/>
              </w:rPr>
            </w:pPr>
          </w:p>
        </w:tc>
        <w:tc>
          <w:tcPr>
            <w:tcW w:w="392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  <w:tc>
          <w:tcPr>
            <w:tcW w:w="2856" w:type="dxa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C94DE7" w:rsidRPr="00A32364" w:rsidRDefault="00C94DE7" w:rsidP="00C94DE7">
            <w:pPr>
              <w:tabs>
                <w:tab w:val="left" w:pos="4962"/>
                <w:tab w:val="right" w:pos="10490"/>
              </w:tabs>
              <w:rPr>
                <w:b/>
                <w:i/>
              </w:rPr>
            </w:pPr>
          </w:p>
        </w:tc>
      </w:tr>
      <w:tr w:rsidR="00C94DE7" w:rsidTr="00C94DE7">
        <w:tc>
          <w:tcPr>
            <w:tcW w:w="4257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  <w:tc>
          <w:tcPr>
            <w:tcW w:w="2463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jc w:val="center"/>
              <w:rPr>
                <w:sz w:val="18"/>
              </w:rPr>
            </w:pPr>
            <w:r w:rsidRPr="00C94DE7">
              <w:rPr>
                <w:sz w:val="18"/>
              </w:rPr>
              <w:t>Local</w:t>
            </w:r>
          </w:p>
        </w:tc>
        <w:tc>
          <w:tcPr>
            <w:tcW w:w="392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rPr>
                <w:b/>
              </w:rPr>
            </w:pPr>
          </w:p>
        </w:tc>
        <w:tc>
          <w:tcPr>
            <w:tcW w:w="2856" w:type="dxa"/>
            <w:vAlign w:val="bottom"/>
          </w:tcPr>
          <w:p w:rsidR="00C94DE7" w:rsidRPr="00C94DE7" w:rsidRDefault="00C94DE7" w:rsidP="00C94DE7">
            <w:pPr>
              <w:tabs>
                <w:tab w:val="left" w:pos="4962"/>
                <w:tab w:val="right" w:pos="10490"/>
              </w:tabs>
              <w:jc w:val="center"/>
            </w:pPr>
            <w:r w:rsidRPr="00C94DE7">
              <w:rPr>
                <w:sz w:val="18"/>
              </w:rPr>
              <w:t>Heure</w:t>
            </w:r>
          </w:p>
        </w:tc>
      </w:tr>
    </w:tbl>
    <w:p w:rsidR="00C94DE7" w:rsidRDefault="00C94DE7" w:rsidP="00FE088E">
      <w:pPr>
        <w:tabs>
          <w:tab w:val="left" w:pos="1985"/>
          <w:tab w:val="right" w:pos="10490"/>
        </w:tabs>
        <w:spacing w:after="0" w:line="240" w:lineRule="auto"/>
        <w:ind w:left="709"/>
      </w:pPr>
    </w:p>
    <w:p w:rsidR="00FE088E" w:rsidRPr="00665BBD" w:rsidRDefault="00FE088E" w:rsidP="00FE088E">
      <w:pPr>
        <w:tabs>
          <w:tab w:val="left" w:pos="1985"/>
          <w:tab w:val="right" w:pos="10490"/>
        </w:tabs>
        <w:spacing w:after="0" w:line="240" w:lineRule="auto"/>
        <w:ind w:left="709"/>
        <w:rPr>
          <w:sz w:val="10"/>
        </w:rPr>
      </w:pPr>
    </w:p>
    <w:p w:rsidR="00FE088E" w:rsidRPr="00FE088E" w:rsidRDefault="00AB193D" w:rsidP="00FE088E">
      <w:pPr>
        <w:tabs>
          <w:tab w:val="left" w:pos="1985"/>
          <w:tab w:val="right" w:pos="10490"/>
        </w:tabs>
        <w:spacing w:after="0" w:line="240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66CA5" wp14:editId="6F52E907">
                <wp:simplePos x="0" y="0"/>
                <wp:positionH relativeFrom="column">
                  <wp:posOffset>443230</wp:posOffset>
                </wp:positionH>
                <wp:positionV relativeFrom="paragraph">
                  <wp:posOffset>87409</wp:posOffset>
                </wp:positionV>
                <wp:extent cx="228600" cy="1410970"/>
                <wp:effectExtent l="19050" t="19050" r="0" b="17780"/>
                <wp:wrapNone/>
                <wp:docPr id="24" name="Parenthèse ferman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410970"/>
                        </a:xfrm>
                        <a:prstGeom prst="rightBracket">
                          <a:avLst/>
                        </a:prstGeom>
                        <a:ln w="44450">
                          <a:solidFill>
                            <a:srgbClr val="00B7F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D686D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24" o:spid="_x0000_s1026" type="#_x0000_t86" style="position:absolute;margin-left:34.9pt;margin-top:6.9pt;width:18pt;height:111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" adj="292" strokecolor="#00b7f1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23F5A" wp14:editId="4205157E">
                <wp:simplePos x="0" y="0"/>
                <wp:positionH relativeFrom="column">
                  <wp:posOffset>4667250</wp:posOffset>
                </wp:positionH>
                <wp:positionV relativeFrom="paragraph">
                  <wp:posOffset>87409</wp:posOffset>
                </wp:positionV>
                <wp:extent cx="257810" cy="1450340"/>
                <wp:effectExtent l="0" t="19050" r="27940" b="16510"/>
                <wp:wrapNone/>
                <wp:docPr id="26" name="Parenthèse ferman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1450340"/>
                        </a:xfrm>
                        <a:prstGeom prst="rightBracket">
                          <a:avLst/>
                        </a:prstGeom>
                        <a:ln w="44450">
                          <a:solidFill>
                            <a:srgbClr val="00B7F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0CB6" id="Parenthèse fermante 26" o:spid="_x0000_s1026" type="#_x0000_t86" style="position:absolute;margin-left:367.5pt;margin-top:6.9pt;width:20.3pt;height:1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" adj="320" strokecolor="#00b7f1" strokeweight="3.5pt"/>
            </w:pict>
          </mc:Fallback>
        </mc:AlternateContent>
      </w:r>
    </w:p>
    <w:p w:rsidR="00C94DE7" w:rsidRPr="00FE088E" w:rsidRDefault="00FE088E" w:rsidP="005517CB">
      <w:pPr>
        <w:spacing w:after="120" w:line="240" w:lineRule="auto"/>
        <w:ind w:left="1134"/>
        <w:rPr>
          <w:b/>
          <w:sz w:val="24"/>
          <w:szCs w:val="24"/>
        </w:rPr>
      </w:pPr>
      <w:r w:rsidRPr="00FE088E">
        <w:rPr>
          <w:b/>
          <w:sz w:val="24"/>
          <w:szCs w:val="24"/>
        </w:rPr>
        <w:t>Décision du jury</w:t>
      </w:r>
    </w:p>
    <w:p w:rsidR="00FE088E" w:rsidRDefault="00FE088E" w:rsidP="005517CB">
      <w:pPr>
        <w:tabs>
          <w:tab w:val="left" w:pos="4962"/>
          <w:tab w:val="left" w:pos="6804"/>
        </w:tabs>
        <w:spacing w:after="0" w:line="360" w:lineRule="auto"/>
        <w:ind w:left="1134"/>
        <w:rPr>
          <w:sz w:val="24"/>
          <w:szCs w:val="24"/>
        </w:rPr>
      </w:pPr>
      <w:r w:rsidRPr="00A32364">
        <w:rPr>
          <w:sz w:val="24"/>
          <w:szCs w:val="24"/>
        </w:rPr>
        <w:t>Résultat de l’examen synthèse 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A32364">
        <w:rPr>
          <w:i/>
          <w:sz w:val="24"/>
          <w:szCs w:val="24"/>
        </w:rPr>
        <w:t>Réussite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sz w:val="24"/>
          <w:szCs w:val="24"/>
        </w:rPr>
        <w:instrText xml:space="preserve"> FORMCHECKBOX </w:instrText>
      </w:r>
      <w:r w:rsidR="00225B59">
        <w:rPr>
          <w:sz w:val="24"/>
          <w:szCs w:val="24"/>
        </w:rPr>
      </w:r>
      <w:r w:rsidR="00225B59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0"/>
    </w:p>
    <w:p w:rsidR="00FE088E" w:rsidRDefault="00FE088E" w:rsidP="00FE088E">
      <w:pPr>
        <w:tabs>
          <w:tab w:val="left" w:pos="4962"/>
          <w:tab w:val="left" w:pos="6804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A32364">
        <w:rPr>
          <w:i/>
          <w:sz w:val="24"/>
          <w:szCs w:val="24"/>
        </w:rPr>
        <w:t>Échec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225B59">
        <w:rPr>
          <w:sz w:val="24"/>
          <w:szCs w:val="24"/>
        </w:rPr>
      </w:r>
      <w:r w:rsidR="00225B59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FE088E" w:rsidRDefault="00FE088E" w:rsidP="00FE088E">
      <w:pPr>
        <w:tabs>
          <w:tab w:val="left" w:pos="4962"/>
          <w:tab w:val="left" w:pos="680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A32364">
        <w:rPr>
          <w:i/>
          <w:sz w:val="24"/>
          <w:szCs w:val="24"/>
        </w:rPr>
        <w:t>Ajournement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225B59">
        <w:rPr>
          <w:sz w:val="24"/>
          <w:szCs w:val="24"/>
        </w:rPr>
      </w:r>
      <w:r w:rsidR="00225B59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FE088E" w:rsidRDefault="00FE088E" w:rsidP="00FE088E">
      <w:pPr>
        <w:tabs>
          <w:tab w:val="left" w:pos="496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A32364">
        <w:rPr>
          <w:sz w:val="18"/>
          <w:szCs w:val="24"/>
        </w:rPr>
        <w:t>(Délai maximum de 3 mois)</w:t>
      </w:r>
    </w:p>
    <w:p w:rsidR="00FE088E" w:rsidRDefault="00FE088E" w:rsidP="00A32364">
      <w:pPr>
        <w:spacing w:after="0" w:line="240" w:lineRule="auto"/>
        <w:ind w:left="709"/>
        <w:rPr>
          <w:szCs w:val="24"/>
        </w:rPr>
      </w:pPr>
    </w:p>
    <w:p w:rsidR="00A32364" w:rsidRPr="00A32364" w:rsidRDefault="00A32364" w:rsidP="00A32364">
      <w:pPr>
        <w:spacing w:after="0" w:line="240" w:lineRule="auto"/>
        <w:ind w:left="709"/>
        <w:rPr>
          <w:szCs w:val="24"/>
        </w:rPr>
      </w:pPr>
    </w:p>
    <w:p w:rsidR="00C94DE7" w:rsidRPr="00A32364" w:rsidRDefault="00C94DE7" w:rsidP="00A32364">
      <w:pPr>
        <w:spacing w:after="0" w:line="240" w:lineRule="auto"/>
        <w:ind w:left="709"/>
        <w:rPr>
          <w:szCs w:val="24"/>
        </w:rPr>
      </w:pPr>
    </w:p>
    <w:p w:rsidR="00FE088E" w:rsidRPr="00FE088E" w:rsidRDefault="00FE088E" w:rsidP="00FE088E">
      <w:pPr>
        <w:tabs>
          <w:tab w:val="left" w:pos="4962"/>
          <w:tab w:val="right" w:pos="10490"/>
        </w:tabs>
        <w:spacing w:after="0" w:line="240" w:lineRule="auto"/>
        <w:ind w:left="709"/>
        <w:rPr>
          <w:b/>
          <w:sz w:val="24"/>
          <w:szCs w:val="24"/>
        </w:rPr>
      </w:pPr>
      <w:r w:rsidRPr="00FE088E">
        <w:rPr>
          <w:b/>
          <w:sz w:val="24"/>
          <w:szCs w:val="24"/>
        </w:rPr>
        <w:t>Signatures</w:t>
      </w:r>
    </w:p>
    <w:p w:rsidR="00FE088E" w:rsidRPr="00261581" w:rsidRDefault="00FE088E" w:rsidP="00A32364">
      <w:pPr>
        <w:spacing w:after="0" w:line="240" w:lineRule="auto"/>
        <w:ind w:left="709"/>
        <w:rPr>
          <w:color w:val="0D0D0D" w:themeColor="text1" w:themeTint="F2"/>
          <w:sz w:val="20"/>
        </w:rPr>
      </w:pPr>
    </w:p>
    <w:p w:rsidR="00FE088E" w:rsidRPr="00FE088E" w:rsidRDefault="00FE088E" w:rsidP="00FE088E">
      <w:pPr>
        <w:tabs>
          <w:tab w:val="left" w:pos="5103"/>
          <w:tab w:val="left" w:pos="6237"/>
          <w:tab w:val="right" w:pos="10490"/>
        </w:tabs>
        <w:spacing w:after="0" w:line="240" w:lineRule="auto"/>
        <w:ind w:left="709"/>
        <w:rPr>
          <w:color w:val="0D0D0D" w:themeColor="text1" w:themeTint="F2"/>
          <w:sz w:val="24"/>
          <w:szCs w:val="24"/>
          <w:u w:val="single"/>
        </w:rPr>
      </w:pPr>
      <w:r w:rsidRPr="00FE088E">
        <w:rPr>
          <w:color w:val="0D0D0D" w:themeColor="text1" w:themeTint="F2"/>
          <w:sz w:val="24"/>
          <w:szCs w:val="24"/>
          <w:u w:val="single"/>
        </w:rPr>
        <w:tab/>
      </w:r>
      <w:r w:rsidRPr="00FE088E">
        <w:rPr>
          <w:color w:val="0D0D0D" w:themeColor="text1" w:themeTint="F2"/>
          <w:sz w:val="24"/>
          <w:szCs w:val="24"/>
        </w:rPr>
        <w:tab/>
      </w:r>
      <w:r w:rsidRPr="00FE088E">
        <w:rPr>
          <w:color w:val="0D0D0D" w:themeColor="text1" w:themeTint="F2"/>
          <w:sz w:val="24"/>
          <w:szCs w:val="24"/>
          <w:u w:val="single"/>
        </w:rPr>
        <w:tab/>
      </w:r>
    </w:p>
    <w:p w:rsidR="00FE088E" w:rsidRPr="00261581" w:rsidRDefault="00FE088E" w:rsidP="00FE088E">
      <w:pPr>
        <w:tabs>
          <w:tab w:val="center" w:pos="2856"/>
          <w:tab w:val="center" w:pos="8315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20"/>
        </w:rPr>
        <w:tab/>
      </w:r>
      <w:r>
        <w:rPr>
          <w:i/>
          <w:color w:val="0D0D0D" w:themeColor="text1" w:themeTint="F2"/>
          <w:sz w:val="18"/>
        </w:rPr>
        <w:t>Directrice ou directeur de recherche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FE088E" w:rsidRPr="00261581" w:rsidRDefault="00FE088E" w:rsidP="00FE088E">
      <w:pPr>
        <w:tabs>
          <w:tab w:val="center" w:pos="2856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FE088E" w:rsidRPr="00AB193D" w:rsidRDefault="00FE088E" w:rsidP="00A32364">
      <w:pPr>
        <w:spacing w:after="0" w:line="240" w:lineRule="auto"/>
        <w:ind w:left="709"/>
        <w:rPr>
          <w:color w:val="0D0D0D" w:themeColor="text1" w:themeTint="F2"/>
          <w:sz w:val="18"/>
        </w:rPr>
      </w:pPr>
    </w:p>
    <w:p w:rsidR="00FE088E" w:rsidRPr="00AB193D" w:rsidRDefault="00FE088E" w:rsidP="00A32364">
      <w:pPr>
        <w:tabs>
          <w:tab w:val="center" w:pos="2410"/>
          <w:tab w:val="center" w:pos="8080"/>
        </w:tabs>
        <w:spacing w:after="0" w:line="240" w:lineRule="auto"/>
        <w:ind w:left="709"/>
        <w:rPr>
          <w:color w:val="0D0D0D" w:themeColor="text1" w:themeTint="F2"/>
          <w:sz w:val="18"/>
        </w:rPr>
      </w:pPr>
    </w:p>
    <w:p w:rsidR="00FE088E" w:rsidRPr="00FE088E" w:rsidRDefault="00FE088E" w:rsidP="00FE088E">
      <w:pPr>
        <w:tabs>
          <w:tab w:val="left" w:pos="5103"/>
          <w:tab w:val="left" w:pos="6237"/>
          <w:tab w:val="right" w:pos="10490"/>
        </w:tabs>
        <w:spacing w:after="0" w:line="240" w:lineRule="auto"/>
        <w:ind w:left="709"/>
        <w:rPr>
          <w:color w:val="0D0D0D" w:themeColor="text1" w:themeTint="F2"/>
          <w:sz w:val="24"/>
          <w:szCs w:val="24"/>
          <w:u w:val="single"/>
        </w:rPr>
      </w:pPr>
      <w:r w:rsidRPr="00FE088E">
        <w:rPr>
          <w:color w:val="0D0D0D" w:themeColor="text1" w:themeTint="F2"/>
          <w:sz w:val="24"/>
          <w:szCs w:val="24"/>
          <w:u w:val="single"/>
        </w:rPr>
        <w:tab/>
      </w:r>
      <w:r w:rsidRPr="00FE088E">
        <w:rPr>
          <w:color w:val="0D0D0D" w:themeColor="text1" w:themeTint="F2"/>
          <w:sz w:val="24"/>
          <w:szCs w:val="24"/>
        </w:rPr>
        <w:tab/>
      </w:r>
      <w:r w:rsidRPr="00FE088E">
        <w:rPr>
          <w:color w:val="0D0D0D" w:themeColor="text1" w:themeTint="F2"/>
          <w:sz w:val="24"/>
          <w:szCs w:val="24"/>
          <w:u w:val="single"/>
        </w:rPr>
        <w:tab/>
      </w:r>
    </w:p>
    <w:p w:rsidR="00FE088E" w:rsidRPr="00261581" w:rsidRDefault="00FE088E" w:rsidP="00FE088E">
      <w:pPr>
        <w:tabs>
          <w:tab w:val="center" w:pos="2856"/>
          <w:tab w:val="center" w:pos="8343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>
        <w:rPr>
          <w:i/>
          <w:color w:val="0D0D0D" w:themeColor="text1" w:themeTint="F2"/>
          <w:sz w:val="18"/>
        </w:rPr>
        <w:t>Codirectrice ou codirecteur de recherche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FE088E" w:rsidRPr="00261581" w:rsidRDefault="00FE088E" w:rsidP="00FE088E">
      <w:pPr>
        <w:tabs>
          <w:tab w:val="center" w:pos="2856"/>
          <w:tab w:val="center" w:pos="8080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FE088E" w:rsidRPr="00AB193D" w:rsidRDefault="00FE088E" w:rsidP="00A32364">
      <w:pPr>
        <w:spacing w:after="0" w:line="240" w:lineRule="auto"/>
        <w:ind w:left="709"/>
        <w:rPr>
          <w:color w:val="0D0D0D" w:themeColor="text1" w:themeTint="F2"/>
          <w:sz w:val="18"/>
        </w:rPr>
      </w:pPr>
    </w:p>
    <w:p w:rsidR="00FE088E" w:rsidRPr="00AB193D" w:rsidRDefault="00FE088E" w:rsidP="00A32364">
      <w:pPr>
        <w:tabs>
          <w:tab w:val="center" w:pos="2410"/>
          <w:tab w:val="center" w:pos="8080"/>
        </w:tabs>
        <w:spacing w:after="0" w:line="240" w:lineRule="auto"/>
        <w:ind w:left="709"/>
        <w:rPr>
          <w:color w:val="0D0D0D" w:themeColor="text1" w:themeTint="F2"/>
          <w:sz w:val="18"/>
        </w:rPr>
      </w:pPr>
    </w:p>
    <w:p w:rsidR="00FE088E" w:rsidRPr="00FE088E" w:rsidRDefault="00FE088E" w:rsidP="00FE088E">
      <w:pPr>
        <w:tabs>
          <w:tab w:val="left" w:pos="5103"/>
          <w:tab w:val="left" w:pos="6237"/>
          <w:tab w:val="right" w:pos="10490"/>
        </w:tabs>
        <w:spacing w:after="0" w:line="240" w:lineRule="auto"/>
        <w:ind w:left="709"/>
        <w:rPr>
          <w:color w:val="0D0D0D" w:themeColor="text1" w:themeTint="F2"/>
          <w:sz w:val="24"/>
          <w:szCs w:val="24"/>
          <w:u w:val="single"/>
        </w:rPr>
      </w:pPr>
      <w:r w:rsidRPr="00FE088E">
        <w:rPr>
          <w:color w:val="0D0D0D" w:themeColor="text1" w:themeTint="F2"/>
          <w:sz w:val="24"/>
          <w:szCs w:val="24"/>
          <w:u w:val="single"/>
        </w:rPr>
        <w:tab/>
      </w:r>
      <w:r w:rsidRPr="00FE088E">
        <w:rPr>
          <w:color w:val="0D0D0D" w:themeColor="text1" w:themeTint="F2"/>
          <w:sz w:val="24"/>
          <w:szCs w:val="24"/>
        </w:rPr>
        <w:tab/>
      </w:r>
      <w:r w:rsidRPr="00FE088E">
        <w:rPr>
          <w:color w:val="0D0D0D" w:themeColor="text1" w:themeTint="F2"/>
          <w:sz w:val="24"/>
          <w:szCs w:val="24"/>
          <w:u w:val="single"/>
        </w:rPr>
        <w:tab/>
      </w:r>
    </w:p>
    <w:p w:rsidR="00FE088E" w:rsidRPr="00261581" w:rsidRDefault="00FE088E" w:rsidP="00FE088E">
      <w:pPr>
        <w:tabs>
          <w:tab w:val="center" w:pos="2856"/>
          <w:tab w:val="center" w:pos="8343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>
        <w:rPr>
          <w:i/>
          <w:color w:val="0D0D0D" w:themeColor="text1" w:themeTint="F2"/>
          <w:sz w:val="18"/>
        </w:rPr>
        <w:t>Professeure ou professeur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FE088E" w:rsidRPr="00261581" w:rsidRDefault="00FE088E" w:rsidP="00FE088E">
      <w:pPr>
        <w:tabs>
          <w:tab w:val="center" w:pos="2856"/>
          <w:tab w:val="center" w:pos="8080"/>
        </w:tabs>
        <w:spacing w:after="0" w:line="240" w:lineRule="auto"/>
        <w:ind w:left="709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C94DE7" w:rsidRPr="00AB193D" w:rsidRDefault="00C94DE7" w:rsidP="00A32364">
      <w:pPr>
        <w:tabs>
          <w:tab w:val="left" w:pos="4962"/>
        </w:tabs>
        <w:spacing w:after="0" w:line="240" w:lineRule="auto"/>
        <w:ind w:left="709"/>
        <w:rPr>
          <w:sz w:val="20"/>
          <w:szCs w:val="24"/>
        </w:rPr>
      </w:pPr>
    </w:p>
    <w:p w:rsidR="00C94DE7" w:rsidRPr="00665BBD" w:rsidRDefault="00C94DE7" w:rsidP="00A32364">
      <w:pPr>
        <w:tabs>
          <w:tab w:val="left" w:pos="4962"/>
        </w:tabs>
        <w:spacing w:after="0" w:line="240" w:lineRule="auto"/>
        <w:ind w:left="709"/>
        <w:rPr>
          <w:sz w:val="12"/>
          <w:szCs w:val="24"/>
        </w:rPr>
      </w:pPr>
    </w:p>
    <w:tbl>
      <w:tblPr>
        <w:tblStyle w:val="Grilledutableau"/>
        <w:tblW w:w="0" w:type="auto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FE088E" w:rsidTr="00A32364">
        <w:tc>
          <w:tcPr>
            <w:tcW w:w="9996" w:type="dxa"/>
            <w:tcBorders>
              <w:bottom w:val="single" w:sz="4" w:space="0" w:color="auto"/>
            </w:tcBorders>
          </w:tcPr>
          <w:p w:rsidR="00FE088E" w:rsidRDefault="00FE088E" w:rsidP="00FE088E">
            <w:pPr>
              <w:tabs>
                <w:tab w:val="left" w:pos="4962"/>
              </w:tabs>
              <w:spacing w:after="120"/>
              <w:rPr>
                <w:szCs w:val="24"/>
              </w:rPr>
            </w:pPr>
            <w:r w:rsidRPr="004867FB">
              <w:rPr>
                <w:b/>
                <w:sz w:val="24"/>
                <w:szCs w:val="24"/>
              </w:rPr>
              <w:t>Commentaires sur l’évaluation (</w:t>
            </w:r>
            <w:r>
              <w:rPr>
                <w:b/>
                <w:sz w:val="24"/>
                <w:szCs w:val="24"/>
              </w:rPr>
              <w:t>annexer une page au besoin</w:t>
            </w:r>
            <w:r w:rsidR="00A32364">
              <w:rPr>
                <w:b/>
                <w:sz w:val="24"/>
                <w:szCs w:val="24"/>
              </w:rPr>
              <w:t>)</w:t>
            </w:r>
          </w:p>
        </w:tc>
      </w:tr>
      <w:tr w:rsidR="00FE088E" w:rsidTr="00AB193D">
        <w:trPr>
          <w:trHeight w:val="1701"/>
        </w:trPr>
        <w:tc>
          <w:tcPr>
            <w:tcW w:w="9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C3"/>
          </w:tcPr>
          <w:p w:rsidR="00FE088E" w:rsidRPr="00A32364" w:rsidRDefault="00FE088E" w:rsidP="00A32364">
            <w:pPr>
              <w:tabs>
                <w:tab w:val="left" w:pos="4962"/>
              </w:tabs>
              <w:spacing w:before="120"/>
              <w:rPr>
                <w:b/>
                <w:i/>
                <w:szCs w:val="24"/>
              </w:rPr>
            </w:pPr>
          </w:p>
        </w:tc>
      </w:tr>
    </w:tbl>
    <w:p w:rsidR="00C94DE7" w:rsidRPr="00FE088E" w:rsidRDefault="00C94DE7" w:rsidP="00FE088E">
      <w:pPr>
        <w:tabs>
          <w:tab w:val="right" w:pos="10490"/>
        </w:tabs>
        <w:spacing w:after="0" w:line="360" w:lineRule="auto"/>
        <w:ind w:left="709"/>
        <w:rPr>
          <w:sz w:val="2"/>
          <w:szCs w:val="2"/>
          <w:u w:val="single"/>
        </w:rPr>
      </w:pPr>
    </w:p>
    <w:sectPr w:rsidR="00C94DE7" w:rsidRPr="00FE088E" w:rsidSect="00D169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985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A65" w:rsidRDefault="00206A65" w:rsidP="00D16935">
      <w:pPr>
        <w:spacing w:after="0" w:line="240" w:lineRule="auto"/>
      </w:pPr>
      <w:r>
        <w:separator/>
      </w:r>
    </w:p>
  </w:endnote>
  <w:endnote w:type="continuationSeparator" w:id="0">
    <w:p w:rsidR="00206A65" w:rsidRDefault="00206A65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8C6" w:rsidRDefault="001008C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B59" w:rsidRPr="00225B59" w:rsidRDefault="0063458C" w:rsidP="00225B59">
    <w:pPr>
      <w:pStyle w:val="Pieddepage"/>
      <w:ind w:left="567"/>
      <w:rPr>
        <w:i/>
        <w:sz w:val="16"/>
        <w:szCs w:val="16"/>
      </w:rPr>
    </w:pPr>
    <w:r w:rsidRPr="00225B59">
      <w:rPr>
        <w:i/>
        <w:sz w:val="16"/>
        <w:szCs w:val="16"/>
      </w:rPr>
      <w:fldChar w:fldCharType="begin"/>
    </w:r>
    <w:r w:rsidRPr="00225B59">
      <w:rPr>
        <w:i/>
        <w:sz w:val="16"/>
        <w:szCs w:val="16"/>
      </w:rPr>
      <w:instrText xml:space="preserve"> FILENAME  \* FirstCap \p  \* MERGEFORMAT </w:instrText>
    </w:r>
    <w:r w:rsidRPr="00225B59">
      <w:rPr>
        <w:i/>
        <w:sz w:val="16"/>
        <w:szCs w:val="16"/>
      </w:rPr>
      <w:fldChar w:fldCharType="separate"/>
    </w:r>
    <w:r w:rsidR="00225B59" w:rsidRPr="00225B59">
      <w:rPr>
        <w:i/>
        <w:sz w:val="16"/>
        <w:szCs w:val="16"/>
      </w:rPr>
      <w:fldChar w:fldCharType="begin"/>
    </w:r>
    <w:r w:rsidR="00225B59" w:rsidRPr="00225B59">
      <w:rPr>
        <w:i/>
        <w:sz w:val="16"/>
        <w:szCs w:val="16"/>
      </w:rPr>
      <w:instrText xml:space="preserve"> FILENAME  \p  \* MERGEFORMAT </w:instrText>
    </w:r>
    <w:r w:rsidR="00225B59" w:rsidRPr="00225B59">
      <w:rPr>
        <w:i/>
        <w:sz w:val="16"/>
        <w:szCs w:val="16"/>
      </w:rPr>
      <w:fldChar w:fldCharType="separate"/>
    </w:r>
    <w:r w:rsidR="00225B59" w:rsidRPr="00225B59">
      <w:rPr>
        <w:i/>
        <w:noProof/>
        <w:sz w:val="16"/>
        <w:szCs w:val="16"/>
      </w:rPr>
      <w:t>K:\Echange\Doctorat-Education-IEAPS\Formulaires\EDU906_resultat.docx</w:t>
    </w:r>
    <w:r w:rsidR="00225B59" w:rsidRPr="00225B59">
      <w:rPr>
        <w:i/>
        <w:sz w:val="16"/>
        <w:szCs w:val="16"/>
      </w:rPr>
      <w:fldChar w:fldCharType="end"/>
    </w:r>
    <w:r w:rsidRPr="00225B59">
      <w:rPr>
        <w:i/>
        <w:sz w:val="16"/>
        <w:szCs w:val="16"/>
      </w:rPr>
      <w:fldChar w:fldCharType="end"/>
    </w:r>
  </w:p>
  <w:p w:rsidR="00225B59" w:rsidRPr="00225B59" w:rsidRDefault="00225B59" w:rsidP="00225B59">
    <w:pPr>
      <w:pStyle w:val="Pieddepage"/>
      <w:ind w:left="567"/>
      <w:rPr>
        <w:sz w:val="16"/>
        <w:szCs w:val="16"/>
      </w:rPr>
    </w:pPr>
    <w:r w:rsidRPr="00225B59">
      <w:rPr>
        <w:sz w:val="16"/>
        <w:szCs w:val="16"/>
      </w:rPr>
      <w:t>D</w:t>
    </w:r>
    <w:r w:rsidRPr="00225B59">
      <w:rPr>
        <w:sz w:val="16"/>
        <w:szCs w:val="16"/>
      </w:rPr>
      <w:t>ocument mis à jour le 21 juin</w:t>
    </w:r>
    <w:r w:rsidRPr="00225B59">
      <w:rPr>
        <w:sz w:val="16"/>
        <w:szCs w:val="16"/>
      </w:rPr>
      <w:t xml:space="preserve"> 2017</w:t>
    </w:r>
    <w:r w:rsidRPr="00225B59">
      <w:rPr>
        <w:sz w:val="16"/>
        <w:szCs w:val="16"/>
      </w:rPr>
      <w:t>.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8C6" w:rsidRDefault="001008C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A65" w:rsidRDefault="00206A65" w:rsidP="00D16935">
      <w:pPr>
        <w:spacing w:after="0" w:line="240" w:lineRule="auto"/>
      </w:pPr>
      <w:r>
        <w:separator/>
      </w:r>
    </w:p>
  </w:footnote>
  <w:footnote w:type="continuationSeparator" w:id="0">
    <w:p w:rsidR="00206A65" w:rsidRDefault="00206A65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8C6" w:rsidRDefault="001008C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Default="000F3301" w:rsidP="001008C6">
    <w:pPr>
      <w:spacing w:after="0" w:line="240" w:lineRule="auto"/>
      <w:jc w:val="right"/>
      <w:rPr>
        <w:b/>
        <w:color w:val="007ABF"/>
        <w:sz w:val="30"/>
        <w:szCs w:val="30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5751EA" wp14:editId="75EE22DF">
              <wp:simplePos x="0" y="0"/>
              <wp:positionH relativeFrom="column">
                <wp:posOffset>32109</wp:posOffset>
              </wp:positionH>
              <wp:positionV relativeFrom="paragraph">
                <wp:posOffset>22639</wp:posOffset>
              </wp:positionV>
              <wp:extent cx="2060520" cy="787179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0520" cy="787179"/>
                        <a:chOff x="0" y="0"/>
                        <a:chExt cx="2060629" cy="787681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652"/>
                          <a:ext cx="2060629" cy="706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1689"/>
                          <a:ext cx="1544955" cy="385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B05F4B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5751EA" id="Groupe 10" o:spid="_x0000_s1026" style="position:absolute;left:0;text-align:left;margin-left:2.55pt;margin-top:1.8pt;width:162.25pt;height:62pt;z-index:251674624;mso-width-relative:margin;mso-height-relative:margin" coordsize="20606,7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A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MAAAAAUmdodGxvbmcA&#10;AAcI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zhCSU0E&#10;DAAAAAAKdgAAAAEAAACgAAAAKgAAAeAAAE7AAAAKWgAYAAH/2P/gABBKRklGAAECAABIAEgAAP/t&#10;AAxBZG9iZV9DTQAC/+4ADkFkb2JlAGSAAAAAAf/bAIQADAgICAkIDAkJDBELCgsRFQ8MDA8VGBMT&#10;FRMTGBEMDAwMDAwRDAwMDAwMDAwMDAwMDAwMDAwMDAwMDAwMDAwMDAENCwsNDg0QDg4QFA4ODhQU&#10;Dg4ODhQRDAwMDAwREQwMDAwMDBEMDAwMDAwMDAwMDAwMDAwMDAwMDAwMDAwMDAwM/8AAEQgAK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ODUzQzZGMTgxNDM3MDkxMUNCMzQ2QzAyNDZF&#10;QUJEODkiIGV4aWY6UGl4ZWxYRGltZW5zaW9uPSIxODAwIiBleGlmOlBpeGVsWURpbWVuc2lvbj0i&#10;NDY3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HlQJYeMO3uxIPiINH3FW4mt73NlUsKosnSDSl+jgnW0QjeecP/i&#10;/+JJQ0NfUFJPRklMRQACCX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YrERymDw040fMFWPXbAXUVxvmNLbL1q&#10;UWe8cldivHpcXbuEYP/i/+JJQ0NfUFJPRklMRQADCV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C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BB0RAAOdE4ADXRaAAt0ZgAJdHQACHSDAAZzkwAEc6YA&#10;A3K6AA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v/i/+JJQ0NfUFJPRklMRQAECW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zQAAAMAAAAC1AAAArAAAAKgAAACjAAMAogANAKIAFwChAB8A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qd8262kfdysoX7dq6B+3amgft2poH7dqaB+3amgft2poH7dqf/i/+JJQ0NfUFJPRklM&#10;RQAFC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NB6GwDJ&#10;ey8Dwno/C7x3SxW3dFYes3FgJq9vaC2rbXAyqGp4N6ZpfzujZ4c/oWWPQp5kmUScY6RHmmKySJhi&#10;wkm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P/i/+JJQ0NfUFJPRklMRQAGCQ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2z/Sztn/1E/Y/9X&#10;QWH/XUNf/2JEXv9mRV3/aUZc/21HW/9wSFr/ckla/3JJWv9ySVr/ckla/3JJWv9ySVr/ckla/3JJ&#10;Wv9ySVr/ckla/3JJWv9ySVr/ckla/3JJWv9ySf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gR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dGV4dAAAAABDb3B5&#10;cmlnaHQgMjAwNC0yMDA3IEFkb2JlIFN5c3RlbXMgSW5jb3Jwb3JhdGVkAAD/7gAOQWRvYmUAZEAA&#10;AAAC/9sAhAABAQEBAQEBAQEBAQEBAQEBAQEBAQEBAQEBAQEBAgEBAQEBAQICAgICAgICAgICAgIC&#10;AwMDAwMDAwMDAwMDAwMDAQEBAQEBAQIBAQIDAgICAwMDAwMDAwMDAwMDAwMDAwMDAwMDAwMDAwMD&#10;AwMDAwMDAwMDAwMDAwMDAwMDAwMDAwP/wAAUCAHTBwgEAREAAhEBAxEBBBEA/90ABADh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03ZfL4nb+Jymez2Ux2EwWEx1bl81msvW02NxOIxONpmrcjlMpka1khp6enhR5Z55XVERWZm&#10;Cgn3737r3WpVvz/hYb8Bds/MnB/H3aXW+/8AsP49PuSPZ27Pl5ic1SY3AYrMzV/8MGd2n1fXY9q7&#10;NbchlKtUZdslRTtCJJqSgq0ERm97917rbihmiqIYqiCRJoJ4o5oZY2DxyxSqHjkjYcFWBBBH49+9&#10;+691k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ar&#10;/wDO7+N/86H+ZlvrHfBv4ubA218bPgRk8jQ03dPyM3n23smHMdyxRxpXVlNW7J2bkK7ckG1qNwY6&#10;fCigWfLVaLJXtTUYRV97917o6/8AKp/kC/B/+Vni8Vu3au3R3d8m/sBDnfkh2ZiqCo3FRVM6aa6l&#10;6u21eaj2tRNdkH2by18kZMdVkKlLKPe/de6vJ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">
              <v:rect id="Rectangle 9" o:spid="_x0000_s1027" style="position:absolute;top:716;width:20606;height:7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16;width:1545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B05F4B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A561D8" wp14:editId="64A782F1">
              <wp:simplePos x="0" y="0"/>
              <wp:positionH relativeFrom="column">
                <wp:posOffset>6798289</wp:posOffset>
              </wp:positionH>
              <wp:positionV relativeFrom="paragraph">
                <wp:posOffset>-328295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1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ACCB4F" id="Groupe 13" o:spid="_x0000_s1026" style="position:absolute;margin-left:535.3pt;margin-top:-25.85pt;width:26.85pt;height:101.1pt;z-index:251675648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C94DE7">
      <w:rPr>
        <w:b/>
        <w:color w:val="007ABF"/>
        <w:sz w:val="30"/>
        <w:szCs w:val="30"/>
      </w:rPr>
      <w:t>Doctorat en éducation</w:t>
    </w:r>
  </w:p>
  <w:p w:rsidR="001008C6" w:rsidRPr="001008C6" w:rsidRDefault="001008C6" w:rsidP="001008C6">
    <w:pPr>
      <w:spacing w:after="0" w:line="240" w:lineRule="auto"/>
      <w:jc w:val="right"/>
      <w:rPr>
        <w:b/>
        <w:color w:val="007ABF"/>
        <w:sz w:val="30"/>
        <w:szCs w:val="30"/>
      </w:rPr>
    </w:pPr>
    <w:r>
      <w:rPr>
        <w:b/>
        <w:color w:val="007ABF"/>
        <w:sz w:val="30"/>
        <w:szCs w:val="30"/>
      </w:rPr>
      <w:t>Domaine de l’intervention éducative en activité physique</w:t>
    </w:r>
  </w:p>
  <w:p w:rsidR="00D16935" w:rsidRPr="008664A5" w:rsidRDefault="00F04AEE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60285" behindDoc="0" locked="0" layoutInCell="1" allowOverlap="1" wp14:anchorId="4BBCACF0" wp14:editId="20434AA2">
              <wp:simplePos x="0" y="0"/>
              <wp:positionH relativeFrom="column">
                <wp:posOffset>-1009111</wp:posOffset>
              </wp:positionH>
              <wp:positionV relativeFrom="paragraph">
                <wp:posOffset>105581</wp:posOffset>
              </wp:positionV>
              <wp:extent cx="1040680" cy="7386168"/>
              <wp:effectExtent l="0" t="0" r="762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680" cy="7386168"/>
                        <a:chOff x="0" y="0"/>
                        <a:chExt cx="1040680" cy="738616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4155" y="50714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7039" y="6954050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1670" y="6961734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1953D" id="Groupe 21" o:spid="_x0000_s1026" style="position:absolute;margin-left:-79.45pt;margin-top:8.3pt;width:81.95pt;height:581.6pt;z-index:251660285" coordsize="10406,7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">
              <v:rect id="Rectangle 16" o:spid="_x0000_s1027" style="position:absolute;left:9041;top:5071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69;top:69540;width:2553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916;top:69617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E96416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92DB5A" wp14:editId="2CF5F5DF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C94DE7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EDU906 - EXAMEN DE SYNTHÈSE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2DB5A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:rsidR="00E96416" w:rsidRPr="00E96416" w:rsidRDefault="00C94DE7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EDU906 - EXAMEN DE SYNTHÈSE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72E62E3F" wp14:editId="0389169C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96FF55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350B8E" wp14:editId="370918DC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F4BBFB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B7454" wp14:editId="197AB480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E56E5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136B6141" wp14:editId="197EAA6C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570A5F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" fillcolor="#00a651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645B59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029A351" wp14:editId="086B4B46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3DB3F6" id="Rectangle 3" o:spid="_x0000_s1026" style="position:absolute;margin-left:-2.5pt;margin-top:28.5pt;width:29.2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335ED3" wp14:editId="28C98671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EDACD5" id="Rectangle 2" o:spid="_x0000_s1026" style="position:absolute;margin-left:-17.35pt;margin-top:12.8pt;width:29.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66ECB406" wp14:editId="21C33508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F70965" id="Rectangle 7" o:spid="_x0000_s1026" style="position:absolute;margin-left:-43.95pt;margin-top:12.9pt;width:613.7pt;height:3.6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8C6" w:rsidRDefault="001008C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C03E7"/>
    <w:rsid w:val="000F3301"/>
    <w:rsid w:val="001008C6"/>
    <w:rsid w:val="00206A65"/>
    <w:rsid w:val="00225B59"/>
    <w:rsid w:val="00395DF7"/>
    <w:rsid w:val="004D684E"/>
    <w:rsid w:val="005517CB"/>
    <w:rsid w:val="0063458C"/>
    <w:rsid w:val="00645B59"/>
    <w:rsid w:val="00665BBD"/>
    <w:rsid w:val="006E5C99"/>
    <w:rsid w:val="00733308"/>
    <w:rsid w:val="007B77A7"/>
    <w:rsid w:val="008E240B"/>
    <w:rsid w:val="009802B0"/>
    <w:rsid w:val="009F6118"/>
    <w:rsid w:val="00A32364"/>
    <w:rsid w:val="00AB193D"/>
    <w:rsid w:val="00AB2A99"/>
    <w:rsid w:val="00AF40AE"/>
    <w:rsid w:val="00B05F4B"/>
    <w:rsid w:val="00BB2CA3"/>
    <w:rsid w:val="00C44EB2"/>
    <w:rsid w:val="00C51FD2"/>
    <w:rsid w:val="00C94DE7"/>
    <w:rsid w:val="00CF376E"/>
    <w:rsid w:val="00D16935"/>
    <w:rsid w:val="00E96416"/>
    <w:rsid w:val="00F04AEE"/>
    <w:rsid w:val="00F575DB"/>
    <w:rsid w:val="00F77C09"/>
    <w:rsid w:val="00FE088E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D63980AE-8C25-42E4-91F3-B96781D13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C94DE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B1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sap@USherbrooke.ca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8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Caroline Roy</cp:lastModifiedBy>
  <cp:revision>8</cp:revision>
  <cp:lastPrinted>2013-09-18T13:02:00Z</cp:lastPrinted>
  <dcterms:created xsi:type="dcterms:W3CDTF">2016-10-19T15:25:00Z</dcterms:created>
  <dcterms:modified xsi:type="dcterms:W3CDTF">2017-06-21T18:05:00Z</dcterms:modified>
</cp:coreProperties>
</file>