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4112" w:rsidRPr="004C2F9F" w:rsidRDefault="005D4112" w:rsidP="004C2F9F">
      <w:pPr>
        <w:spacing w:after="0" w:line="240" w:lineRule="auto"/>
        <w:ind w:left="709"/>
        <w:jc w:val="both"/>
        <w:rPr>
          <w:b/>
          <w:sz w:val="24"/>
        </w:rPr>
      </w:pPr>
      <w:r w:rsidRPr="005D4112">
        <w:rPr>
          <w:b/>
          <w:sz w:val="24"/>
        </w:rPr>
        <w:t>IMPORTANT :</w:t>
      </w:r>
      <w:r w:rsidR="004C2F9F">
        <w:rPr>
          <w:b/>
          <w:sz w:val="24"/>
        </w:rPr>
        <w:t xml:space="preserve"> </w:t>
      </w:r>
      <w:r w:rsidRPr="005D4112">
        <w:rPr>
          <w:b/>
        </w:rPr>
        <w:t xml:space="preserve">Ce formulaire doit être envoyé à </w:t>
      </w:r>
      <w:hyperlink r:id="rId6" w:history="1">
        <w:r w:rsidR="00C41A3A" w:rsidRPr="006A455F">
          <w:rPr>
            <w:rStyle w:val="Lienhypertexte"/>
            <w:b/>
          </w:rPr>
          <w:t>fasap@USherbrooke.ca</w:t>
        </w:r>
      </w:hyperlink>
      <w:r w:rsidRPr="005D4112">
        <w:rPr>
          <w:b/>
        </w:rPr>
        <w:t xml:space="preserve"> deux semaines avant le début de l’examen. De plus, </w:t>
      </w:r>
      <w:r w:rsidR="00CF4E81">
        <w:rPr>
          <w:b/>
        </w:rPr>
        <w:t>l</w:t>
      </w:r>
      <w:r w:rsidRPr="005D4112">
        <w:rPr>
          <w:b/>
        </w:rPr>
        <w:t>es questions ne doivent pas être envoyées directement à l’étudiante ou à l’étudiant.</w:t>
      </w:r>
    </w:p>
    <w:p w:rsidR="004B4412" w:rsidRPr="00CF7EE0" w:rsidRDefault="004B4412" w:rsidP="004C2F9F">
      <w:pPr>
        <w:spacing w:after="0" w:line="240" w:lineRule="auto"/>
        <w:ind w:left="709"/>
        <w:jc w:val="both"/>
        <w:rPr>
          <w:b/>
          <w:sz w:val="6"/>
        </w:rPr>
      </w:pPr>
    </w:p>
    <w:tbl>
      <w:tblPr>
        <w:tblStyle w:val="Grilledutableau"/>
        <w:tblW w:w="0" w:type="auto"/>
        <w:tblInd w:w="709" w:type="dxa"/>
        <w:tblLook w:val="04A0" w:firstRow="1" w:lastRow="0" w:firstColumn="1" w:lastColumn="0" w:noHBand="0" w:noVBand="1"/>
      </w:tblPr>
      <w:tblGrid>
        <w:gridCol w:w="2367"/>
        <w:gridCol w:w="126"/>
        <w:gridCol w:w="2569"/>
        <w:gridCol w:w="4983"/>
      </w:tblGrid>
      <w:tr w:rsidR="004C2F9F" w:rsidTr="00723A05">
        <w:trPr>
          <w:trHeight w:hRule="exact" w:val="397"/>
        </w:trPr>
        <w:tc>
          <w:tcPr>
            <w:tcW w:w="506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C2F9F" w:rsidRDefault="004C2F9F" w:rsidP="004C2F9F">
            <w:pPr>
              <w:jc w:val="both"/>
              <w:rPr>
                <w:b/>
              </w:rPr>
            </w:pPr>
            <w:r w:rsidRPr="004C2F9F">
              <w:rPr>
                <w:caps/>
              </w:rPr>
              <w:t>N</w:t>
            </w:r>
            <w:r w:rsidRPr="004C2F9F">
              <w:t>om de l’étudiante ou de l’étudiant</w:t>
            </w:r>
            <w:r w:rsidRPr="004C2F9F">
              <w:rPr>
                <w:caps/>
              </w:rPr>
              <w:t> :</w:t>
            </w:r>
          </w:p>
        </w:tc>
        <w:tc>
          <w:tcPr>
            <w:tcW w:w="49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0DBC3"/>
            <w:vAlign w:val="bottom"/>
          </w:tcPr>
          <w:p w:rsidR="004C2F9F" w:rsidRPr="001E6DC5" w:rsidRDefault="004C2F9F" w:rsidP="004C2F9F">
            <w:pPr>
              <w:jc w:val="both"/>
              <w:rPr>
                <w:b/>
                <w:i/>
              </w:rPr>
            </w:pPr>
          </w:p>
        </w:tc>
      </w:tr>
      <w:tr w:rsidR="004C2F9F" w:rsidTr="00723A05">
        <w:trPr>
          <w:trHeight w:hRule="exact" w:val="113"/>
        </w:trPr>
        <w:tc>
          <w:tcPr>
            <w:tcW w:w="506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C2F9F" w:rsidRDefault="004C2F9F" w:rsidP="004C2F9F">
            <w:pPr>
              <w:jc w:val="both"/>
              <w:rPr>
                <w:b/>
              </w:rPr>
            </w:pPr>
          </w:p>
        </w:tc>
        <w:tc>
          <w:tcPr>
            <w:tcW w:w="4983" w:type="dxa"/>
            <w:tcBorders>
              <w:left w:val="nil"/>
              <w:bottom w:val="nil"/>
              <w:right w:val="nil"/>
            </w:tcBorders>
          </w:tcPr>
          <w:p w:rsidR="004C2F9F" w:rsidRDefault="004C2F9F" w:rsidP="004C2F9F">
            <w:pPr>
              <w:jc w:val="both"/>
              <w:rPr>
                <w:b/>
              </w:rPr>
            </w:pPr>
          </w:p>
        </w:tc>
      </w:tr>
      <w:tr w:rsidR="004C2F9F" w:rsidTr="00723A05">
        <w:trPr>
          <w:trHeight w:hRule="exact" w:val="397"/>
        </w:trPr>
        <w:tc>
          <w:tcPr>
            <w:tcW w:w="506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C2F9F" w:rsidRDefault="004C2F9F" w:rsidP="004C2F9F">
            <w:pPr>
              <w:jc w:val="both"/>
              <w:rPr>
                <w:b/>
              </w:rPr>
            </w:pPr>
            <w:r w:rsidRPr="004C2F9F">
              <w:rPr>
                <w:caps/>
              </w:rPr>
              <w:t>N</w:t>
            </w:r>
            <w:r w:rsidRPr="004C2F9F">
              <w:t>om de la directrice ou du directeur</w:t>
            </w:r>
            <w:r w:rsidRPr="004C2F9F">
              <w:rPr>
                <w:caps/>
              </w:rPr>
              <w:t> :</w:t>
            </w:r>
          </w:p>
        </w:tc>
        <w:tc>
          <w:tcPr>
            <w:tcW w:w="49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0DBC3"/>
            <w:vAlign w:val="bottom"/>
          </w:tcPr>
          <w:p w:rsidR="004C2F9F" w:rsidRPr="001E6DC5" w:rsidRDefault="004C2F9F" w:rsidP="004C2F9F">
            <w:pPr>
              <w:jc w:val="both"/>
              <w:rPr>
                <w:b/>
                <w:i/>
              </w:rPr>
            </w:pPr>
          </w:p>
        </w:tc>
      </w:tr>
      <w:tr w:rsidR="004C2F9F" w:rsidTr="00723A05">
        <w:trPr>
          <w:trHeight w:hRule="exact" w:val="113"/>
        </w:trPr>
        <w:tc>
          <w:tcPr>
            <w:tcW w:w="506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C2F9F" w:rsidRDefault="004C2F9F" w:rsidP="004C2F9F">
            <w:pPr>
              <w:jc w:val="both"/>
              <w:rPr>
                <w:b/>
              </w:rPr>
            </w:pPr>
          </w:p>
        </w:tc>
        <w:tc>
          <w:tcPr>
            <w:tcW w:w="4983" w:type="dxa"/>
            <w:tcBorders>
              <w:left w:val="nil"/>
              <w:bottom w:val="nil"/>
              <w:right w:val="nil"/>
            </w:tcBorders>
          </w:tcPr>
          <w:p w:rsidR="004C2F9F" w:rsidRDefault="004C2F9F" w:rsidP="004C2F9F">
            <w:pPr>
              <w:jc w:val="both"/>
              <w:rPr>
                <w:b/>
              </w:rPr>
            </w:pPr>
          </w:p>
        </w:tc>
      </w:tr>
      <w:tr w:rsidR="004C2F9F" w:rsidTr="00723A05">
        <w:trPr>
          <w:trHeight w:val="397"/>
        </w:trPr>
        <w:tc>
          <w:tcPr>
            <w:tcW w:w="506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C2F9F" w:rsidRDefault="004C2F9F" w:rsidP="004C2F9F">
            <w:pPr>
              <w:jc w:val="both"/>
              <w:rPr>
                <w:b/>
              </w:rPr>
            </w:pPr>
            <w:r w:rsidRPr="004C2F9F">
              <w:rPr>
                <w:caps/>
              </w:rPr>
              <w:t>N</w:t>
            </w:r>
            <w:r w:rsidRPr="004C2F9F">
              <w:t>om de la codirectrice ou du codirecteur</w:t>
            </w:r>
            <w:r w:rsidRPr="004C2F9F">
              <w:rPr>
                <w:caps/>
              </w:rPr>
              <w:t> :</w:t>
            </w:r>
          </w:p>
        </w:tc>
        <w:tc>
          <w:tcPr>
            <w:tcW w:w="49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0DBC3"/>
            <w:vAlign w:val="bottom"/>
          </w:tcPr>
          <w:p w:rsidR="004C2F9F" w:rsidRPr="001E6DC5" w:rsidRDefault="004C2F9F" w:rsidP="004C2F9F">
            <w:pPr>
              <w:jc w:val="both"/>
              <w:rPr>
                <w:b/>
                <w:i/>
              </w:rPr>
            </w:pPr>
          </w:p>
        </w:tc>
      </w:tr>
      <w:tr w:rsidR="004C2F9F" w:rsidTr="00723A05">
        <w:trPr>
          <w:trHeight w:val="113"/>
        </w:trPr>
        <w:tc>
          <w:tcPr>
            <w:tcW w:w="50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C2F9F" w:rsidRDefault="004C2F9F" w:rsidP="00F3746E">
            <w:pPr>
              <w:spacing w:after="120"/>
              <w:jc w:val="both"/>
              <w:rPr>
                <w:b/>
              </w:rPr>
            </w:pPr>
          </w:p>
        </w:tc>
        <w:tc>
          <w:tcPr>
            <w:tcW w:w="4983" w:type="dxa"/>
            <w:tcBorders>
              <w:left w:val="nil"/>
              <w:bottom w:val="nil"/>
              <w:right w:val="nil"/>
            </w:tcBorders>
          </w:tcPr>
          <w:p w:rsidR="004C2F9F" w:rsidRDefault="004C2F9F" w:rsidP="00F3746E">
            <w:pPr>
              <w:spacing w:after="120"/>
              <w:jc w:val="both"/>
              <w:rPr>
                <w:b/>
              </w:rPr>
            </w:pPr>
          </w:p>
        </w:tc>
      </w:tr>
      <w:tr w:rsidR="00186CCF" w:rsidTr="00723A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97"/>
        </w:trPr>
        <w:tc>
          <w:tcPr>
            <w:tcW w:w="2367" w:type="dxa"/>
            <w:vAlign w:val="bottom"/>
          </w:tcPr>
          <w:p w:rsidR="00186CCF" w:rsidRDefault="00186CCF" w:rsidP="00723A05">
            <w:pPr>
              <w:tabs>
                <w:tab w:val="left" w:pos="2552"/>
                <w:tab w:val="right" w:pos="4961"/>
              </w:tabs>
              <w:jc w:val="both"/>
              <w:rPr>
                <w:b/>
              </w:rPr>
            </w:pPr>
            <w:r>
              <w:rPr>
                <w:b/>
              </w:rPr>
              <w:t>Date de début</w:t>
            </w:r>
            <w:r>
              <w:rPr>
                <w:b/>
                <w:caps/>
              </w:rPr>
              <w:t> :</w:t>
            </w:r>
          </w:p>
        </w:tc>
        <w:tc>
          <w:tcPr>
            <w:tcW w:w="2695" w:type="dxa"/>
            <w:gridSpan w:val="2"/>
            <w:tcBorders>
              <w:bottom w:val="single" w:sz="4" w:space="0" w:color="auto"/>
            </w:tcBorders>
            <w:shd w:val="clear" w:color="auto" w:fill="D0DBC3"/>
            <w:vAlign w:val="bottom"/>
          </w:tcPr>
          <w:p w:rsidR="00186CCF" w:rsidRPr="001E6DC5" w:rsidRDefault="00186CCF" w:rsidP="00723A05">
            <w:pPr>
              <w:tabs>
                <w:tab w:val="left" w:pos="2552"/>
                <w:tab w:val="right" w:pos="4961"/>
                <w:tab w:val="left" w:pos="6096"/>
                <w:tab w:val="left" w:pos="7655"/>
                <w:tab w:val="right" w:pos="10490"/>
              </w:tabs>
              <w:rPr>
                <w:b/>
                <w:i/>
              </w:rPr>
            </w:pPr>
          </w:p>
        </w:tc>
        <w:tc>
          <w:tcPr>
            <w:tcW w:w="4983" w:type="dxa"/>
            <w:vMerge w:val="restart"/>
          </w:tcPr>
          <w:p w:rsidR="00186CCF" w:rsidRPr="004C2F9F" w:rsidRDefault="00186CCF" w:rsidP="004C2F9F">
            <w:pPr>
              <w:tabs>
                <w:tab w:val="left" w:pos="3119"/>
                <w:tab w:val="left" w:pos="5812"/>
                <w:tab w:val="left" w:pos="6237"/>
              </w:tabs>
              <w:jc w:val="both"/>
              <w:rPr>
                <w:i/>
                <w:sz w:val="20"/>
              </w:rPr>
            </w:pPr>
            <w:r w:rsidRPr="00F3746E">
              <w:rPr>
                <w:i/>
                <w:sz w:val="18"/>
              </w:rPr>
              <w:t>L’étudiante ou l’étudiant dispose de huit semaines pour réaliser la partie écrite de l’examen.</w:t>
            </w:r>
          </w:p>
        </w:tc>
      </w:tr>
      <w:tr w:rsidR="00186CCF" w:rsidTr="00723A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13"/>
        </w:trPr>
        <w:tc>
          <w:tcPr>
            <w:tcW w:w="5062" w:type="dxa"/>
            <w:gridSpan w:val="3"/>
            <w:vAlign w:val="bottom"/>
          </w:tcPr>
          <w:p w:rsidR="00186CCF" w:rsidRPr="004867FB" w:rsidRDefault="00186CCF" w:rsidP="00186CCF">
            <w:pPr>
              <w:tabs>
                <w:tab w:val="left" w:pos="2552"/>
                <w:tab w:val="right" w:pos="4961"/>
                <w:tab w:val="left" w:pos="6096"/>
                <w:tab w:val="left" w:pos="7655"/>
                <w:tab w:val="right" w:pos="10490"/>
              </w:tabs>
              <w:rPr>
                <w:b/>
                <w:caps/>
                <w:u w:val="single"/>
              </w:rPr>
            </w:pPr>
          </w:p>
        </w:tc>
        <w:tc>
          <w:tcPr>
            <w:tcW w:w="4983" w:type="dxa"/>
            <w:vMerge/>
          </w:tcPr>
          <w:p w:rsidR="00186CCF" w:rsidRPr="004C2F9F" w:rsidRDefault="00186CCF" w:rsidP="004C2F9F">
            <w:pPr>
              <w:tabs>
                <w:tab w:val="left" w:pos="3119"/>
                <w:tab w:val="left" w:pos="5812"/>
                <w:tab w:val="left" w:pos="6237"/>
              </w:tabs>
              <w:jc w:val="both"/>
              <w:rPr>
                <w:i/>
                <w:sz w:val="20"/>
              </w:rPr>
            </w:pPr>
          </w:p>
        </w:tc>
      </w:tr>
      <w:tr w:rsidR="00186CCF" w:rsidTr="00723A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0"/>
        </w:trPr>
        <w:tc>
          <w:tcPr>
            <w:tcW w:w="2367" w:type="dxa"/>
            <w:vAlign w:val="bottom"/>
          </w:tcPr>
          <w:p w:rsidR="00186CCF" w:rsidRDefault="00186CCF" w:rsidP="00723A05">
            <w:pPr>
              <w:tabs>
                <w:tab w:val="left" w:pos="2552"/>
                <w:tab w:val="right" w:pos="4961"/>
              </w:tabs>
              <w:jc w:val="both"/>
              <w:rPr>
                <w:b/>
              </w:rPr>
            </w:pPr>
            <w:r w:rsidRPr="004B4412">
              <w:rPr>
                <w:b/>
              </w:rPr>
              <w:t>Date de fin :</w:t>
            </w:r>
          </w:p>
        </w:tc>
        <w:tc>
          <w:tcPr>
            <w:tcW w:w="2695" w:type="dxa"/>
            <w:gridSpan w:val="2"/>
            <w:tcBorders>
              <w:bottom w:val="single" w:sz="4" w:space="0" w:color="auto"/>
            </w:tcBorders>
            <w:shd w:val="clear" w:color="auto" w:fill="D0DBC3"/>
            <w:vAlign w:val="bottom"/>
          </w:tcPr>
          <w:p w:rsidR="00186CCF" w:rsidRPr="001E6DC5" w:rsidRDefault="00186CCF" w:rsidP="00723A05">
            <w:pPr>
              <w:tabs>
                <w:tab w:val="left" w:pos="2552"/>
                <w:tab w:val="right" w:pos="4961"/>
                <w:tab w:val="left" w:pos="6096"/>
                <w:tab w:val="left" w:pos="7655"/>
                <w:tab w:val="right" w:pos="10490"/>
              </w:tabs>
              <w:rPr>
                <w:b/>
                <w:i/>
              </w:rPr>
            </w:pPr>
          </w:p>
        </w:tc>
        <w:tc>
          <w:tcPr>
            <w:tcW w:w="4983" w:type="dxa"/>
            <w:vMerge/>
          </w:tcPr>
          <w:p w:rsidR="00186CCF" w:rsidRPr="004C2F9F" w:rsidRDefault="00186CCF" w:rsidP="004C2F9F">
            <w:pPr>
              <w:tabs>
                <w:tab w:val="left" w:pos="3119"/>
                <w:tab w:val="left" w:pos="5812"/>
                <w:tab w:val="left" w:pos="6237"/>
              </w:tabs>
              <w:jc w:val="both"/>
              <w:rPr>
                <w:i/>
                <w:sz w:val="20"/>
              </w:rPr>
            </w:pPr>
          </w:p>
        </w:tc>
      </w:tr>
      <w:tr w:rsidR="00186CCF" w:rsidTr="00723A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13"/>
        </w:trPr>
        <w:tc>
          <w:tcPr>
            <w:tcW w:w="2493" w:type="dxa"/>
            <w:gridSpan w:val="2"/>
            <w:vAlign w:val="bottom"/>
          </w:tcPr>
          <w:p w:rsidR="00186CCF" w:rsidRPr="004B4412" w:rsidRDefault="00186CCF" w:rsidP="004C2F9F">
            <w:pPr>
              <w:tabs>
                <w:tab w:val="left" w:pos="2552"/>
                <w:tab w:val="right" w:pos="4961"/>
              </w:tabs>
              <w:spacing w:after="120"/>
              <w:jc w:val="both"/>
              <w:rPr>
                <w:b/>
              </w:rPr>
            </w:pPr>
          </w:p>
        </w:tc>
        <w:tc>
          <w:tcPr>
            <w:tcW w:w="2569" w:type="dxa"/>
          </w:tcPr>
          <w:p w:rsidR="00186CCF" w:rsidRDefault="00186CCF" w:rsidP="00C8275F">
            <w:pPr>
              <w:tabs>
                <w:tab w:val="left" w:pos="2552"/>
                <w:tab w:val="right" w:pos="4961"/>
                <w:tab w:val="left" w:pos="6096"/>
                <w:tab w:val="left" w:pos="7655"/>
                <w:tab w:val="right" w:pos="10490"/>
              </w:tabs>
              <w:spacing w:after="120"/>
              <w:rPr>
                <w:b/>
              </w:rPr>
            </w:pPr>
          </w:p>
        </w:tc>
        <w:tc>
          <w:tcPr>
            <w:tcW w:w="4983" w:type="dxa"/>
          </w:tcPr>
          <w:p w:rsidR="00186CCF" w:rsidRPr="004C2F9F" w:rsidRDefault="00186CCF" w:rsidP="004C2F9F">
            <w:pPr>
              <w:tabs>
                <w:tab w:val="left" w:pos="3119"/>
                <w:tab w:val="left" w:pos="5812"/>
                <w:tab w:val="left" w:pos="6237"/>
              </w:tabs>
              <w:jc w:val="both"/>
              <w:rPr>
                <w:i/>
                <w:sz w:val="20"/>
              </w:rPr>
            </w:pPr>
          </w:p>
        </w:tc>
      </w:tr>
      <w:tr w:rsidR="00186CCF" w:rsidTr="00723A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97"/>
        </w:trPr>
        <w:tc>
          <w:tcPr>
            <w:tcW w:w="2367" w:type="dxa"/>
            <w:vAlign w:val="bottom"/>
          </w:tcPr>
          <w:p w:rsidR="00186CCF" w:rsidRPr="004C2F9F" w:rsidRDefault="00186CCF" w:rsidP="00186CCF">
            <w:pPr>
              <w:tabs>
                <w:tab w:val="left" w:pos="2552"/>
                <w:tab w:val="right" w:pos="4961"/>
              </w:tabs>
              <w:jc w:val="both"/>
              <w:rPr>
                <w:b/>
                <w:u w:val="single"/>
              </w:rPr>
            </w:pPr>
            <w:r>
              <w:rPr>
                <w:b/>
              </w:rPr>
              <w:t>Date de la soutenance :</w:t>
            </w:r>
          </w:p>
        </w:tc>
        <w:tc>
          <w:tcPr>
            <w:tcW w:w="2695" w:type="dxa"/>
            <w:gridSpan w:val="2"/>
            <w:tcBorders>
              <w:bottom w:val="single" w:sz="4" w:space="0" w:color="auto"/>
            </w:tcBorders>
            <w:shd w:val="clear" w:color="auto" w:fill="D0DBC3"/>
            <w:vAlign w:val="bottom"/>
          </w:tcPr>
          <w:p w:rsidR="00186CCF" w:rsidRPr="001E6DC5" w:rsidRDefault="00186CCF" w:rsidP="004C2F9F">
            <w:pPr>
              <w:tabs>
                <w:tab w:val="left" w:pos="2552"/>
                <w:tab w:val="right" w:pos="4961"/>
              </w:tabs>
              <w:jc w:val="both"/>
              <w:rPr>
                <w:b/>
                <w:i/>
              </w:rPr>
            </w:pPr>
          </w:p>
        </w:tc>
        <w:tc>
          <w:tcPr>
            <w:tcW w:w="4983" w:type="dxa"/>
            <w:vMerge w:val="restart"/>
          </w:tcPr>
          <w:p w:rsidR="00186CCF" w:rsidRPr="004C2F9F" w:rsidRDefault="00186CCF" w:rsidP="004C2F9F">
            <w:pPr>
              <w:tabs>
                <w:tab w:val="left" w:pos="3119"/>
                <w:tab w:val="left" w:pos="5812"/>
              </w:tabs>
              <w:spacing w:after="360"/>
              <w:jc w:val="both"/>
              <w:rPr>
                <w:i/>
              </w:rPr>
            </w:pPr>
            <w:r w:rsidRPr="004C2F9F">
              <w:rPr>
                <w:i/>
                <w:sz w:val="18"/>
              </w:rPr>
              <w:t>L’étudiante ou l’étudiant doit faire une présentation orale de l’examen général au plus tard quatre semaines après le dépôt de la partie écrite.</w:t>
            </w:r>
          </w:p>
        </w:tc>
      </w:tr>
      <w:tr w:rsidR="00186CCF" w:rsidTr="00F3746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40"/>
        </w:trPr>
        <w:tc>
          <w:tcPr>
            <w:tcW w:w="2367" w:type="dxa"/>
          </w:tcPr>
          <w:p w:rsidR="00186CCF" w:rsidRDefault="00186CCF" w:rsidP="00186CCF">
            <w:pPr>
              <w:tabs>
                <w:tab w:val="left" w:pos="2552"/>
                <w:tab w:val="right" w:pos="4961"/>
              </w:tabs>
              <w:jc w:val="both"/>
              <w:rPr>
                <w:b/>
              </w:rPr>
            </w:pPr>
          </w:p>
        </w:tc>
        <w:tc>
          <w:tcPr>
            <w:tcW w:w="2695" w:type="dxa"/>
            <w:gridSpan w:val="2"/>
            <w:tcBorders>
              <w:top w:val="single" w:sz="4" w:space="0" w:color="auto"/>
            </w:tcBorders>
          </w:tcPr>
          <w:p w:rsidR="00186CCF" w:rsidRPr="004C2F9F" w:rsidRDefault="00186CCF" w:rsidP="004C2F9F">
            <w:pPr>
              <w:tabs>
                <w:tab w:val="left" w:pos="2552"/>
                <w:tab w:val="right" w:pos="4961"/>
              </w:tabs>
              <w:jc w:val="both"/>
              <w:rPr>
                <w:b/>
                <w:u w:val="single"/>
              </w:rPr>
            </w:pPr>
          </w:p>
        </w:tc>
        <w:tc>
          <w:tcPr>
            <w:tcW w:w="4983" w:type="dxa"/>
            <w:vMerge/>
          </w:tcPr>
          <w:p w:rsidR="00186CCF" w:rsidRPr="004C2F9F" w:rsidRDefault="00186CCF" w:rsidP="004C2F9F">
            <w:pPr>
              <w:tabs>
                <w:tab w:val="left" w:pos="3119"/>
                <w:tab w:val="left" w:pos="5812"/>
              </w:tabs>
              <w:spacing w:after="360"/>
              <w:jc w:val="both"/>
              <w:rPr>
                <w:i/>
                <w:sz w:val="18"/>
              </w:rPr>
            </w:pPr>
          </w:p>
        </w:tc>
      </w:tr>
    </w:tbl>
    <w:p w:rsidR="00F3746E" w:rsidRPr="00CF7EE0" w:rsidRDefault="00F3746E" w:rsidP="00F3746E">
      <w:pPr>
        <w:spacing w:after="0" w:line="240" w:lineRule="auto"/>
        <w:rPr>
          <w:sz w:val="20"/>
        </w:rPr>
      </w:pPr>
    </w:p>
    <w:tbl>
      <w:tblPr>
        <w:tblStyle w:val="Grilledutableau"/>
        <w:tblW w:w="0" w:type="auto"/>
        <w:tblInd w:w="709" w:type="dxa"/>
        <w:tblLook w:val="04A0" w:firstRow="1" w:lastRow="0" w:firstColumn="1" w:lastColumn="0" w:noHBand="0" w:noVBand="1"/>
      </w:tblPr>
      <w:tblGrid>
        <w:gridCol w:w="5022"/>
        <w:gridCol w:w="5023"/>
      </w:tblGrid>
      <w:tr w:rsidR="00186CCF" w:rsidTr="00F3746E">
        <w:trPr>
          <w:tblHeader/>
        </w:trPr>
        <w:tc>
          <w:tcPr>
            <w:tcW w:w="10045" w:type="dxa"/>
            <w:gridSpan w:val="2"/>
            <w:tcBorders>
              <w:bottom w:val="single" w:sz="4" w:space="0" w:color="auto"/>
            </w:tcBorders>
          </w:tcPr>
          <w:p w:rsidR="00186CCF" w:rsidRDefault="00186CCF" w:rsidP="004B4412">
            <w:pPr>
              <w:tabs>
                <w:tab w:val="left" w:pos="3119"/>
                <w:tab w:val="left" w:pos="5812"/>
              </w:tabs>
              <w:spacing w:before="120" w:after="120"/>
              <w:jc w:val="both"/>
              <w:rPr>
                <w:b/>
              </w:rPr>
            </w:pPr>
            <w:r>
              <w:rPr>
                <w:b/>
              </w:rPr>
              <w:t>Question n</w:t>
            </w:r>
            <w:r w:rsidRPr="004B4412">
              <w:rPr>
                <w:b/>
                <w:vertAlign w:val="superscript"/>
              </w:rPr>
              <w:t>o</w:t>
            </w:r>
            <w:r>
              <w:rPr>
                <w:b/>
              </w:rPr>
              <w:t xml:space="preserve"> 1 :</w:t>
            </w:r>
          </w:p>
        </w:tc>
      </w:tr>
      <w:tr w:rsidR="00186CCF" w:rsidTr="00F3746E">
        <w:trPr>
          <w:trHeight w:val="1474"/>
        </w:trPr>
        <w:tc>
          <w:tcPr>
            <w:tcW w:w="10045" w:type="dxa"/>
            <w:gridSpan w:val="2"/>
            <w:tcBorders>
              <w:bottom w:val="single" w:sz="4" w:space="0" w:color="auto"/>
            </w:tcBorders>
            <w:shd w:val="clear" w:color="auto" w:fill="D0DBC3"/>
          </w:tcPr>
          <w:p w:rsidR="00186CCF" w:rsidRPr="001E6DC5" w:rsidRDefault="00186CCF" w:rsidP="00F3746E">
            <w:pPr>
              <w:tabs>
                <w:tab w:val="left" w:pos="3119"/>
                <w:tab w:val="left" w:pos="5812"/>
              </w:tabs>
              <w:spacing w:before="120"/>
              <w:jc w:val="both"/>
              <w:rPr>
                <w:b/>
                <w:i/>
              </w:rPr>
            </w:pPr>
          </w:p>
        </w:tc>
      </w:tr>
      <w:tr w:rsidR="00F3746E" w:rsidTr="00F3746E">
        <w:trPr>
          <w:trHeight w:hRule="exact" w:val="113"/>
        </w:trPr>
        <w:tc>
          <w:tcPr>
            <w:tcW w:w="5022" w:type="dxa"/>
            <w:tcBorders>
              <w:left w:val="nil"/>
              <w:bottom w:val="nil"/>
              <w:right w:val="nil"/>
            </w:tcBorders>
          </w:tcPr>
          <w:p w:rsidR="00F3746E" w:rsidRPr="004B4412" w:rsidRDefault="00F3746E" w:rsidP="004C2F9F">
            <w:pPr>
              <w:tabs>
                <w:tab w:val="left" w:pos="1701"/>
                <w:tab w:val="right" w:pos="9781"/>
              </w:tabs>
              <w:spacing w:before="240"/>
              <w:jc w:val="right"/>
              <w:rPr>
                <w:b/>
                <w:i/>
              </w:rPr>
            </w:pPr>
          </w:p>
        </w:tc>
        <w:tc>
          <w:tcPr>
            <w:tcW w:w="5023" w:type="dxa"/>
            <w:tcBorders>
              <w:left w:val="nil"/>
              <w:bottom w:val="nil"/>
              <w:right w:val="nil"/>
            </w:tcBorders>
          </w:tcPr>
          <w:p w:rsidR="00F3746E" w:rsidRPr="004B4412" w:rsidRDefault="00F3746E" w:rsidP="004C2F9F">
            <w:pPr>
              <w:tabs>
                <w:tab w:val="left" w:pos="1701"/>
                <w:tab w:val="right" w:pos="9781"/>
              </w:tabs>
              <w:spacing w:before="240"/>
              <w:jc w:val="both"/>
              <w:rPr>
                <w:b/>
                <w:i/>
              </w:rPr>
            </w:pPr>
          </w:p>
        </w:tc>
      </w:tr>
      <w:tr w:rsidR="00186CCF" w:rsidTr="00F3746E">
        <w:trPr>
          <w:trHeight w:hRule="exact" w:val="397"/>
        </w:trPr>
        <w:tc>
          <w:tcPr>
            <w:tcW w:w="50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86CCF" w:rsidRPr="004B4412" w:rsidRDefault="00186CCF" w:rsidP="00F3746E">
            <w:pPr>
              <w:tabs>
                <w:tab w:val="left" w:pos="1701"/>
                <w:tab w:val="right" w:pos="9781"/>
              </w:tabs>
              <w:jc w:val="right"/>
              <w:rPr>
                <w:b/>
                <w:i/>
              </w:rPr>
            </w:pPr>
            <w:r w:rsidRPr="004B4412">
              <w:rPr>
                <w:b/>
                <w:i/>
              </w:rPr>
              <w:t>Responsable de l’évaluation de la réponse :</w:t>
            </w:r>
          </w:p>
        </w:tc>
        <w:tc>
          <w:tcPr>
            <w:tcW w:w="50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0DBC3"/>
            <w:vAlign w:val="bottom"/>
          </w:tcPr>
          <w:p w:rsidR="00186CCF" w:rsidRPr="00F3746E" w:rsidRDefault="00186CCF" w:rsidP="00F3746E">
            <w:pPr>
              <w:tabs>
                <w:tab w:val="left" w:pos="1701"/>
                <w:tab w:val="right" w:pos="9781"/>
              </w:tabs>
              <w:jc w:val="both"/>
              <w:rPr>
                <w:i/>
              </w:rPr>
            </w:pPr>
          </w:p>
        </w:tc>
      </w:tr>
    </w:tbl>
    <w:p w:rsidR="00F3746E" w:rsidRPr="00F3746E" w:rsidRDefault="00F3746E" w:rsidP="00F3746E">
      <w:pPr>
        <w:tabs>
          <w:tab w:val="left" w:pos="3119"/>
          <w:tab w:val="left" w:pos="5812"/>
        </w:tabs>
        <w:spacing w:after="0" w:line="240" w:lineRule="auto"/>
        <w:jc w:val="both"/>
        <w:rPr>
          <w:b/>
          <w:sz w:val="24"/>
        </w:rPr>
      </w:pPr>
    </w:p>
    <w:tbl>
      <w:tblPr>
        <w:tblStyle w:val="Grilledutableau"/>
        <w:tblW w:w="0" w:type="auto"/>
        <w:tblInd w:w="709" w:type="dxa"/>
        <w:tblLook w:val="04A0" w:firstRow="1" w:lastRow="0" w:firstColumn="1" w:lastColumn="0" w:noHBand="0" w:noVBand="1"/>
      </w:tblPr>
      <w:tblGrid>
        <w:gridCol w:w="5022"/>
        <w:gridCol w:w="5023"/>
      </w:tblGrid>
      <w:tr w:rsidR="00F3746E" w:rsidTr="00C8275F">
        <w:trPr>
          <w:tblHeader/>
        </w:trPr>
        <w:tc>
          <w:tcPr>
            <w:tcW w:w="10045" w:type="dxa"/>
            <w:gridSpan w:val="2"/>
            <w:tcBorders>
              <w:bottom w:val="single" w:sz="4" w:space="0" w:color="auto"/>
            </w:tcBorders>
          </w:tcPr>
          <w:p w:rsidR="00F3746E" w:rsidRDefault="00F3746E" w:rsidP="00F3746E">
            <w:pPr>
              <w:tabs>
                <w:tab w:val="left" w:pos="3119"/>
                <w:tab w:val="left" w:pos="5812"/>
              </w:tabs>
              <w:spacing w:before="120" w:after="120"/>
              <w:jc w:val="both"/>
              <w:rPr>
                <w:b/>
              </w:rPr>
            </w:pPr>
            <w:r>
              <w:rPr>
                <w:b/>
              </w:rPr>
              <w:t>Question n</w:t>
            </w:r>
            <w:r w:rsidRPr="004B4412">
              <w:rPr>
                <w:b/>
                <w:vertAlign w:val="superscript"/>
              </w:rPr>
              <w:t>o</w:t>
            </w:r>
            <w:r>
              <w:rPr>
                <w:b/>
              </w:rPr>
              <w:t xml:space="preserve"> 2 :</w:t>
            </w:r>
          </w:p>
        </w:tc>
      </w:tr>
      <w:tr w:rsidR="00F3746E" w:rsidTr="00F3746E">
        <w:trPr>
          <w:trHeight w:val="1474"/>
        </w:trPr>
        <w:tc>
          <w:tcPr>
            <w:tcW w:w="10045" w:type="dxa"/>
            <w:gridSpan w:val="2"/>
            <w:tcBorders>
              <w:bottom w:val="single" w:sz="4" w:space="0" w:color="auto"/>
            </w:tcBorders>
            <w:shd w:val="clear" w:color="auto" w:fill="D0DBC3"/>
          </w:tcPr>
          <w:p w:rsidR="00F3746E" w:rsidRPr="001E6DC5" w:rsidRDefault="00F3746E" w:rsidP="00F3746E">
            <w:pPr>
              <w:tabs>
                <w:tab w:val="left" w:pos="3119"/>
                <w:tab w:val="left" w:pos="5812"/>
              </w:tabs>
              <w:spacing w:before="120"/>
              <w:jc w:val="both"/>
              <w:rPr>
                <w:b/>
                <w:i/>
              </w:rPr>
            </w:pPr>
          </w:p>
        </w:tc>
      </w:tr>
      <w:tr w:rsidR="00F3746E" w:rsidRPr="004B4412" w:rsidTr="00C8275F">
        <w:trPr>
          <w:trHeight w:hRule="exact" w:val="113"/>
        </w:trPr>
        <w:tc>
          <w:tcPr>
            <w:tcW w:w="5022" w:type="dxa"/>
            <w:tcBorders>
              <w:left w:val="nil"/>
              <w:bottom w:val="nil"/>
              <w:right w:val="nil"/>
            </w:tcBorders>
          </w:tcPr>
          <w:p w:rsidR="00F3746E" w:rsidRPr="004B4412" w:rsidRDefault="00F3746E" w:rsidP="00C8275F">
            <w:pPr>
              <w:tabs>
                <w:tab w:val="left" w:pos="1701"/>
                <w:tab w:val="right" w:pos="9781"/>
              </w:tabs>
              <w:spacing w:before="240"/>
              <w:jc w:val="right"/>
              <w:rPr>
                <w:b/>
                <w:i/>
              </w:rPr>
            </w:pPr>
          </w:p>
        </w:tc>
        <w:tc>
          <w:tcPr>
            <w:tcW w:w="5023" w:type="dxa"/>
            <w:tcBorders>
              <w:left w:val="nil"/>
              <w:bottom w:val="nil"/>
              <w:right w:val="nil"/>
            </w:tcBorders>
          </w:tcPr>
          <w:p w:rsidR="00F3746E" w:rsidRPr="004B4412" w:rsidRDefault="00F3746E" w:rsidP="00C8275F">
            <w:pPr>
              <w:tabs>
                <w:tab w:val="left" w:pos="1701"/>
                <w:tab w:val="right" w:pos="9781"/>
              </w:tabs>
              <w:spacing w:before="240"/>
              <w:jc w:val="both"/>
              <w:rPr>
                <w:b/>
                <w:i/>
              </w:rPr>
            </w:pPr>
          </w:p>
        </w:tc>
      </w:tr>
      <w:tr w:rsidR="00F3746E" w:rsidRPr="004B4412" w:rsidTr="00C8275F">
        <w:trPr>
          <w:trHeight w:hRule="exact" w:val="397"/>
        </w:trPr>
        <w:tc>
          <w:tcPr>
            <w:tcW w:w="50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3746E" w:rsidRPr="004B4412" w:rsidRDefault="00F3746E" w:rsidP="00C8275F">
            <w:pPr>
              <w:tabs>
                <w:tab w:val="left" w:pos="1701"/>
                <w:tab w:val="right" w:pos="9781"/>
              </w:tabs>
              <w:jc w:val="right"/>
              <w:rPr>
                <w:b/>
                <w:i/>
              </w:rPr>
            </w:pPr>
            <w:r w:rsidRPr="004B4412">
              <w:rPr>
                <w:b/>
                <w:i/>
              </w:rPr>
              <w:t>Responsable de l’évaluation de la réponse :</w:t>
            </w:r>
          </w:p>
        </w:tc>
        <w:tc>
          <w:tcPr>
            <w:tcW w:w="50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0DBC3"/>
            <w:vAlign w:val="bottom"/>
          </w:tcPr>
          <w:p w:rsidR="00F3746E" w:rsidRPr="00F3746E" w:rsidRDefault="00F3746E" w:rsidP="00F3746E">
            <w:pPr>
              <w:tabs>
                <w:tab w:val="left" w:pos="1701"/>
                <w:tab w:val="right" w:pos="9781"/>
              </w:tabs>
              <w:jc w:val="both"/>
              <w:rPr>
                <w:i/>
              </w:rPr>
            </w:pPr>
          </w:p>
        </w:tc>
      </w:tr>
    </w:tbl>
    <w:p w:rsidR="00F3746E" w:rsidRDefault="00F3746E" w:rsidP="00F3746E">
      <w:pPr>
        <w:tabs>
          <w:tab w:val="left" w:pos="3119"/>
          <w:tab w:val="left" w:pos="5812"/>
        </w:tabs>
        <w:spacing w:after="0" w:line="240" w:lineRule="auto"/>
        <w:jc w:val="both"/>
        <w:rPr>
          <w:b/>
        </w:rPr>
      </w:pPr>
    </w:p>
    <w:tbl>
      <w:tblPr>
        <w:tblStyle w:val="Grilledutableau"/>
        <w:tblW w:w="0" w:type="auto"/>
        <w:tblInd w:w="709" w:type="dxa"/>
        <w:tblLook w:val="04A0" w:firstRow="1" w:lastRow="0" w:firstColumn="1" w:lastColumn="0" w:noHBand="0" w:noVBand="1"/>
      </w:tblPr>
      <w:tblGrid>
        <w:gridCol w:w="5022"/>
        <w:gridCol w:w="5023"/>
      </w:tblGrid>
      <w:tr w:rsidR="00F3746E" w:rsidTr="00C8275F">
        <w:trPr>
          <w:tblHeader/>
        </w:trPr>
        <w:tc>
          <w:tcPr>
            <w:tcW w:w="10045" w:type="dxa"/>
            <w:gridSpan w:val="2"/>
            <w:tcBorders>
              <w:bottom w:val="single" w:sz="4" w:space="0" w:color="auto"/>
            </w:tcBorders>
          </w:tcPr>
          <w:p w:rsidR="00F3746E" w:rsidRDefault="00F3746E" w:rsidP="001E6DC5">
            <w:pPr>
              <w:tabs>
                <w:tab w:val="left" w:pos="3119"/>
                <w:tab w:val="left" w:pos="5812"/>
              </w:tabs>
              <w:spacing w:before="120" w:after="120"/>
              <w:jc w:val="both"/>
              <w:rPr>
                <w:b/>
              </w:rPr>
            </w:pPr>
            <w:r>
              <w:rPr>
                <w:b/>
              </w:rPr>
              <w:t>Question n</w:t>
            </w:r>
            <w:r w:rsidRPr="004B4412">
              <w:rPr>
                <w:b/>
                <w:vertAlign w:val="superscript"/>
              </w:rPr>
              <w:t>o</w:t>
            </w:r>
            <w:r>
              <w:rPr>
                <w:b/>
              </w:rPr>
              <w:t xml:space="preserve"> </w:t>
            </w:r>
            <w:r w:rsidR="001E6DC5">
              <w:rPr>
                <w:b/>
              </w:rPr>
              <w:t>3</w:t>
            </w:r>
            <w:r>
              <w:rPr>
                <w:b/>
              </w:rPr>
              <w:t> :</w:t>
            </w:r>
          </w:p>
        </w:tc>
      </w:tr>
      <w:tr w:rsidR="00F3746E" w:rsidTr="00F3746E">
        <w:trPr>
          <w:trHeight w:val="1474"/>
        </w:trPr>
        <w:tc>
          <w:tcPr>
            <w:tcW w:w="10045" w:type="dxa"/>
            <w:gridSpan w:val="2"/>
            <w:tcBorders>
              <w:bottom w:val="single" w:sz="4" w:space="0" w:color="auto"/>
            </w:tcBorders>
            <w:shd w:val="clear" w:color="auto" w:fill="D0DBC3"/>
          </w:tcPr>
          <w:p w:rsidR="00F3746E" w:rsidRPr="001E6DC5" w:rsidRDefault="00F3746E" w:rsidP="00F3746E">
            <w:pPr>
              <w:tabs>
                <w:tab w:val="left" w:pos="3119"/>
                <w:tab w:val="left" w:pos="5812"/>
              </w:tabs>
              <w:spacing w:before="120"/>
              <w:jc w:val="both"/>
              <w:rPr>
                <w:b/>
                <w:i/>
              </w:rPr>
            </w:pPr>
          </w:p>
        </w:tc>
      </w:tr>
      <w:tr w:rsidR="00F3746E" w:rsidRPr="004B4412" w:rsidTr="00C8275F">
        <w:trPr>
          <w:trHeight w:hRule="exact" w:val="113"/>
        </w:trPr>
        <w:tc>
          <w:tcPr>
            <w:tcW w:w="5022" w:type="dxa"/>
            <w:tcBorders>
              <w:left w:val="nil"/>
              <w:bottom w:val="nil"/>
              <w:right w:val="nil"/>
            </w:tcBorders>
          </w:tcPr>
          <w:p w:rsidR="00F3746E" w:rsidRPr="004B4412" w:rsidRDefault="00F3746E" w:rsidP="00C8275F">
            <w:pPr>
              <w:tabs>
                <w:tab w:val="left" w:pos="1701"/>
                <w:tab w:val="right" w:pos="9781"/>
              </w:tabs>
              <w:spacing w:before="240"/>
              <w:jc w:val="right"/>
              <w:rPr>
                <w:b/>
                <w:i/>
              </w:rPr>
            </w:pPr>
          </w:p>
        </w:tc>
        <w:tc>
          <w:tcPr>
            <w:tcW w:w="5023" w:type="dxa"/>
            <w:tcBorders>
              <w:left w:val="nil"/>
              <w:bottom w:val="nil"/>
              <w:right w:val="nil"/>
            </w:tcBorders>
          </w:tcPr>
          <w:p w:rsidR="00F3746E" w:rsidRPr="004B4412" w:rsidRDefault="00F3746E" w:rsidP="00C8275F">
            <w:pPr>
              <w:tabs>
                <w:tab w:val="left" w:pos="1701"/>
                <w:tab w:val="right" w:pos="9781"/>
              </w:tabs>
              <w:spacing w:before="240"/>
              <w:jc w:val="both"/>
              <w:rPr>
                <w:b/>
                <w:i/>
              </w:rPr>
            </w:pPr>
          </w:p>
        </w:tc>
      </w:tr>
      <w:tr w:rsidR="00F3746E" w:rsidRPr="004B4412" w:rsidTr="00C8275F">
        <w:trPr>
          <w:trHeight w:hRule="exact" w:val="397"/>
        </w:trPr>
        <w:tc>
          <w:tcPr>
            <w:tcW w:w="50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3746E" w:rsidRPr="004B4412" w:rsidRDefault="00F3746E" w:rsidP="00C8275F">
            <w:pPr>
              <w:tabs>
                <w:tab w:val="left" w:pos="1701"/>
                <w:tab w:val="right" w:pos="9781"/>
              </w:tabs>
              <w:jc w:val="right"/>
              <w:rPr>
                <w:b/>
                <w:i/>
              </w:rPr>
            </w:pPr>
            <w:r w:rsidRPr="004B4412">
              <w:rPr>
                <w:b/>
                <w:i/>
              </w:rPr>
              <w:t>Responsable de l’évaluation de la réponse :</w:t>
            </w:r>
          </w:p>
        </w:tc>
        <w:tc>
          <w:tcPr>
            <w:tcW w:w="50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0DBC3"/>
            <w:vAlign w:val="bottom"/>
          </w:tcPr>
          <w:p w:rsidR="00F3746E" w:rsidRPr="00F3746E" w:rsidRDefault="00F3746E" w:rsidP="00F3746E">
            <w:pPr>
              <w:tabs>
                <w:tab w:val="left" w:pos="1701"/>
                <w:tab w:val="right" w:pos="9781"/>
              </w:tabs>
              <w:jc w:val="both"/>
              <w:rPr>
                <w:i/>
              </w:rPr>
            </w:pPr>
          </w:p>
        </w:tc>
      </w:tr>
    </w:tbl>
    <w:p w:rsidR="00B9044B" w:rsidRDefault="00B9044B" w:rsidP="00F3746E">
      <w:pPr>
        <w:tabs>
          <w:tab w:val="left" w:pos="3119"/>
          <w:tab w:val="left" w:pos="5812"/>
        </w:tabs>
        <w:spacing w:after="0" w:line="240" w:lineRule="auto"/>
        <w:jc w:val="both"/>
        <w:rPr>
          <w:b/>
          <w:sz w:val="2"/>
          <w:szCs w:val="2"/>
        </w:rPr>
      </w:pPr>
    </w:p>
    <w:p w:rsidR="00B9044B" w:rsidRPr="00B9044B" w:rsidRDefault="00B9044B" w:rsidP="00B9044B">
      <w:pPr>
        <w:rPr>
          <w:sz w:val="2"/>
          <w:szCs w:val="2"/>
        </w:rPr>
      </w:pPr>
    </w:p>
    <w:p w:rsidR="00F3746E" w:rsidRPr="00B9044B" w:rsidRDefault="00B9044B" w:rsidP="00B9044B">
      <w:pPr>
        <w:tabs>
          <w:tab w:val="left" w:pos="1928"/>
        </w:tabs>
        <w:rPr>
          <w:sz w:val="2"/>
          <w:szCs w:val="2"/>
        </w:rPr>
      </w:pPr>
      <w:r>
        <w:rPr>
          <w:sz w:val="2"/>
          <w:szCs w:val="2"/>
        </w:rPr>
        <w:tab/>
      </w:r>
    </w:p>
    <w:sectPr w:rsidR="00F3746E" w:rsidRPr="00B9044B" w:rsidSect="00D1693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1985" w:right="851" w:bottom="567" w:left="851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52B5" w:rsidRDefault="008952B5" w:rsidP="00D16935">
      <w:pPr>
        <w:spacing w:after="0" w:line="240" w:lineRule="auto"/>
      </w:pPr>
      <w:r>
        <w:separator/>
      </w:r>
    </w:p>
  </w:endnote>
  <w:endnote w:type="continuationSeparator" w:id="0">
    <w:p w:rsidR="008952B5" w:rsidRDefault="008952B5" w:rsidP="00D169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6A22" w:rsidRDefault="00396A22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0" w:name="_GoBack"/>
  <w:bookmarkEnd w:id="0"/>
  <w:p w:rsidR="00D16935" w:rsidRPr="00E9270B" w:rsidRDefault="00E9270B">
    <w:pPr>
      <w:pStyle w:val="Pieddepage"/>
      <w:rPr>
        <w:i/>
        <w:sz w:val="16"/>
        <w:szCs w:val="16"/>
      </w:rPr>
    </w:pPr>
    <w:r w:rsidRPr="00E9270B">
      <w:rPr>
        <w:i/>
        <w:sz w:val="16"/>
        <w:szCs w:val="16"/>
      </w:rPr>
      <w:fldChar w:fldCharType="begin"/>
    </w:r>
    <w:r w:rsidRPr="00E9270B">
      <w:rPr>
        <w:i/>
        <w:sz w:val="16"/>
        <w:szCs w:val="16"/>
      </w:rPr>
      <w:instrText xml:space="preserve"> FILENAME  \p  \* MERGEFORMAT </w:instrText>
    </w:r>
    <w:r w:rsidRPr="00E9270B">
      <w:rPr>
        <w:i/>
        <w:sz w:val="16"/>
        <w:szCs w:val="16"/>
      </w:rPr>
      <w:fldChar w:fldCharType="separate"/>
    </w:r>
    <w:r w:rsidRPr="00E9270B">
      <w:rPr>
        <w:i/>
        <w:noProof/>
        <w:sz w:val="16"/>
        <w:szCs w:val="16"/>
      </w:rPr>
      <w:t>K:\Echange\Doctorat-Education-IEAPS\Formulaires\EDU906_questions_3_du_jury_examen_general_EDU906.docx</w:t>
    </w:r>
    <w:r w:rsidRPr="00E9270B">
      <w:rPr>
        <w:i/>
        <w:sz w:val="16"/>
        <w:szCs w:val="16"/>
      </w:rPr>
      <w:fldChar w:fldCharType="end"/>
    </w:r>
  </w:p>
  <w:p w:rsidR="00E9270B" w:rsidRPr="000673EE" w:rsidRDefault="00E9270B">
    <w:pPr>
      <w:pStyle w:val="Pieddepage"/>
      <w:rPr>
        <w:sz w:val="16"/>
        <w:szCs w:val="16"/>
      </w:rPr>
    </w:pPr>
    <w:r w:rsidRPr="000673EE">
      <w:rPr>
        <w:sz w:val="16"/>
        <w:szCs w:val="16"/>
      </w:rPr>
      <w:t>Document mis à jour le 21 juin 2017</w:t>
    </w:r>
    <w:r w:rsidR="00396A22">
      <w:rPr>
        <w:sz w:val="16"/>
        <w:szCs w:val="16"/>
      </w:rPr>
      <w:t>.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6A22" w:rsidRDefault="00396A22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52B5" w:rsidRDefault="008952B5" w:rsidP="00D16935">
      <w:pPr>
        <w:spacing w:after="0" w:line="240" w:lineRule="auto"/>
      </w:pPr>
      <w:r>
        <w:separator/>
      </w:r>
    </w:p>
  </w:footnote>
  <w:footnote w:type="continuationSeparator" w:id="0">
    <w:p w:rsidR="008952B5" w:rsidRDefault="008952B5" w:rsidP="00D169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6A22" w:rsidRDefault="00396A22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6935" w:rsidRDefault="00B9044B" w:rsidP="004F67EB">
    <w:pPr>
      <w:spacing w:after="0" w:line="240" w:lineRule="auto"/>
      <w:jc w:val="right"/>
      <w:rPr>
        <w:b/>
        <w:color w:val="007ABF"/>
        <w:sz w:val="30"/>
        <w:szCs w:val="30"/>
      </w:rPr>
    </w:pPr>
    <w:r w:rsidRPr="00F3746E">
      <w:rPr>
        <w:noProof/>
        <w:color w:val="007ABF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47DFF86F" wp14:editId="764A9702">
              <wp:simplePos x="0" y="0"/>
              <wp:positionH relativeFrom="column">
                <wp:posOffset>32109</wp:posOffset>
              </wp:positionH>
              <wp:positionV relativeFrom="paragraph">
                <wp:posOffset>22639</wp:posOffset>
              </wp:positionV>
              <wp:extent cx="2075290" cy="858741"/>
              <wp:effectExtent l="0" t="0" r="1270" b="0"/>
              <wp:wrapNone/>
              <wp:docPr id="10" name="Groupe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75290" cy="858741"/>
                        <a:chOff x="0" y="0"/>
                        <a:chExt cx="2082186" cy="827436"/>
                      </a:xfrm>
                    </wpg:grpSpPr>
                    <wps:wsp>
                      <wps:cNvPr id="9" name="Rectangle 9"/>
                      <wps:cNvSpPr/>
                      <wps:spPr>
                        <a:xfrm>
                          <a:off x="0" y="71699"/>
                          <a:ext cx="2082186" cy="68678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" name="Image 14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562" y="0"/>
                          <a:ext cx="1933815" cy="50202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" name="Zone de texte 1"/>
                      <wps:cNvSpPr txBox="1"/>
                      <wps:spPr>
                        <a:xfrm>
                          <a:off x="307865" y="401309"/>
                          <a:ext cx="1628978" cy="4261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3A15" w:rsidRPr="00C44EB2" w:rsidRDefault="00B9044B">
                            <w:pPr>
                              <w:rPr>
                                <w:rFonts w:ascii="Lucida Bright" w:hAnsi="Lucida Bright" w:cs="Times New Roman"/>
                                <w:sz w:val="16"/>
                              </w:rPr>
                            </w:pPr>
                            <w:r>
                              <w:rPr>
                                <w:rFonts w:ascii="Lucida Bright" w:hAnsi="Lucida Bright" w:cs="Times New Roman"/>
                                <w:sz w:val="16"/>
                              </w:rPr>
                              <w:t>Faculté des sciences de l’activité physique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Connecteur droit 8"/>
                      <wps:cNvCnPr/>
                      <wps:spPr>
                        <a:xfrm>
                          <a:off x="489217" y="402131"/>
                          <a:ext cx="14414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7DFF86F" id="Groupe 10" o:spid="_x0000_s1026" style="position:absolute;left:0;text-align:left;margin-left:2.55pt;margin-top:1.8pt;width:163.4pt;height:67.6pt;z-index:251674624;mso-width-relative:margin;mso-height-relative:margin" coordsize="20821,827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HTAAAAAFJn&#10;aHRsb25nAAAHCA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IiCv+jMR7/oD41/59KSv+lUVn/p1do/6ded/mkZIXyn2qS&#10;7ZlxneiTeabljoOt4omMs+CFlLfegZy73H6kvdt7rMDbebXB2ne/w9l2zMTOec7EyHzOxMh8zsTI&#10;fM7EyHzOxMh8zsTIfM7EyHzOxMh8zsTIfM7EyHzOxMh8zsTIfM7E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BAC/5seB/+XKxD/ljYa/54+JP+jRjH/p05A/6ZaUf6jZWL7n3Bx+Zp7f/aVhorykJCT7ouamuuG&#10;o6Dpgquk5360qOZ8vavkeciu4nfUsNZw2LLPbNizz2zYs89s2LPPbNizz2zYs89s2LPPbNizz2zY&#10;s89s2LPPbNizz2zYs89s2LP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ej8////////////////&#10;////////////////////////6dLp/////////////////////////////////////////Oj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oIE&#10;SUNDX1BST0ZJTEUACQ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eH2////////////////////////////&#10;///////////1rpCu9v/////////////////////////////////////hkGmQ4v//////////////&#10;///////////////////////1rpCu9v//////////////////////////////////////9uH2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u6TD////////////////////&#10;//////////////////+/dk9/0P///////////////////////////////////+CaTwBbu///////&#10;////////////////////////////8bZ5T0l3yv//////////////////////////////////69LF&#10;q5av8v//////////////////////////////////////9+f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37uzt7/L2+v////////////////////////////////+5mpiZnKGmrbS+yuH/////////////&#10;//////////////+iV0pMUVddaH2WueP///////////////////////////+zVwAaNVBuja/T+v//&#10;///////////////////////////Ob0Bfe5m32Pv////////////////////////////////un4Wn&#10;w+H/////////////////////////////////////5NHu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//Q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//0f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//9L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//T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//1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//9X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//W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//1/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//9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//R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//0v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//9P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N2Xy+J2/icpns9lMdhMFhMdW5fNZrL1tNjcTiMTjaZq3I5TKZGtZIaenp4UeW&#10;eeV1REVmZgoJ9+9+691qVb8/4WG/AXbPzJwfx92l1vv/ALD+PT7kj2duz5eYnNUmNwGKzM1f/DBn&#10;dp9X12PauzW3IZSrVGXbJUU7QiSakoKtBEZve/de624oZoqiGKogkSaCeKOaGWNg8csUqh45I2HB&#10;VgQQR+PfvfuvdZP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/9T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Tfl8vitv4rJ57PZPH4TB4TH1uXzOZy9bT&#10;Y3FYjFY2masyOTyeRrGSGnp6eFHlmmldURFZmYKCffvfuvdfMw/4UMf8KFt1/PrdWY+BfwKy24f9&#10;lZTPxbX3zvfadPkv71fLDdEeQWlpdv7eo6Jfuxs5aoItFRInlzMoSedPtxBA3vfuvdCl/Jl/4Sdd&#10;1dp7m68+Sv8AMhoqzpfqLEZPEbvwPxokAHb3ZQx9WmRx9F2YgJTa2IqCiiroJC+WmiLwvDjmZZvf&#10;vfuvdfSKjjjhjjhhjSKKJFjiijVUjjjRdKRxotgFAAAAFgPfvfuvdc/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/9X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Wq/8Azu/jf/Oh/mZb6x3wb+LmwNtfGz4EZPI0NN3T8jN59t7JhzHcsUcaV1ZTVuydm5Cu&#10;3JBtajcGOnwooFny1WiyV7U1GEVfe/de6Ov/ACqf5Avwf/lZ4vFbt2rt0d3fJv7AQ535IdmYqgqN&#10;xUVTOmmuperttXmo9rUTXZB9m8tfJGTHVZCpSyj3v3Xuryf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//1P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//9X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//W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//1/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//9D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//R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//0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//9P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//U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/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b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//X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//0P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//9H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">
              <v:rect id="Rectangle 9" o:spid="_x0000_s1027" style="position:absolute;top:716;width:20821;height:68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ktvcQA&#10;AADaAAAADwAAAGRycy9kb3ducmV2LnhtbESPQWvCQBSE74X+h+UVvNVNK9GauoYiGrS32sbzI/ua&#10;hGbfxuxq4r93BaHHYWa+YRbpYBpxps7VlhW8jCMQxIXVNZcKfr43z28gnEfW2FgmBRdykC4fHxaY&#10;aNvzF533vhQBwi5BBZX3bSKlKyoy6Ma2JQ7er+0M+iC7UuoO+wA3jXyNoqk0WHNYqLClVUXF3/5k&#10;FJzi2W49HI7ZJI/y2WfexFuftUqNnoaPdxCeBv8fvre3WsEcblfCDZ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5Lb3EAAAA2gAAAA8AAAAAAAAAAAAAAAAAmAIAAGRycy9k&#10;b3ducmV2LnhtbFBLBQYAAAAABAAEAPUAAACJAwAAAAA=&#10;" fillcolor="white [3212]" stroked="f" strokeweight="2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4" o:spid="_x0000_s1028" type="#_x0000_t75" style="position:absolute;left:25;width:19338;height:5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6e+O/AAAA2wAAAA8AAABkcnMvZG93bnJldi54bWxET02LwjAQvS/4H8II3tZUkbJ0jaUsCuJF&#10;dD14HJqx7W4zCU3U6q83guBtHu9z5nlvWnGhzjeWFUzGCQji0uqGKwWH39XnFwgfkDW2lknBjTzk&#10;i8HHHDNtr7yjyz5UIoawz1BBHYLLpPRlTQb92DriyJ1sZzBE2FVSd3iN4aaV0yRJpcGGY0ONjn5q&#10;Kv/3Z6PAVelfYQwzLm26dXYzC6f7UanRsC++QQTqw1v8cq91nD+D5y/xALl4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jenvjvwAAANsAAAAPAAAAAAAAAAAAAAAAAJ8CAABk&#10;cnMvZG93bnJldi54bWxQSwUGAAAAAAQABAD3AAAAiwMAAAAA&#10;">
                <v:imagedata r:id="rId2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9" type="#_x0000_t202" style="position:absolute;left:3078;top:4013;width:16290;height:4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nlTMAA&#10;AADaAAAADwAAAGRycy9kb3ducmV2LnhtbERPy6rCMBDdX/Afwgh3d00VFKlGkYIocl342Lgbm7Et&#10;NpPaRK1+vREEV8PhPGc8bUwpblS7wrKCbicCQZxaXXCmYL+b/w1BOI+ssbRMCh7kYDpp/Ywx1vbO&#10;G7ptfSZCCLsYFeTeV7GULs3JoOvYijhwJ1sb9AHWmdQ13kO4KWUvigbSYMGhIceKkpzS8/ZqFKyS&#10;+Ro3x54ZPstk8X+aVZf9oa/Ub7uZjUB4avxX/HEvdZgP71feV0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lnlTMAAAADaAAAADwAAAAAAAAAAAAAAAACYAgAAZHJzL2Rvd25y&#10;ZXYueG1sUEsFBgAAAAAEAAQA9QAAAIUDAAAAAA==&#10;" filled="f" stroked="f" strokeweight=".5pt">
                <v:textbox>
                  <w:txbxContent>
                    <w:p w:rsidR="00FE3A15" w:rsidRPr="00C44EB2" w:rsidRDefault="00B9044B">
                      <w:pPr>
                        <w:rPr>
                          <w:rFonts w:ascii="Lucida Bright" w:hAnsi="Lucida Bright" w:cs="Times New Roman"/>
                          <w:sz w:val="16"/>
                        </w:rPr>
                      </w:pPr>
                      <w:r>
                        <w:rPr>
                          <w:rFonts w:ascii="Lucida Bright" w:hAnsi="Lucida Bright" w:cs="Times New Roman"/>
                          <w:sz w:val="16"/>
                        </w:rPr>
                        <w:t>Faculté des sciences de l’activité physique</w:t>
                      </w:r>
                    </w:p>
                  </w:txbxContent>
                </v:textbox>
              </v:shape>
              <v:line id="Connecteur droit 8" o:spid="_x0000_s1030" style="position:absolute;visibility:visible;mso-wrap-style:square" from="4892,4021" to="19306,4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JM88MAAADaAAAADwAAAGRycy9kb3ducmV2LnhtbESPT2vCQBTE7wW/w/IEb3WjoJHoKkEQ&#10;qj3VP3h9ZJ9JNPs27G5j2k/fLRR6HGZ+M8xq05tGdOR8bVnBZJyAIC6srrlUcD7tXhcgfEDW2Fgm&#10;BV/kYbMevKww0/bJH9QdQyliCfsMFVQhtJmUvqjIoB/bljh6N+sMhihdKbXDZyw3jZwmyVwarDku&#10;VNjStqLicfw0ChbF4e7yNN9PZpc2/e6m7/PdNVVqNOzzJYhAffgP/9FvOnLweyXeALn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WSTPPDAAAA2gAAAA8AAAAAAAAAAAAA&#10;AAAAoQIAAGRycy9kb3ducmV2LnhtbFBLBQYAAAAABAAEAPkAAACRAwAAAAA=&#10;" strokecolor="black [3213]"/>
            </v:group>
          </w:pict>
        </mc:Fallback>
      </mc:AlternateContent>
    </w:r>
    <w:r w:rsidR="00645B59" w:rsidRPr="00F3746E">
      <w:rPr>
        <w:noProof/>
        <w:color w:val="007ABF"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672150BA" wp14:editId="0422D8B3">
              <wp:simplePos x="0" y="0"/>
              <wp:positionH relativeFrom="column">
                <wp:posOffset>6798289</wp:posOffset>
              </wp:positionH>
              <wp:positionV relativeFrom="paragraph">
                <wp:posOffset>-328295</wp:posOffset>
              </wp:positionV>
              <wp:extent cx="340995" cy="1283970"/>
              <wp:effectExtent l="0" t="0" r="1905" b="0"/>
              <wp:wrapNone/>
              <wp:docPr id="13" name="Groupe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0995" cy="1283970"/>
                        <a:chOff x="0" y="0"/>
                        <a:chExt cx="340995" cy="1284364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0" y="0"/>
                          <a:ext cx="337820" cy="574675"/>
                        </a:xfrm>
                        <a:prstGeom prst="rect">
                          <a:avLst/>
                        </a:prstGeom>
                        <a:solidFill>
                          <a:srgbClr val="A6CE3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Rectangle 6"/>
                      <wps:cNvSpPr/>
                      <wps:spPr>
                        <a:xfrm>
                          <a:off x="0" y="519953"/>
                          <a:ext cx="340995" cy="764411"/>
                        </a:xfrm>
                        <a:prstGeom prst="rect">
                          <a:avLst/>
                        </a:prstGeom>
                        <a:solidFill>
                          <a:srgbClr val="00B7F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1D12DAC" id="Groupe 13" o:spid="_x0000_s1026" style="position:absolute;margin-left:535.3pt;margin-top:-25.85pt;width:26.85pt;height:101.1pt;z-index:251675648" coordsize="3409,12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">
              <v:rect id="Rectangle 4" o:spid="_x0000_s1027" style="position:absolute;width:3378;height:57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9mYcQA&#10;AADaAAAADwAAAGRycy9kb3ducmV2LnhtbESPQWvCQBSE7wX/w/KE3uquUkTSbEQEaw89pDYUentm&#10;n0kw+zbNbjT++26h4HGYmW+YdD3aVlyo941jDfOZAkFcOtNwpaH43D2tQPiAbLB1TBpu5GGdTR5S&#10;TIy78gddDqESEcI+QQ11CF0ipS9rsuhnriOO3sn1FkOUfSVNj9cIt61cKLWUFhuOCzV2tK2pPB8G&#10;q+Gofobzez7kbq98cfwuvvLt6lXrx+m4eQERaAz38H/7zWh4hr8r8Qb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fZmHEAAAA2gAAAA8AAAAAAAAAAAAAAAAAmAIAAGRycy9k&#10;b3ducmV2LnhtbFBLBQYAAAAABAAEAPUAAACJAwAAAAA=&#10;" fillcolor="#a6ce39" stroked="f" strokeweight="2pt"/>
              <v:rect id="Rectangle 6" o:spid="_x0000_s1028" style="position:absolute;top:5199;width:3409;height:76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j0FMMA&#10;AADaAAAADwAAAGRycy9kb3ducmV2LnhtbESPS4vCQBCE78L+h6EFL6KT9RGXrKOIGFg8KD5gr02m&#10;NwlmekJm1PjvdwTBY1FVX1HzZWsqcaPGlZYVfA4jEMSZ1SXnCs6ndPAFwnlkjZVlUvAgB8vFR2eO&#10;ibZ3PtDt6HMRIOwSVFB4XydSuqwgg25oa+Lg/dnGoA+yyaVu8B7gppKjKIqlwZLDQoE1rQvKLser&#10;UbBxk+m5P96nMx/pFNu6n/1ud0r1uu3qG4Sn1r/Dr/aPVhDD80q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j0FMMAAADaAAAADwAAAAAAAAAAAAAAAACYAgAAZHJzL2Rv&#10;d25yZXYueG1sUEsFBgAAAAAEAAQA9QAAAIgDAAAAAA==&#10;" fillcolor="#00b7f1" stroked="f" strokeweight="2pt"/>
            </v:group>
          </w:pict>
        </mc:Fallback>
      </mc:AlternateContent>
    </w:r>
    <w:r w:rsidR="005D4112" w:rsidRPr="00F3746E">
      <w:rPr>
        <w:b/>
        <w:color w:val="007ABF"/>
        <w:sz w:val="30"/>
        <w:szCs w:val="30"/>
      </w:rPr>
      <w:t>Doctorat en éducation</w:t>
    </w:r>
  </w:p>
  <w:p w:rsidR="004F67EB" w:rsidRPr="004F67EB" w:rsidRDefault="004F67EB" w:rsidP="004F67EB">
    <w:pPr>
      <w:spacing w:after="0" w:line="240" w:lineRule="auto"/>
      <w:jc w:val="right"/>
      <w:rPr>
        <w:b/>
        <w:color w:val="007ABF"/>
        <w:sz w:val="30"/>
        <w:szCs w:val="30"/>
      </w:rPr>
    </w:pPr>
    <w:r w:rsidRPr="004F67EB">
      <w:rPr>
        <w:b/>
        <w:color w:val="007ABF"/>
        <w:sz w:val="30"/>
        <w:szCs w:val="30"/>
      </w:rPr>
      <w:t>Domaine de l’intervention éducative en activité physique</w:t>
    </w:r>
  </w:p>
  <w:p w:rsidR="00D16935" w:rsidRPr="008664A5" w:rsidRDefault="00B9044B" w:rsidP="006E5C99">
    <w:pPr>
      <w:spacing w:before="420" w:after="0" w:line="240" w:lineRule="auto"/>
      <w:jc w:val="right"/>
      <w:rPr>
        <w:b/>
        <w:caps/>
        <w:color w:val="FFFFFF" w:themeColor="background1"/>
        <w:sz w:val="32"/>
      </w:rPr>
    </w:pPr>
    <w:r>
      <w:rPr>
        <w:b/>
        <w:caps/>
        <w:noProof/>
        <w:color w:val="FFFFFF" w:themeColor="background1"/>
        <w:sz w:val="3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78DB9A1" wp14:editId="33172164">
              <wp:simplePos x="0" y="0"/>
              <wp:positionH relativeFrom="column">
                <wp:posOffset>304</wp:posOffset>
              </wp:positionH>
              <wp:positionV relativeFrom="paragraph">
                <wp:posOffset>47984</wp:posOffset>
              </wp:positionV>
              <wp:extent cx="2154803" cy="405516"/>
              <wp:effectExtent l="0" t="0" r="0" b="0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54803" cy="405516"/>
                      </a:xfrm>
                      <a:prstGeom prst="rect">
                        <a:avLst/>
                      </a:prstGeom>
                      <a:solidFill>
                        <a:srgbClr val="D0DBC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C0810B" id="Rectangle 15" o:spid="_x0000_s1026" style="position:absolute;margin-left:0;margin-top:3.8pt;width:169.65pt;height:31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" fillcolor="#d0dbc3" stroked="f" strokeweight="2pt"/>
          </w:pict>
        </mc:Fallback>
      </mc:AlternateContent>
    </w:r>
    <w:r w:rsidR="002643F3">
      <w:rPr>
        <w:b/>
        <w:caps/>
        <w:noProof/>
        <w:color w:val="FFFFFF" w:themeColor="background1"/>
        <w:sz w:val="32"/>
      </w:rPr>
      <mc:AlternateContent>
        <mc:Choice Requires="wpg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column">
                <wp:posOffset>-1008805</wp:posOffset>
              </wp:positionH>
              <wp:positionV relativeFrom="paragraph">
                <wp:posOffset>106594</wp:posOffset>
              </wp:positionV>
              <wp:extent cx="980995" cy="7381758"/>
              <wp:effectExtent l="0" t="0" r="0" b="0"/>
              <wp:wrapNone/>
              <wp:docPr id="21" name="Groupe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80995" cy="7381758"/>
                        <a:chOff x="0" y="0"/>
                        <a:chExt cx="980995" cy="7381758"/>
                      </a:xfrm>
                    </wpg:grpSpPr>
                    <wps:wsp>
                      <wps:cNvPr id="12" name="Rectangle 12"/>
                      <wps:cNvSpPr/>
                      <wps:spPr>
                        <a:xfrm>
                          <a:off x="0" y="0"/>
                          <a:ext cx="980995" cy="7131050"/>
                        </a:xfrm>
                        <a:prstGeom prst="rect">
                          <a:avLst/>
                        </a:prstGeom>
                        <a:solidFill>
                          <a:srgbClr val="00A65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" name="Arrondir un rectangle à un seul coin 20"/>
                      <wps:cNvSpPr/>
                      <wps:spPr>
                        <a:xfrm rot="5400000">
                          <a:off x="590433" y="6991233"/>
                          <a:ext cx="255270" cy="525780"/>
                        </a:xfrm>
                        <a:prstGeom prst="round1Rect">
                          <a:avLst>
                            <a:gd name="adj" fmla="val 50000"/>
                          </a:avLst>
                        </a:prstGeom>
                        <a:solidFill>
                          <a:srgbClr val="00A65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686319F" id="Groupe 21" o:spid="_x0000_s1026" style="position:absolute;margin-left:-79.45pt;margin-top:8.4pt;width:77.25pt;height:581.25pt;z-index:251672576" coordsize="9809,738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">
              <v:rect id="Rectangle 12" o:spid="_x0000_s1027" style="position:absolute;width:9809;height:713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y7IsAA&#10;AADbAAAADwAAAGRycy9kb3ducmV2LnhtbERP24rCMBB9X/Afwgi+rakVvNRGkV2U7oOwq37A0Ewv&#10;2ExKE7X+vREWfJvDuU666U0jbtS52rKCyTgCQZxbXXOp4HzafS5AOI+ssbFMCh7kYLMefKSYaHvn&#10;P7odfSlCCLsEFVTet4mULq/IoBvbljhwhe0M+gC7UuoO7yHcNDKOopk0WHNoqLClr4ryy/FqFDTn&#10;ODs8ptmvXbbf8/IH98V8aZQaDfvtCoSn3r/F/+5Mh/kxvH4JB8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Hy7IsAAAADbAAAADwAAAAAAAAAAAAAAAACYAgAAZHJzL2Rvd25y&#10;ZXYueG1sUEsFBgAAAAAEAAQA9QAAAIUDAAAAAA==&#10;" fillcolor="#00a651" stroked="f" strokeweight="2pt"/>
              <v:shape id="Arrondir un rectangle à un seul coin 20" o:spid="_x0000_s1028" style="position:absolute;left:5903;top:69912;width:2553;height:5258;rotation:90;visibility:visible;mso-wrap-style:square;v-text-anchor:middle" coordsize="255270,52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zfub8A&#10;AADbAAAADwAAAGRycy9kb3ducmV2LnhtbERPS27CMBDdV+IO1iB1VxxQCzTEQahqqy6BcIAhnsYR&#10;8TjYLoTb1wsklk/vX6wH24kL+dA6VjCdZCCIa6dbbhQcqq+XJYgQkTV2jknBjQKsy9FTgbl2V97R&#10;ZR8bkUI45KjAxNjnUobakMUwcT1x4n6dtxgT9I3UHq8p3HZylmVzabHl1GCwpw9D9Wn/ZxXU1Zb8&#10;2+s5OrP5tN+3xaIa3o9KPY+HzQpEpCE+xHf3j1YwS+vTl/QDZPk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rN+5vwAAANsAAAAPAAAAAAAAAAAAAAAAAJgCAABkcnMvZG93bnJl&#10;di54bWxQSwUGAAAAAAQABAD1AAAAhAMAAAAA&#10;" path="m,l127635,v70491,,127635,57144,127635,127635l255270,525780,,525780,,xe" fillcolor="#00a651" stroked="f" strokeweight="2pt">
                <v:path arrowok="t" o:connecttype="custom" o:connectlocs="0,0;127635,0;255270,127635;255270,525780;0,525780;0,0" o:connectangles="0,0,0,0,0,0"/>
              </v:shape>
            </v:group>
          </w:pict>
        </mc:Fallback>
      </mc:AlternateContent>
    </w:r>
    <w:r w:rsidR="00E96416">
      <w:rPr>
        <w:b/>
        <w:caps/>
        <w:noProof/>
        <w:color w:val="FFFFFF" w:themeColor="background1"/>
        <w:sz w:val="32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34028D02" wp14:editId="60E85A0F">
              <wp:simplePos x="0" y="0"/>
              <wp:positionH relativeFrom="column">
                <wp:posOffset>2261727</wp:posOffset>
              </wp:positionH>
              <wp:positionV relativeFrom="paragraph">
                <wp:posOffset>161930</wp:posOffset>
              </wp:positionV>
              <wp:extent cx="4531002" cy="332975"/>
              <wp:effectExtent l="0" t="0" r="0" b="0"/>
              <wp:wrapNone/>
              <wp:docPr id="11" name="Zone de text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31002" cy="3329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96416" w:rsidRPr="00E96416" w:rsidRDefault="005D4112" w:rsidP="00E96416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32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32"/>
                            </w:rPr>
                            <w:t xml:space="preserve">EDU906 – EXAMEN DE SYNTHÈSE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4028D02" id="Zone de texte 11" o:spid="_x0000_s1031" type="#_x0000_t202" style="position:absolute;left:0;text-align:left;margin-left:178.1pt;margin-top:12.75pt;width:356.75pt;height:26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" filled="f" stroked="f" strokeweight=".5pt">
              <v:textbox>
                <w:txbxContent>
                  <w:p w:rsidR="00E96416" w:rsidRPr="00E96416" w:rsidRDefault="005D4112" w:rsidP="00E96416">
                    <w:pPr>
                      <w:jc w:val="right"/>
                      <w:rPr>
                        <w:b/>
                        <w:color w:val="FFFFFF" w:themeColor="background1"/>
                        <w:sz w:val="32"/>
                      </w:rPr>
                    </w:pPr>
                    <w:r>
                      <w:rPr>
                        <w:b/>
                        <w:color w:val="FFFFFF" w:themeColor="background1"/>
                        <w:sz w:val="32"/>
                      </w:rPr>
                      <w:t xml:space="preserve">EDU906 – EXAMEN DE SYNTHÈSE </w:t>
                    </w:r>
                  </w:p>
                </w:txbxContent>
              </v:textbox>
            </v:shape>
          </w:pict>
        </mc:Fallback>
      </mc:AlternateContent>
    </w:r>
    <w:r w:rsidR="00645B59">
      <w:rPr>
        <w:b/>
        <w:caps/>
        <w:noProof/>
        <w:color w:val="FFFFFF" w:themeColor="background1"/>
        <w:sz w:val="32"/>
      </w:rPr>
      <mc:AlternateContent>
        <mc:Choice Requires="wps">
          <w:drawing>
            <wp:anchor distT="0" distB="0" distL="114300" distR="114300" simplePos="0" relativeHeight="251660287" behindDoc="0" locked="0" layoutInCell="1" allowOverlap="1" wp14:anchorId="6453F1E7" wp14:editId="03741672">
              <wp:simplePos x="0" y="0"/>
              <wp:positionH relativeFrom="column">
                <wp:posOffset>59</wp:posOffset>
              </wp:positionH>
              <wp:positionV relativeFrom="paragraph">
                <wp:posOffset>21056</wp:posOffset>
              </wp:positionV>
              <wp:extent cx="2092618" cy="323808"/>
              <wp:effectExtent l="0" t="0" r="3175" b="635"/>
              <wp:wrapNone/>
              <wp:docPr id="17" name="Rect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92618" cy="323808"/>
                      </a:xfrm>
                      <a:prstGeom prst="rect">
                        <a:avLst/>
                      </a:prstGeom>
                      <a:solidFill>
                        <a:srgbClr val="D0DBC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C999D20" id="Rectangle 17" o:spid="_x0000_s1026" style="position:absolute;margin-left:0;margin-top:1.65pt;width:164.75pt;height:25.5pt;z-index:2516602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" fillcolor="#d0dbc3" stroked="f" strokeweight="2pt"/>
          </w:pict>
        </mc:Fallback>
      </mc:AlternateContent>
    </w:r>
    <w:r w:rsidR="00C44EB2">
      <w:rPr>
        <w:b/>
        <w:caps/>
        <w:noProof/>
        <w:color w:val="FFFFFF" w:themeColor="background1"/>
        <w:sz w:val="32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968D33F" wp14:editId="657CCA29">
              <wp:simplePos x="0" y="0"/>
              <wp:positionH relativeFrom="column">
                <wp:posOffset>-558314</wp:posOffset>
              </wp:positionH>
              <wp:positionV relativeFrom="paragraph">
                <wp:posOffset>21056</wp:posOffset>
              </wp:positionV>
              <wp:extent cx="7793990" cy="46355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93990" cy="46355"/>
                      </a:xfrm>
                      <a:prstGeom prst="rect">
                        <a:avLst/>
                      </a:prstGeom>
                      <a:solidFill>
                        <a:srgbClr val="D0DBC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E92E2A6" id="Rectangle 5" o:spid="_x0000_s1026" style="position:absolute;margin-left:-43.95pt;margin-top:1.65pt;width:613.7pt;height:3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" fillcolor="#d0dbc3" stroked="f" strokeweight="2pt"/>
          </w:pict>
        </mc:Fallback>
      </mc:AlternateContent>
    </w:r>
    <w:r w:rsidR="00C44EB2">
      <w:rPr>
        <w:b/>
        <w:caps/>
        <w:noProof/>
        <w:color w:val="FFFFFF" w:themeColor="background1"/>
        <w:sz w:val="32"/>
      </w:rPr>
      <mc:AlternateContent>
        <mc:Choice Requires="wps">
          <w:drawing>
            <wp:anchor distT="0" distB="0" distL="114300" distR="114300" simplePos="0" relativeHeight="251659262" behindDoc="0" locked="0" layoutInCell="1" allowOverlap="1" wp14:anchorId="7F648286" wp14:editId="4DF043A4">
              <wp:simplePos x="0" y="0"/>
              <wp:positionH relativeFrom="column">
                <wp:posOffset>-663330</wp:posOffset>
              </wp:positionH>
              <wp:positionV relativeFrom="paragraph">
                <wp:posOffset>62038</wp:posOffset>
              </wp:positionV>
              <wp:extent cx="8089265" cy="552450"/>
              <wp:effectExtent l="0" t="0" r="6985" b="0"/>
              <wp:wrapNone/>
              <wp:docPr id="19" name="Rectangl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089265" cy="552450"/>
                      </a:xfrm>
                      <a:prstGeom prst="rect">
                        <a:avLst/>
                      </a:prstGeom>
                      <a:solidFill>
                        <a:srgbClr val="00A651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68F847B" id="Rectangle 19" o:spid="_x0000_s1026" style="position:absolute;margin-left:-52.25pt;margin-top:4.9pt;width:636.95pt;height:43.5pt;z-index:25165926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" fillcolor="#00a651" stroked="f" strokeweight="2pt"/>
          </w:pict>
        </mc:Fallback>
      </mc:AlternateContent>
    </w:r>
    <w:r w:rsidR="00D16935">
      <w:rPr>
        <w:b/>
        <w:caps/>
        <w:color w:val="FFFFFF" w:themeColor="background1"/>
        <w:sz w:val="32"/>
      </w:rPr>
      <w:t>Titre du document</w:t>
    </w:r>
  </w:p>
  <w:p w:rsidR="00D16935" w:rsidRPr="00D16935" w:rsidRDefault="002643F3" w:rsidP="00D16935">
    <w:pPr>
      <w:pStyle w:val="En-tte"/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-576090</wp:posOffset>
              </wp:positionH>
              <wp:positionV relativeFrom="paragraph">
                <wp:posOffset>172693</wp:posOffset>
              </wp:positionV>
              <wp:extent cx="608965" cy="6909548"/>
              <wp:effectExtent l="0" t="0" r="635" b="5715"/>
              <wp:wrapNone/>
              <wp:docPr id="24" name="Groupe 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8965" cy="6909548"/>
                        <a:chOff x="0" y="0"/>
                        <a:chExt cx="608965" cy="6909548"/>
                      </a:xfrm>
                    </wpg:grpSpPr>
                    <wps:wsp>
                      <wps:cNvPr id="16" name="Rectangle 16"/>
                      <wps:cNvSpPr/>
                      <wps:spPr>
                        <a:xfrm>
                          <a:off x="470466" y="0"/>
                          <a:ext cx="136525" cy="6625820"/>
                        </a:xfrm>
                        <a:prstGeom prst="rect">
                          <a:avLst/>
                        </a:prstGeom>
                        <a:solidFill>
                          <a:srgbClr val="D0DBC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Arrondir un rectangle à un seul coin 18"/>
                      <wps:cNvSpPr/>
                      <wps:spPr>
                        <a:xfrm rot="5400000">
                          <a:off x="161925" y="6462508"/>
                          <a:ext cx="285115" cy="608965"/>
                        </a:xfrm>
                        <a:prstGeom prst="round1Rect">
                          <a:avLst>
                            <a:gd name="adj" fmla="val 37211"/>
                          </a:avLst>
                        </a:prstGeom>
                        <a:solidFill>
                          <a:srgbClr val="D0DBC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5FD6119" id="Groupe 24" o:spid="_x0000_s1026" style="position:absolute;margin-left:-45.35pt;margin-top:13.6pt;width:47.95pt;height:544.05pt;z-index:251671552" coordsize="6089,69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">
              <v:rect id="Rectangle 16" o:spid="_x0000_s1027" style="position:absolute;left:4704;width:1365;height:662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DgvL4A&#10;AADbAAAADwAAAGRycy9kb3ducmV2LnhtbERPyWrDMBC9F/IPYgK9NbJLMY0TJYSAca51Q86DNbFF&#10;rJGx5KV/HxUKvc3jrbM/LrYTEw3eOFaQbhIQxLXThhsF1+/i7ROED8gaO8ek4Ic8HA+rlz3m2s38&#10;RVMVGhFD2OeooA2hz6X0dUsW/cb1xJG7u8FiiHBopB5wjuG2k+9JkkmLhmNDiz2dW6of1WgVlGnw&#10;43Iz2+rajZh+TFVZOKPU63o57UAEWsK/+M990XF+Br+/xAPk4Q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FA4Ly+AAAA2wAAAA8AAAAAAAAAAAAAAAAAmAIAAGRycy9kb3ducmV2&#10;LnhtbFBLBQYAAAAABAAEAPUAAACDAwAAAAA=&#10;" fillcolor="#d0dbc3" stroked="f" strokeweight="2pt"/>
              <v:shape id="Arrondir un rectangle à un seul coin 18" o:spid="_x0000_s1028" style="position:absolute;left:1619;top:64625;width:2851;height:6089;rotation:90;visibility:visible;mso-wrap-style:square;v-text-anchor:middle" coordsize="285115,608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y9gMMA&#10;AADbAAAADwAAAGRycy9kb3ducmV2LnhtbESPS2vDQAyE74X8h0WF3Op1EyiNm00oAUMCvdQNhN6E&#10;V35Qr9Z414/8++pQ6E1iRjOf9sfFdWqiIbSeDTwnKSji0tuWawPXr/zpFVSIyBY7z2TgTgGOh9XD&#10;HjPrZ/6kqYi1khAOGRpoYuwzrUPZkMOQ+J5YtMoPDqOsQ63tgLOEu05v0vRFO2xZGhrs6dRQ+VOM&#10;zoDebuel9R9UXvL8RuOuqL7rkzHrx+X9DVSkJf6b/67PVvAFVn6RAfTh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y9gMMAAADbAAAADwAAAAAAAAAAAAAAAACYAgAAZHJzL2Rv&#10;d25yZXYueG1sUEsFBgAAAAAEAAQA9QAAAIgDAAAAAA==&#10;" path="m,l179021,v58594,,106094,47500,106094,106094l285115,608965,,608965,,xe" fillcolor="#d0dbc3" stroked="f" strokeweight="2pt">
                <v:path arrowok="t" o:connecttype="custom" o:connectlocs="0,0;179021,0;285115,106094;285115,608965;0,608965;0,0" o:connectangles="0,0,0,0,0,0"/>
              </v:shape>
            </v:group>
          </w:pict>
        </mc:Fallback>
      </mc:AlternateContent>
    </w:r>
    <w:r w:rsidR="00645B59"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22A920FD" wp14:editId="4D634CF8">
              <wp:simplePos x="0" y="0"/>
              <wp:positionH relativeFrom="column">
                <wp:posOffset>-31750</wp:posOffset>
              </wp:positionH>
              <wp:positionV relativeFrom="paragraph">
                <wp:posOffset>361971</wp:posOffset>
              </wp:positionV>
              <wp:extent cx="371475" cy="393700"/>
              <wp:effectExtent l="0" t="0" r="9525" b="635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1475" cy="393700"/>
                      </a:xfrm>
                      <a:prstGeom prst="rect">
                        <a:avLst/>
                      </a:prstGeom>
                      <a:solidFill>
                        <a:srgbClr val="00B7F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1AE5A14" id="Rectangle 3" o:spid="_x0000_s1026" style="position:absolute;margin-left:-2.5pt;margin-top:28.5pt;width:29.25pt;height:3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" fillcolor="#00b7f1" stroked="f" strokeweight="2pt"/>
          </w:pict>
        </mc:Fallback>
      </mc:AlternateContent>
    </w:r>
    <w:r w:rsidR="00645B59">
      <w:rPr>
        <w:b/>
        <w:caps/>
        <w:noProof/>
        <w:color w:val="FFFFFF" w:themeColor="background1"/>
        <w:sz w:val="32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758CB5BC" wp14:editId="3224DFDD">
              <wp:simplePos x="0" y="0"/>
              <wp:positionH relativeFrom="column">
                <wp:posOffset>-220345</wp:posOffset>
              </wp:positionH>
              <wp:positionV relativeFrom="paragraph">
                <wp:posOffset>162560</wp:posOffset>
              </wp:positionV>
              <wp:extent cx="374650" cy="396875"/>
              <wp:effectExtent l="0" t="0" r="6350" b="3175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4650" cy="396875"/>
                      </a:xfrm>
                      <a:prstGeom prst="rect">
                        <a:avLst/>
                      </a:prstGeom>
                      <a:solidFill>
                        <a:srgbClr val="A6CE3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DDFA26F" id="Rectangle 2" o:spid="_x0000_s1026" style="position:absolute;margin-left:-17.35pt;margin-top:12.8pt;width:29.5pt;height:31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" fillcolor="#a6ce39" stroked="f" strokeweight="2pt"/>
          </w:pict>
        </mc:Fallback>
      </mc:AlternateContent>
    </w:r>
    <w:r w:rsidR="00C44EB2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9E3D1A3" wp14:editId="03EE17CF">
              <wp:simplePos x="0" y="0"/>
              <wp:positionH relativeFrom="column">
                <wp:posOffset>-558314</wp:posOffset>
              </wp:positionH>
              <wp:positionV relativeFrom="paragraph">
                <wp:posOffset>163697</wp:posOffset>
              </wp:positionV>
              <wp:extent cx="7793990" cy="46355"/>
              <wp:effectExtent l="0" t="0" r="0" b="0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93990" cy="46355"/>
                      </a:xfrm>
                      <a:prstGeom prst="rect">
                        <a:avLst/>
                      </a:prstGeom>
                      <a:solidFill>
                        <a:srgbClr val="D0DBC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2BFD818" id="Rectangle 7" o:spid="_x0000_s1026" style="position:absolute;margin-left:-43.95pt;margin-top:12.9pt;width:613.7pt;height:3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" fillcolor="#d0dbc3" stroked="f" strokeweight="2pt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6A22" w:rsidRDefault="00396A22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7A7"/>
    <w:rsid w:val="00027B0E"/>
    <w:rsid w:val="000673EE"/>
    <w:rsid w:val="000C726F"/>
    <w:rsid w:val="00186CCF"/>
    <w:rsid w:val="001E6DC5"/>
    <w:rsid w:val="002149BC"/>
    <w:rsid w:val="002643F3"/>
    <w:rsid w:val="00264716"/>
    <w:rsid w:val="00396A22"/>
    <w:rsid w:val="004B4412"/>
    <w:rsid w:val="004C2F9F"/>
    <w:rsid w:val="004D684E"/>
    <w:rsid w:val="004F67EB"/>
    <w:rsid w:val="005A36D9"/>
    <w:rsid w:val="005D4112"/>
    <w:rsid w:val="00645B59"/>
    <w:rsid w:val="006E5C99"/>
    <w:rsid w:val="00704EF0"/>
    <w:rsid w:val="00723A05"/>
    <w:rsid w:val="00733308"/>
    <w:rsid w:val="007B77A7"/>
    <w:rsid w:val="008952B5"/>
    <w:rsid w:val="008D65D1"/>
    <w:rsid w:val="008E240B"/>
    <w:rsid w:val="009802B0"/>
    <w:rsid w:val="009F6118"/>
    <w:rsid w:val="00AF40AE"/>
    <w:rsid w:val="00B9044B"/>
    <w:rsid w:val="00BB2CA3"/>
    <w:rsid w:val="00C41A3A"/>
    <w:rsid w:val="00C44EB2"/>
    <w:rsid w:val="00CF376E"/>
    <w:rsid w:val="00CF4E81"/>
    <w:rsid w:val="00CF7EE0"/>
    <w:rsid w:val="00D16935"/>
    <w:rsid w:val="00D65738"/>
    <w:rsid w:val="00E9270B"/>
    <w:rsid w:val="00E96416"/>
    <w:rsid w:val="00F3746E"/>
    <w:rsid w:val="00FE3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5:docId w15:val="{560D02B4-4CA2-4113-8610-C4DA4DF9B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1693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16935"/>
  </w:style>
  <w:style w:type="paragraph" w:styleId="Pieddepage">
    <w:name w:val="footer"/>
    <w:basedOn w:val="Normal"/>
    <w:link w:val="PieddepageCar"/>
    <w:uiPriority w:val="99"/>
    <w:unhideWhenUsed/>
    <w:rsid w:val="00D1693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16935"/>
  </w:style>
  <w:style w:type="character" w:styleId="Lienhypertexte">
    <w:name w:val="Hyperlink"/>
    <w:basedOn w:val="Policepardfaut"/>
    <w:uiPriority w:val="99"/>
    <w:unhideWhenUsed/>
    <w:rsid w:val="005D4112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4B44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fasap@USherbrooke.ca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mi3601\Desktop\Formulaires%20mise%20en%20page\Mod&#232;l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Modèle</Template>
  <TotalTime>9</TotalTime>
  <Pages>1</Pages>
  <Words>139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Sherbrooke</Company>
  <LinksUpToDate>false</LinksUpToDate>
  <CharactersWithSpaces>905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Isabelle Comeau</dc:creator>
  <cp:lastModifiedBy>Caroline Roy</cp:lastModifiedBy>
  <cp:revision>8</cp:revision>
  <dcterms:created xsi:type="dcterms:W3CDTF">2016-10-19T15:23:00Z</dcterms:created>
  <dcterms:modified xsi:type="dcterms:W3CDTF">2017-06-21T18:03:00Z</dcterms:modified>
</cp:coreProperties>
</file>