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4EE" w:rsidRPr="00596888" w:rsidRDefault="006142DF" w:rsidP="006142DF">
      <w:pPr>
        <w:spacing w:before="120" w:after="480" w:line="240" w:lineRule="auto"/>
        <w:ind w:left="709"/>
        <w:jc w:val="center"/>
        <w:rPr>
          <w:b/>
          <w:color w:val="0D0D0D" w:themeColor="text1" w:themeTint="F2"/>
          <w:u w:val="single"/>
        </w:rPr>
      </w:pPr>
      <w:r w:rsidRPr="005D4112">
        <w:rPr>
          <w:b/>
          <w:sz w:val="24"/>
        </w:rPr>
        <w:t>IMPORTANT :</w:t>
      </w:r>
      <w:r w:rsidR="005E03D8">
        <w:rPr>
          <w:b/>
          <w:sz w:val="24"/>
        </w:rPr>
        <w:t> </w:t>
      </w:r>
      <w:r w:rsidRPr="005D4112">
        <w:rPr>
          <w:b/>
        </w:rPr>
        <w:t xml:space="preserve">Ce formulaire doit être envoyé à </w:t>
      </w:r>
      <w:hyperlink r:id="rId7" w:history="1">
        <w:r w:rsidR="000975DF" w:rsidRPr="00DD160E">
          <w:rPr>
            <w:rStyle w:val="Lienhypertexte"/>
            <w:b/>
          </w:rPr>
          <w:t>fasap@USherbrooke.ca</w:t>
        </w:r>
      </w:hyperlink>
      <w:r w:rsidR="004854EE" w:rsidRPr="00596888">
        <w:rPr>
          <w:b/>
          <w:color w:val="0D0D0D" w:themeColor="text1" w:themeTint="F2"/>
          <w:u w:val="single"/>
        </w:rPr>
        <w:t xml:space="preserve"> </w:t>
      </w:r>
      <w:r w:rsidR="004854EE">
        <w:rPr>
          <w:b/>
          <w:color w:val="0D0D0D" w:themeColor="text1" w:themeTint="F2"/>
          <w:u w:val="single"/>
        </w:rPr>
        <w:br/>
      </w:r>
      <w:r w:rsidR="004854EE" w:rsidRPr="006142DF">
        <w:rPr>
          <w:b/>
          <w:color w:val="0D0D0D" w:themeColor="text1" w:themeTint="F2"/>
        </w:rPr>
        <w:t>au plus tard 2 mois après votre première inscription au programme.</w:t>
      </w:r>
    </w:p>
    <w:tbl>
      <w:tblPr>
        <w:tblStyle w:val="Grilledutableau"/>
        <w:tblW w:w="0" w:type="auto"/>
        <w:tblInd w:w="654" w:type="dxa"/>
        <w:tblLook w:val="04A0" w:firstRow="1" w:lastRow="0" w:firstColumn="1" w:lastColumn="0" w:noHBand="0" w:noVBand="1"/>
      </w:tblPr>
      <w:tblGrid>
        <w:gridCol w:w="3555"/>
        <w:gridCol w:w="6329"/>
      </w:tblGrid>
      <w:tr w:rsidR="004854EE" w:rsidRPr="001032B7" w:rsidTr="00492B17">
        <w:trPr>
          <w:trHeight w:hRule="exact" w:val="397"/>
        </w:trPr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54EE" w:rsidRPr="001032B7" w:rsidRDefault="004854EE" w:rsidP="00AD1F38">
            <w:pPr>
              <w:rPr>
                <w:color w:val="0D0D0D" w:themeColor="text1" w:themeTint="F2"/>
              </w:rPr>
            </w:pPr>
            <w:r w:rsidRPr="001032B7">
              <w:rPr>
                <w:color w:val="0D0D0D" w:themeColor="text1" w:themeTint="F2"/>
              </w:rPr>
              <w:t>Nom / Prénom</w:t>
            </w:r>
            <w:r>
              <w:rPr>
                <w:color w:val="0D0D0D" w:themeColor="text1" w:themeTint="F2"/>
              </w:rPr>
              <w:t xml:space="preserve"> de l’étudiant(e)</w:t>
            </w:r>
            <w:r w:rsidRPr="001032B7">
              <w:rPr>
                <w:color w:val="0D0D0D" w:themeColor="text1" w:themeTint="F2"/>
              </w:rPr>
              <w:t> :</w:t>
            </w:r>
          </w:p>
        </w:tc>
        <w:tc>
          <w:tcPr>
            <w:tcW w:w="6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0DBC3"/>
            <w:vAlign w:val="bottom"/>
          </w:tcPr>
          <w:p w:rsidR="004854EE" w:rsidRPr="001032B7" w:rsidRDefault="004854EE" w:rsidP="00AD1F38">
            <w:pPr>
              <w:pStyle w:val="Texteengras"/>
            </w:pPr>
          </w:p>
        </w:tc>
      </w:tr>
      <w:tr w:rsidR="004854EE" w:rsidRPr="001032B7" w:rsidTr="00492B17">
        <w:trPr>
          <w:trHeight w:hRule="exact" w:val="113"/>
        </w:trPr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854EE" w:rsidRPr="000E50DB" w:rsidRDefault="004854EE" w:rsidP="00AD1F38">
            <w:pPr>
              <w:rPr>
                <w:color w:val="0D0D0D" w:themeColor="text1" w:themeTint="F2"/>
                <w:sz w:val="12"/>
              </w:rPr>
            </w:pPr>
          </w:p>
        </w:tc>
        <w:tc>
          <w:tcPr>
            <w:tcW w:w="641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854EE" w:rsidRPr="000E50DB" w:rsidRDefault="004854EE" w:rsidP="00AD1F38">
            <w:pPr>
              <w:pStyle w:val="Texteengras"/>
              <w:rPr>
                <w:sz w:val="12"/>
              </w:rPr>
            </w:pPr>
          </w:p>
        </w:tc>
      </w:tr>
      <w:tr w:rsidR="004854EE" w:rsidRPr="001032B7" w:rsidTr="00492B17">
        <w:trPr>
          <w:trHeight w:hRule="exact" w:val="397"/>
        </w:trPr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854EE" w:rsidRDefault="004854EE" w:rsidP="00AD1F38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Matricule de l’étudiant(e) :</w:t>
            </w:r>
          </w:p>
        </w:tc>
        <w:tc>
          <w:tcPr>
            <w:tcW w:w="6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0DBC3"/>
            <w:vAlign w:val="bottom"/>
          </w:tcPr>
          <w:p w:rsidR="004854EE" w:rsidRPr="001032B7" w:rsidRDefault="004854EE" w:rsidP="00AD1F38">
            <w:pPr>
              <w:pStyle w:val="Texteengras"/>
            </w:pPr>
          </w:p>
        </w:tc>
      </w:tr>
      <w:tr w:rsidR="004854EE" w:rsidRPr="001032B7" w:rsidTr="00492B17">
        <w:trPr>
          <w:trHeight w:hRule="exact" w:val="113"/>
        </w:trPr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854EE" w:rsidRDefault="004854EE" w:rsidP="00AD1F38">
            <w:pPr>
              <w:rPr>
                <w:color w:val="0D0D0D" w:themeColor="text1" w:themeTint="F2"/>
              </w:rPr>
            </w:pPr>
          </w:p>
        </w:tc>
        <w:tc>
          <w:tcPr>
            <w:tcW w:w="6411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854EE" w:rsidRPr="001032B7" w:rsidRDefault="004854EE" w:rsidP="00AD1F38">
            <w:pPr>
              <w:pStyle w:val="Texteengras"/>
            </w:pPr>
          </w:p>
        </w:tc>
      </w:tr>
    </w:tbl>
    <w:p w:rsidR="004854EE" w:rsidRPr="001032B7" w:rsidRDefault="004854EE" w:rsidP="004854EE">
      <w:pPr>
        <w:spacing w:after="0" w:line="240" w:lineRule="auto"/>
      </w:pPr>
    </w:p>
    <w:tbl>
      <w:tblPr>
        <w:tblStyle w:val="Grilledutableau"/>
        <w:tblW w:w="0" w:type="auto"/>
        <w:tblInd w:w="6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585"/>
        <w:gridCol w:w="7276"/>
      </w:tblGrid>
      <w:tr w:rsidR="004854EE" w:rsidRPr="001032B7" w:rsidTr="00492B17">
        <w:trPr>
          <w:trHeight w:val="1161"/>
        </w:trPr>
        <w:tc>
          <w:tcPr>
            <w:tcW w:w="2604" w:type="dxa"/>
            <w:tcBorders>
              <w:right w:val="single" w:sz="18" w:space="0" w:color="auto"/>
            </w:tcBorders>
            <w:shd w:val="clear" w:color="auto" w:fill="auto"/>
          </w:tcPr>
          <w:p w:rsidR="004854EE" w:rsidRPr="001032B7" w:rsidRDefault="004854EE" w:rsidP="00AD1F38">
            <w:pPr>
              <w:spacing w:before="120"/>
              <w:rPr>
                <w:b/>
                <w:color w:val="0D0D0D" w:themeColor="text1" w:themeTint="F2"/>
              </w:rPr>
            </w:pPr>
            <w:r>
              <w:rPr>
                <w:b/>
                <w:color w:val="0D0D0D" w:themeColor="text1" w:themeTint="F2"/>
              </w:rPr>
              <w:t>Titre provisoire du projet de recherche</w:t>
            </w:r>
            <w:r w:rsidRPr="001032B7">
              <w:rPr>
                <w:b/>
                <w:color w:val="0D0D0D" w:themeColor="text1" w:themeTint="F2"/>
              </w:rPr>
              <w:t> :</w:t>
            </w:r>
          </w:p>
        </w:tc>
        <w:tc>
          <w:tcPr>
            <w:tcW w:w="73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0DBC3"/>
          </w:tcPr>
          <w:p w:rsidR="004854EE" w:rsidRPr="001032B7" w:rsidRDefault="004854EE" w:rsidP="00AD1F38">
            <w:pPr>
              <w:pStyle w:val="Texteengras"/>
            </w:pPr>
          </w:p>
        </w:tc>
      </w:tr>
    </w:tbl>
    <w:p w:rsidR="004854EE" w:rsidRDefault="004854EE" w:rsidP="004854EE">
      <w:pPr>
        <w:spacing w:after="0" w:line="240" w:lineRule="auto"/>
      </w:pPr>
    </w:p>
    <w:tbl>
      <w:tblPr>
        <w:tblStyle w:val="Grilledutableau"/>
        <w:tblW w:w="0" w:type="auto"/>
        <w:tblInd w:w="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5"/>
        <w:gridCol w:w="3664"/>
        <w:gridCol w:w="3659"/>
      </w:tblGrid>
      <w:tr w:rsidR="00423128" w:rsidTr="00492B17">
        <w:tc>
          <w:tcPr>
            <w:tcW w:w="2618" w:type="dxa"/>
          </w:tcPr>
          <w:p w:rsidR="00423128" w:rsidRDefault="00423128" w:rsidP="004854EE">
            <w:r>
              <w:rPr>
                <w:color w:val="0D0D0D" w:themeColor="text1" w:themeTint="F2"/>
              </w:rPr>
              <w:t xml:space="preserve">Champs de recherche : </w:t>
            </w:r>
          </w:p>
        </w:tc>
        <w:tc>
          <w:tcPr>
            <w:tcW w:w="3710" w:type="dxa"/>
          </w:tcPr>
          <w:p w:rsidR="00423128" w:rsidRDefault="00492B17" w:rsidP="00492B17">
            <w:pPr>
              <w:ind w:left="396" w:hanging="396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>
              <w:instrText xml:space="preserve"> FORMCHECKBOX </w:instrText>
            </w:r>
            <w:r w:rsidR="00806F48">
              <w:fldChar w:fldCharType="separate"/>
            </w:r>
            <w:r>
              <w:fldChar w:fldCharType="end"/>
            </w:r>
            <w:bookmarkEnd w:id="0"/>
            <w:r>
              <w:t xml:space="preserve">  </w:t>
            </w:r>
            <w:r w:rsidR="00423128">
              <w:t>Éducation et travail : transitions et apprentissages</w:t>
            </w:r>
          </w:p>
        </w:tc>
        <w:tc>
          <w:tcPr>
            <w:tcW w:w="3710" w:type="dxa"/>
          </w:tcPr>
          <w:p w:rsidR="00423128" w:rsidRDefault="00492B17" w:rsidP="00492B17">
            <w:pPr>
              <w:ind w:left="385" w:hanging="385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F48">
              <w:fldChar w:fldCharType="separate"/>
            </w:r>
            <w:r>
              <w:fldChar w:fldCharType="end"/>
            </w:r>
            <w:r>
              <w:t xml:space="preserve">  </w:t>
            </w:r>
            <w:r w:rsidR="00423128">
              <w:t>Didactiques des disciplines</w:t>
            </w:r>
          </w:p>
        </w:tc>
      </w:tr>
      <w:tr w:rsidR="00423128" w:rsidTr="00492B17">
        <w:tc>
          <w:tcPr>
            <w:tcW w:w="2618" w:type="dxa"/>
          </w:tcPr>
          <w:p w:rsidR="00423128" w:rsidRDefault="00423128" w:rsidP="004854EE"/>
        </w:tc>
        <w:tc>
          <w:tcPr>
            <w:tcW w:w="3710" w:type="dxa"/>
          </w:tcPr>
          <w:p w:rsidR="00423128" w:rsidRDefault="00492B17" w:rsidP="00492B17">
            <w:pPr>
              <w:ind w:left="396" w:hanging="396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F48">
              <w:fldChar w:fldCharType="separate"/>
            </w:r>
            <w:r>
              <w:fldChar w:fldCharType="end"/>
            </w:r>
            <w:r>
              <w:t xml:space="preserve">  </w:t>
            </w:r>
            <w:r w:rsidR="00423128">
              <w:t>Co</w:t>
            </w:r>
            <w:r>
              <w:t>u</w:t>
            </w:r>
            <w:r w:rsidR="00423128">
              <w:t>nseling et développement de carrière</w:t>
            </w:r>
          </w:p>
        </w:tc>
        <w:tc>
          <w:tcPr>
            <w:tcW w:w="3710" w:type="dxa"/>
          </w:tcPr>
          <w:p w:rsidR="00423128" w:rsidRDefault="00492B17" w:rsidP="00492B17">
            <w:pPr>
              <w:ind w:left="385" w:hanging="385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F48">
              <w:fldChar w:fldCharType="separate"/>
            </w:r>
            <w:r>
              <w:fldChar w:fldCharType="end"/>
            </w:r>
            <w:r>
              <w:t xml:space="preserve">  </w:t>
            </w:r>
            <w:r w:rsidR="00423128">
              <w:t>Développement de l’expertise professionnelle</w:t>
            </w:r>
          </w:p>
        </w:tc>
      </w:tr>
      <w:tr w:rsidR="00423128" w:rsidTr="00492B17">
        <w:tc>
          <w:tcPr>
            <w:tcW w:w="2618" w:type="dxa"/>
          </w:tcPr>
          <w:p w:rsidR="00423128" w:rsidRDefault="00423128" w:rsidP="004854EE"/>
        </w:tc>
        <w:tc>
          <w:tcPr>
            <w:tcW w:w="3710" w:type="dxa"/>
          </w:tcPr>
          <w:p w:rsidR="00423128" w:rsidRDefault="00492B17" w:rsidP="00492B17">
            <w:pPr>
              <w:ind w:left="396" w:hanging="396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F48">
              <w:fldChar w:fldCharType="separate"/>
            </w:r>
            <w:r>
              <w:fldChar w:fldCharType="end"/>
            </w:r>
            <w:r>
              <w:t xml:space="preserve">  </w:t>
            </w:r>
            <w:r w:rsidR="00423128">
              <w:t>Gestion et accompagnement des organismes scolaires</w:t>
            </w:r>
          </w:p>
        </w:tc>
        <w:tc>
          <w:tcPr>
            <w:tcW w:w="3710" w:type="dxa"/>
          </w:tcPr>
          <w:p w:rsidR="00423128" w:rsidRDefault="00676D75" w:rsidP="00492B17">
            <w:pPr>
              <w:ind w:left="385" w:hanging="385"/>
            </w:pPr>
            <w: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>
              <w:instrText xml:space="preserve"> FORMCHECKBOX </w:instrText>
            </w:r>
            <w:r w:rsidR="00806F48">
              <w:fldChar w:fldCharType="separate"/>
            </w:r>
            <w:r>
              <w:fldChar w:fldCharType="end"/>
            </w:r>
            <w:r w:rsidR="00492B17">
              <w:t xml:space="preserve">  </w:t>
            </w:r>
            <w:r w:rsidR="00423128">
              <w:t>Intervention éducative en activité physique</w:t>
            </w:r>
            <w:r w:rsidR="00423128">
              <w:rPr>
                <w:rStyle w:val="Appelnotedebasdep"/>
              </w:rPr>
              <w:footnoteReference w:id="1"/>
            </w:r>
          </w:p>
        </w:tc>
      </w:tr>
      <w:tr w:rsidR="00423128" w:rsidTr="00492B17">
        <w:tc>
          <w:tcPr>
            <w:tcW w:w="2618" w:type="dxa"/>
          </w:tcPr>
          <w:p w:rsidR="00423128" w:rsidRDefault="00423128" w:rsidP="004854EE"/>
        </w:tc>
        <w:tc>
          <w:tcPr>
            <w:tcW w:w="3710" w:type="dxa"/>
          </w:tcPr>
          <w:p w:rsidR="00423128" w:rsidRDefault="00492B17" w:rsidP="00492B17">
            <w:pPr>
              <w:ind w:left="396" w:hanging="396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F48">
              <w:fldChar w:fldCharType="separate"/>
            </w:r>
            <w:r>
              <w:fldChar w:fldCharType="end"/>
            </w:r>
            <w:r>
              <w:t xml:space="preserve">  </w:t>
            </w:r>
            <w:r w:rsidR="00423128">
              <w:t>Intervention éducative et réussite scolaire</w:t>
            </w:r>
          </w:p>
        </w:tc>
        <w:tc>
          <w:tcPr>
            <w:tcW w:w="3710" w:type="dxa"/>
          </w:tcPr>
          <w:p w:rsidR="00423128" w:rsidRDefault="00492B17" w:rsidP="00492B17">
            <w:pPr>
              <w:ind w:left="385" w:hanging="385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F48">
              <w:fldChar w:fldCharType="separate"/>
            </w:r>
            <w:r>
              <w:fldChar w:fldCharType="end"/>
            </w:r>
            <w:r>
              <w:t xml:space="preserve">  </w:t>
            </w:r>
            <w:r w:rsidR="00423128">
              <w:t>Parcours professionnels et pratiques enseignantes en formation professionnelle</w:t>
            </w:r>
          </w:p>
        </w:tc>
      </w:tr>
      <w:tr w:rsidR="00423128" w:rsidTr="00492B17">
        <w:tc>
          <w:tcPr>
            <w:tcW w:w="2618" w:type="dxa"/>
          </w:tcPr>
          <w:p w:rsidR="00423128" w:rsidRDefault="00423128" w:rsidP="004854EE"/>
        </w:tc>
        <w:tc>
          <w:tcPr>
            <w:tcW w:w="3710" w:type="dxa"/>
          </w:tcPr>
          <w:p w:rsidR="00423128" w:rsidRDefault="00492B17" w:rsidP="00492B17">
            <w:pPr>
              <w:ind w:left="396" w:hanging="396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F48">
              <w:fldChar w:fldCharType="separate"/>
            </w:r>
            <w:r>
              <w:fldChar w:fldCharType="end"/>
            </w:r>
            <w:r>
              <w:t xml:space="preserve">  </w:t>
            </w:r>
            <w:r w:rsidR="00423128">
              <w:t>Inadaptations sociales de l’enfance</w:t>
            </w:r>
          </w:p>
        </w:tc>
        <w:tc>
          <w:tcPr>
            <w:tcW w:w="3710" w:type="dxa"/>
          </w:tcPr>
          <w:p w:rsidR="00423128" w:rsidRDefault="00492B17" w:rsidP="00492B17">
            <w:pPr>
              <w:ind w:left="385" w:hanging="385"/>
            </w:pPr>
            <w: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806F48">
              <w:fldChar w:fldCharType="separate"/>
            </w:r>
            <w:r>
              <w:fldChar w:fldCharType="end"/>
            </w:r>
            <w:r>
              <w:t xml:space="preserve">  </w:t>
            </w:r>
            <w:r w:rsidR="00423128">
              <w:t>Pédagogie de l’enseignement supérieur</w:t>
            </w:r>
          </w:p>
        </w:tc>
      </w:tr>
    </w:tbl>
    <w:p w:rsidR="00423128" w:rsidRDefault="00423128" w:rsidP="004854EE">
      <w:pPr>
        <w:spacing w:after="0" w:line="240" w:lineRule="auto"/>
      </w:pPr>
    </w:p>
    <w:p w:rsidR="00492B17" w:rsidRDefault="00492B17" w:rsidP="00492B17">
      <w:pPr>
        <w:spacing w:after="120" w:line="240" w:lineRule="auto"/>
        <w:ind w:left="630"/>
      </w:pPr>
      <w:r>
        <w:t xml:space="preserve">Êtes-vous membre d’une équipe, d’un centre ou d’un groupe de recherche ?      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06F48">
        <w:fldChar w:fldCharType="separate"/>
      </w:r>
      <w:r>
        <w:fldChar w:fldCharType="end"/>
      </w:r>
      <w:r>
        <w:t xml:space="preserve">  Oui          </w:t>
      </w:r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806F48">
        <w:fldChar w:fldCharType="separate"/>
      </w:r>
      <w:r>
        <w:fldChar w:fldCharType="end"/>
      </w:r>
      <w:r>
        <w:t xml:space="preserve">  Non</w:t>
      </w:r>
    </w:p>
    <w:tbl>
      <w:tblPr>
        <w:tblStyle w:val="Grilledutableau"/>
        <w:tblW w:w="0" w:type="auto"/>
        <w:tblInd w:w="626" w:type="dxa"/>
        <w:tblLook w:val="04A0" w:firstRow="1" w:lastRow="0" w:firstColumn="1" w:lastColumn="0" w:noHBand="0" w:noVBand="1"/>
      </w:tblPr>
      <w:tblGrid>
        <w:gridCol w:w="2612"/>
        <w:gridCol w:w="7300"/>
      </w:tblGrid>
      <w:tr w:rsidR="00492B17" w:rsidRPr="001032B7" w:rsidTr="00492B17">
        <w:trPr>
          <w:trHeight w:hRule="exact" w:val="397"/>
        </w:trPr>
        <w:tc>
          <w:tcPr>
            <w:tcW w:w="263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B17" w:rsidRPr="001032B7" w:rsidRDefault="00492B17" w:rsidP="00FB265D">
            <w:pPr>
              <w:rPr>
                <w:color w:val="0D0D0D" w:themeColor="text1" w:themeTint="F2"/>
              </w:rPr>
            </w:pPr>
            <w:r>
              <w:t>Si oui, s.v.p. spécifier :</w:t>
            </w:r>
          </w:p>
        </w:tc>
        <w:tc>
          <w:tcPr>
            <w:tcW w:w="739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0DBC3"/>
            <w:vAlign w:val="bottom"/>
          </w:tcPr>
          <w:p w:rsidR="00492B17" w:rsidRPr="001032B7" w:rsidRDefault="00492B17" w:rsidP="00FB265D">
            <w:pPr>
              <w:pStyle w:val="Texteengras"/>
            </w:pPr>
          </w:p>
        </w:tc>
      </w:tr>
    </w:tbl>
    <w:p w:rsidR="00492B17" w:rsidRDefault="00492B17" w:rsidP="00492B17">
      <w:pPr>
        <w:tabs>
          <w:tab w:val="right" w:pos="10490"/>
        </w:tabs>
        <w:spacing w:after="0" w:line="240" w:lineRule="auto"/>
      </w:pPr>
    </w:p>
    <w:p w:rsidR="004854EE" w:rsidRDefault="004854EE" w:rsidP="004854E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9B39E2" wp14:editId="14085711">
                <wp:simplePos x="0" y="0"/>
                <wp:positionH relativeFrom="column">
                  <wp:posOffset>155354</wp:posOffset>
                </wp:positionH>
                <wp:positionV relativeFrom="paragraph">
                  <wp:posOffset>153174</wp:posOffset>
                </wp:positionV>
                <wp:extent cx="6562642" cy="45719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2642" cy="45719"/>
                        </a:xfrm>
                        <a:prstGeom prst="rect">
                          <a:avLst/>
                        </a:prstGeom>
                        <a:solidFill>
                          <a:srgbClr val="A6CE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BE6FB4E" id="Rectangle 9" o:spid="_x0000_s1026" style="position:absolute;margin-left:12.25pt;margin-top:12.05pt;width:516.75pt;height:3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" fillcolor="#a6ce39" stroked="f" strokeweight="2pt"/>
            </w:pict>
          </mc:Fallback>
        </mc:AlternateContent>
      </w:r>
    </w:p>
    <w:p w:rsidR="004854EE" w:rsidRDefault="004854EE" w:rsidP="004854EE">
      <w:pPr>
        <w:spacing w:after="0" w:line="240" w:lineRule="auto"/>
      </w:pPr>
    </w:p>
    <w:p w:rsidR="00145B02" w:rsidRDefault="00145B02" w:rsidP="004854EE">
      <w:pPr>
        <w:spacing w:after="0" w:line="240" w:lineRule="auto"/>
      </w:pPr>
    </w:p>
    <w:p w:rsidR="004854EE" w:rsidRDefault="004854EE" w:rsidP="00492B17">
      <w:pPr>
        <w:spacing w:after="0" w:line="240" w:lineRule="auto"/>
        <w:ind w:left="630"/>
      </w:pPr>
      <w:r>
        <w:t xml:space="preserve">« </w:t>
      </w:r>
      <w:r w:rsidRPr="00CA60FE">
        <w:rPr>
          <w:i/>
        </w:rPr>
        <w:t xml:space="preserve">J’accepte de </w:t>
      </w:r>
      <w:r w:rsidRPr="00CA60FE">
        <w:rPr>
          <w:b/>
          <w:i/>
        </w:rPr>
        <w:t xml:space="preserve">diriger </w:t>
      </w:r>
      <w:r w:rsidRPr="00CA60FE">
        <w:rPr>
          <w:i/>
        </w:rPr>
        <w:t>le projet de recherche mentionné en titre</w:t>
      </w:r>
      <w:r>
        <w:t xml:space="preserve"> »</w:t>
      </w:r>
    </w:p>
    <w:p w:rsidR="004854EE" w:rsidRDefault="004854EE" w:rsidP="004854EE">
      <w:pPr>
        <w:spacing w:after="0" w:line="240" w:lineRule="auto"/>
      </w:pPr>
    </w:p>
    <w:p w:rsidR="004854EE" w:rsidRPr="00261581" w:rsidRDefault="004854EE" w:rsidP="004854EE">
      <w:pPr>
        <w:tabs>
          <w:tab w:val="center" w:pos="2408"/>
          <w:tab w:val="center" w:pos="8119"/>
        </w:tabs>
        <w:spacing w:after="0" w:line="240" w:lineRule="auto"/>
        <w:rPr>
          <w:color w:val="0D0D0D" w:themeColor="text1" w:themeTint="F2"/>
          <w:sz w:val="20"/>
        </w:rPr>
      </w:pPr>
    </w:p>
    <w:p w:rsidR="004854EE" w:rsidRPr="00E878A6" w:rsidRDefault="004854EE" w:rsidP="00492B17">
      <w:pPr>
        <w:tabs>
          <w:tab w:val="left" w:pos="1878"/>
          <w:tab w:val="left" w:pos="4395"/>
          <w:tab w:val="left" w:pos="4678"/>
          <w:tab w:val="left" w:pos="8222"/>
          <w:tab w:val="left" w:pos="8505"/>
          <w:tab w:val="right" w:pos="10527"/>
        </w:tabs>
        <w:spacing w:after="0" w:line="240" w:lineRule="auto"/>
        <w:ind w:left="630"/>
        <w:rPr>
          <w:color w:val="0D0D0D" w:themeColor="text1" w:themeTint="F2"/>
          <w:sz w:val="4"/>
          <w:u w:val="single"/>
        </w:rPr>
      </w:pPr>
      <w:r w:rsidRPr="00E878A6">
        <w:rPr>
          <w:color w:val="0D0D0D" w:themeColor="text1" w:themeTint="F2"/>
          <w:sz w:val="2"/>
          <w:u w:val="single"/>
        </w:rPr>
        <w:tab/>
      </w:r>
      <w:r w:rsidRPr="00E878A6">
        <w:rPr>
          <w:color w:val="0D0D0D" w:themeColor="text1" w:themeTint="F2"/>
          <w:sz w:val="2"/>
          <w:u w:val="single"/>
        </w:rPr>
        <w:tab/>
      </w:r>
      <w:r w:rsidRPr="00E878A6">
        <w:rPr>
          <w:color w:val="0D0D0D" w:themeColor="text1" w:themeTint="F2"/>
          <w:sz w:val="4"/>
        </w:rPr>
        <w:tab/>
      </w:r>
      <w:r w:rsidRPr="00E878A6">
        <w:rPr>
          <w:color w:val="0D0D0D" w:themeColor="text1" w:themeTint="F2"/>
          <w:sz w:val="4"/>
          <w:u w:val="single"/>
        </w:rPr>
        <w:tab/>
      </w:r>
      <w:r w:rsidRPr="00E878A6">
        <w:rPr>
          <w:color w:val="0D0D0D" w:themeColor="text1" w:themeTint="F2"/>
          <w:sz w:val="4"/>
        </w:rPr>
        <w:tab/>
      </w:r>
      <w:r w:rsidRPr="00E878A6">
        <w:rPr>
          <w:color w:val="0D0D0D" w:themeColor="text1" w:themeTint="F2"/>
          <w:sz w:val="4"/>
          <w:u w:val="single"/>
        </w:rPr>
        <w:tab/>
      </w:r>
    </w:p>
    <w:p w:rsidR="004854EE" w:rsidRPr="001875F3" w:rsidRDefault="004854EE" w:rsidP="00492B17">
      <w:pPr>
        <w:tabs>
          <w:tab w:val="center" w:pos="2548"/>
          <w:tab w:val="center" w:pos="6481"/>
          <w:tab w:val="center" w:pos="9533"/>
        </w:tabs>
        <w:spacing w:before="20" w:after="0" w:line="240" w:lineRule="auto"/>
        <w:rPr>
          <w:i/>
          <w:color w:val="0D0D0D" w:themeColor="text1" w:themeTint="F2"/>
          <w:sz w:val="18"/>
          <w:szCs w:val="18"/>
        </w:rPr>
      </w:pPr>
      <w:r w:rsidRPr="00261581">
        <w:rPr>
          <w:color w:val="0D0D0D" w:themeColor="text1" w:themeTint="F2"/>
          <w:sz w:val="20"/>
        </w:rPr>
        <w:tab/>
      </w:r>
      <w:r w:rsidRPr="00E878A6">
        <w:rPr>
          <w:color w:val="0D0D0D" w:themeColor="text1" w:themeTint="F2"/>
          <w:sz w:val="18"/>
          <w:szCs w:val="18"/>
        </w:rPr>
        <w:t>Nom en lettres moulées</w:t>
      </w:r>
      <w:r>
        <w:rPr>
          <w:color w:val="0D0D0D" w:themeColor="text1" w:themeTint="F2"/>
          <w:sz w:val="20"/>
        </w:rPr>
        <w:tab/>
      </w:r>
      <w:r w:rsidRPr="001875F3">
        <w:rPr>
          <w:color w:val="0D0D0D" w:themeColor="text1" w:themeTint="F2"/>
          <w:sz w:val="18"/>
          <w:szCs w:val="18"/>
        </w:rPr>
        <w:t>Signature de la directrice ou du directeur</w:t>
      </w:r>
      <w:r w:rsidRPr="001875F3">
        <w:rPr>
          <w:i/>
          <w:color w:val="0D0D0D" w:themeColor="text1" w:themeTint="F2"/>
          <w:sz w:val="18"/>
          <w:szCs w:val="18"/>
        </w:rPr>
        <w:tab/>
      </w:r>
      <w:r w:rsidRPr="00492B17">
        <w:rPr>
          <w:color w:val="0D0D0D" w:themeColor="text1" w:themeTint="F2"/>
          <w:sz w:val="18"/>
          <w:szCs w:val="18"/>
        </w:rPr>
        <w:t>Date</w:t>
      </w:r>
    </w:p>
    <w:p w:rsidR="004854EE" w:rsidRPr="001875F3" w:rsidRDefault="004854EE" w:rsidP="004854EE">
      <w:pPr>
        <w:spacing w:after="0" w:line="240" w:lineRule="auto"/>
        <w:rPr>
          <w:sz w:val="18"/>
          <w:szCs w:val="18"/>
        </w:rPr>
      </w:pPr>
    </w:p>
    <w:tbl>
      <w:tblPr>
        <w:tblStyle w:val="Grilledutableau"/>
        <w:tblW w:w="0" w:type="auto"/>
        <w:tblInd w:w="6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3"/>
        <w:gridCol w:w="4844"/>
        <w:gridCol w:w="788"/>
        <w:gridCol w:w="1669"/>
      </w:tblGrid>
      <w:tr w:rsidR="004854EE" w:rsidTr="00492B17">
        <w:trPr>
          <w:trHeight w:hRule="exact" w:val="397"/>
        </w:trPr>
        <w:tc>
          <w:tcPr>
            <w:tcW w:w="2604" w:type="dxa"/>
            <w:vAlign w:val="bottom"/>
          </w:tcPr>
          <w:p w:rsidR="004854EE" w:rsidRDefault="004854EE" w:rsidP="00AD1F38">
            <w:r>
              <w:t>Département d’attache :</w:t>
            </w:r>
          </w:p>
        </w:tc>
        <w:tc>
          <w:tcPr>
            <w:tcW w:w="7420" w:type="dxa"/>
            <w:gridSpan w:val="3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4854EE" w:rsidRPr="00523981" w:rsidRDefault="004854EE" w:rsidP="00AD1F38">
            <w:pPr>
              <w:rPr>
                <w:b/>
                <w:i/>
              </w:rPr>
            </w:pPr>
          </w:p>
        </w:tc>
      </w:tr>
      <w:tr w:rsidR="004854EE" w:rsidTr="00492B17">
        <w:trPr>
          <w:trHeight w:hRule="exact" w:val="113"/>
        </w:trPr>
        <w:tc>
          <w:tcPr>
            <w:tcW w:w="2604" w:type="dxa"/>
            <w:vAlign w:val="bottom"/>
          </w:tcPr>
          <w:p w:rsidR="004854EE" w:rsidRDefault="004854EE" w:rsidP="00AD1F38"/>
        </w:tc>
        <w:tc>
          <w:tcPr>
            <w:tcW w:w="4927" w:type="dxa"/>
            <w:tcBorders>
              <w:top w:val="single" w:sz="4" w:space="0" w:color="auto"/>
            </w:tcBorders>
            <w:vAlign w:val="bottom"/>
          </w:tcPr>
          <w:p w:rsidR="004854EE" w:rsidRDefault="004854EE" w:rsidP="00AD1F38"/>
        </w:tc>
        <w:tc>
          <w:tcPr>
            <w:tcW w:w="798" w:type="dxa"/>
            <w:tcBorders>
              <w:top w:val="single" w:sz="4" w:space="0" w:color="auto"/>
            </w:tcBorders>
            <w:vAlign w:val="bottom"/>
          </w:tcPr>
          <w:p w:rsidR="004854EE" w:rsidRDefault="004854EE" w:rsidP="00AD1F38"/>
        </w:tc>
        <w:tc>
          <w:tcPr>
            <w:tcW w:w="1695" w:type="dxa"/>
            <w:tcBorders>
              <w:top w:val="single" w:sz="4" w:space="0" w:color="auto"/>
            </w:tcBorders>
            <w:vAlign w:val="bottom"/>
          </w:tcPr>
          <w:p w:rsidR="004854EE" w:rsidRDefault="004854EE" w:rsidP="00AD1F38"/>
        </w:tc>
      </w:tr>
      <w:tr w:rsidR="004854EE" w:rsidTr="00492B17">
        <w:trPr>
          <w:trHeight w:hRule="exact" w:val="397"/>
        </w:trPr>
        <w:tc>
          <w:tcPr>
            <w:tcW w:w="2604" w:type="dxa"/>
            <w:vAlign w:val="bottom"/>
          </w:tcPr>
          <w:p w:rsidR="004854EE" w:rsidRDefault="004854EE" w:rsidP="00AD1F38">
            <w:r>
              <w:t>Faculté :</w:t>
            </w:r>
          </w:p>
        </w:tc>
        <w:tc>
          <w:tcPr>
            <w:tcW w:w="7420" w:type="dxa"/>
            <w:gridSpan w:val="3"/>
            <w:shd w:val="clear" w:color="auto" w:fill="auto"/>
            <w:vAlign w:val="bottom"/>
          </w:tcPr>
          <w:p w:rsidR="004854EE" w:rsidRPr="00523981" w:rsidRDefault="004854EE" w:rsidP="00AD1F38">
            <w:pPr>
              <w:rPr>
                <w:b/>
                <w:i/>
              </w:rPr>
            </w:pPr>
          </w:p>
        </w:tc>
      </w:tr>
    </w:tbl>
    <w:p w:rsidR="004854EE" w:rsidRDefault="004854EE" w:rsidP="004854EE">
      <w:pPr>
        <w:spacing w:after="0" w:line="240" w:lineRule="auto"/>
      </w:pPr>
    </w:p>
    <w:p w:rsidR="00492B17" w:rsidRDefault="00492B17" w:rsidP="004854EE">
      <w:pPr>
        <w:spacing w:after="0" w:line="240" w:lineRule="auto"/>
      </w:pPr>
    </w:p>
    <w:p w:rsidR="00492B17" w:rsidRDefault="00492B17" w:rsidP="004854EE">
      <w:pPr>
        <w:spacing w:after="0" w:line="240" w:lineRule="auto"/>
      </w:pPr>
    </w:p>
    <w:p w:rsidR="00492B17" w:rsidRDefault="00492B17" w:rsidP="004854EE">
      <w:pPr>
        <w:spacing w:after="0" w:line="240" w:lineRule="auto"/>
      </w:pPr>
    </w:p>
    <w:p w:rsidR="004854EE" w:rsidRPr="00CA60FE" w:rsidRDefault="004854EE" w:rsidP="00492B17">
      <w:pPr>
        <w:spacing w:after="0" w:line="240" w:lineRule="auto"/>
        <w:ind w:left="644"/>
        <w:rPr>
          <w:i/>
        </w:rPr>
      </w:pPr>
      <w:r w:rsidRPr="00CA60FE">
        <w:rPr>
          <w:i/>
        </w:rPr>
        <w:t xml:space="preserve">« J’accepte de </w:t>
      </w:r>
      <w:r w:rsidRPr="00CA60FE">
        <w:rPr>
          <w:b/>
          <w:i/>
        </w:rPr>
        <w:t>codiriger</w:t>
      </w:r>
      <w:r w:rsidRPr="00CA60FE">
        <w:rPr>
          <w:i/>
        </w:rPr>
        <w:t xml:space="preserve"> le projet de recherche mentionné en titre »</w:t>
      </w:r>
    </w:p>
    <w:p w:rsidR="004854EE" w:rsidRDefault="004854EE" w:rsidP="004854EE">
      <w:pPr>
        <w:spacing w:after="0" w:line="240" w:lineRule="auto"/>
      </w:pPr>
    </w:p>
    <w:p w:rsidR="004854EE" w:rsidRPr="00261581" w:rsidRDefault="004854EE" w:rsidP="004854EE">
      <w:pPr>
        <w:tabs>
          <w:tab w:val="center" w:pos="2408"/>
          <w:tab w:val="center" w:pos="8119"/>
        </w:tabs>
        <w:spacing w:after="0" w:line="240" w:lineRule="auto"/>
        <w:rPr>
          <w:color w:val="0D0D0D" w:themeColor="text1" w:themeTint="F2"/>
          <w:sz w:val="20"/>
        </w:rPr>
      </w:pPr>
    </w:p>
    <w:p w:rsidR="004854EE" w:rsidRPr="00E878A6" w:rsidRDefault="004854EE" w:rsidP="00492B17">
      <w:pPr>
        <w:tabs>
          <w:tab w:val="left" w:pos="4395"/>
          <w:tab w:val="left" w:pos="4678"/>
          <w:tab w:val="left" w:pos="8222"/>
          <w:tab w:val="left" w:pos="8505"/>
          <w:tab w:val="right" w:pos="10490"/>
        </w:tabs>
        <w:spacing w:after="0" w:line="240" w:lineRule="auto"/>
        <w:ind w:left="644"/>
        <w:rPr>
          <w:color w:val="0D0D0D" w:themeColor="text1" w:themeTint="F2"/>
          <w:sz w:val="4"/>
          <w:u w:val="single"/>
        </w:rPr>
      </w:pPr>
      <w:r w:rsidRPr="00261581">
        <w:rPr>
          <w:color w:val="0D0D0D" w:themeColor="text1" w:themeTint="F2"/>
          <w:sz w:val="4"/>
          <w:u w:val="single"/>
        </w:rPr>
        <w:tab/>
      </w:r>
      <w:r w:rsidRPr="00261581">
        <w:rPr>
          <w:color w:val="0D0D0D" w:themeColor="text1" w:themeTint="F2"/>
          <w:sz w:val="4"/>
        </w:rPr>
        <w:tab/>
      </w:r>
      <w:r w:rsidRPr="00261581">
        <w:rPr>
          <w:color w:val="0D0D0D" w:themeColor="text1" w:themeTint="F2"/>
          <w:sz w:val="4"/>
          <w:u w:val="single"/>
        </w:rPr>
        <w:tab/>
      </w:r>
      <w:r w:rsidRPr="00E878A6">
        <w:rPr>
          <w:color w:val="0D0D0D" w:themeColor="text1" w:themeTint="F2"/>
          <w:sz w:val="4"/>
        </w:rPr>
        <w:tab/>
      </w:r>
      <w:r w:rsidRPr="00E878A6">
        <w:rPr>
          <w:color w:val="0D0D0D" w:themeColor="text1" w:themeTint="F2"/>
          <w:sz w:val="4"/>
          <w:u w:val="single"/>
        </w:rPr>
        <w:tab/>
      </w:r>
    </w:p>
    <w:p w:rsidR="004854EE" w:rsidRPr="001875F3" w:rsidRDefault="004854EE" w:rsidP="00492B17">
      <w:pPr>
        <w:tabs>
          <w:tab w:val="center" w:pos="2520"/>
          <w:tab w:val="center" w:pos="6481"/>
          <w:tab w:val="center" w:pos="9519"/>
        </w:tabs>
        <w:spacing w:before="20" w:after="0" w:line="240" w:lineRule="auto"/>
        <w:rPr>
          <w:i/>
          <w:color w:val="0D0D0D" w:themeColor="text1" w:themeTint="F2"/>
          <w:sz w:val="18"/>
          <w:szCs w:val="18"/>
        </w:rPr>
      </w:pPr>
      <w:r w:rsidRPr="00261581">
        <w:rPr>
          <w:color w:val="0D0D0D" w:themeColor="text1" w:themeTint="F2"/>
          <w:sz w:val="20"/>
        </w:rPr>
        <w:tab/>
      </w:r>
      <w:r w:rsidRPr="00E878A6">
        <w:rPr>
          <w:color w:val="0D0D0D" w:themeColor="text1" w:themeTint="F2"/>
          <w:sz w:val="18"/>
          <w:szCs w:val="18"/>
        </w:rPr>
        <w:t>Nom en lettres moulées</w:t>
      </w:r>
      <w:r>
        <w:rPr>
          <w:color w:val="0D0D0D" w:themeColor="text1" w:themeTint="F2"/>
          <w:sz w:val="20"/>
        </w:rPr>
        <w:tab/>
      </w:r>
      <w:r w:rsidRPr="001875F3">
        <w:rPr>
          <w:color w:val="0D0D0D" w:themeColor="text1" w:themeTint="F2"/>
          <w:sz w:val="18"/>
          <w:szCs w:val="18"/>
        </w:rPr>
        <w:t>Signature de la codirectrice ou du codirecteur</w:t>
      </w:r>
      <w:r w:rsidRPr="001875F3">
        <w:rPr>
          <w:i/>
          <w:color w:val="0D0D0D" w:themeColor="text1" w:themeTint="F2"/>
          <w:sz w:val="18"/>
          <w:szCs w:val="18"/>
        </w:rPr>
        <w:tab/>
      </w:r>
      <w:r w:rsidRPr="00492B17">
        <w:rPr>
          <w:color w:val="0D0D0D" w:themeColor="text1" w:themeTint="F2"/>
          <w:sz w:val="18"/>
          <w:szCs w:val="18"/>
        </w:rPr>
        <w:t>Date</w:t>
      </w:r>
    </w:p>
    <w:p w:rsidR="004854EE" w:rsidRDefault="004854EE" w:rsidP="004854EE">
      <w:pPr>
        <w:spacing w:after="0" w:line="240" w:lineRule="auto"/>
      </w:pPr>
    </w:p>
    <w:tbl>
      <w:tblPr>
        <w:tblStyle w:val="Grilledutableau"/>
        <w:tblW w:w="0" w:type="auto"/>
        <w:tblInd w:w="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7"/>
        <w:gridCol w:w="4830"/>
        <w:gridCol w:w="802"/>
        <w:gridCol w:w="1669"/>
      </w:tblGrid>
      <w:tr w:rsidR="004854EE" w:rsidTr="00492B17">
        <w:trPr>
          <w:trHeight w:hRule="exact" w:val="397"/>
        </w:trPr>
        <w:tc>
          <w:tcPr>
            <w:tcW w:w="2618" w:type="dxa"/>
            <w:vAlign w:val="bottom"/>
          </w:tcPr>
          <w:p w:rsidR="004854EE" w:rsidRDefault="004854EE" w:rsidP="00AD1F38">
            <w:r>
              <w:t>Département d’attache :</w:t>
            </w:r>
          </w:p>
        </w:tc>
        <w:tc>
          <w:tcPr>
            <w:tcW w:w="7420" w:type="dxa"/>
            <w:gridSpan w:val="3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4854EE" w:rsidRPr="004854EE" w:rsidRDefault="004854EE" w:rsidP="00AD1F38">
            <w:pPr>
              <w:rPr>
                <w:b/>
                <w:i/>
              </w:rPr>
            </w:pPr>
          </w:p>
        </w:tc>
      </w:tr>
      <w:tr w:rsidR="004854EE" w:rsidTr="00492B17">
        <w:trPr>
          <w:trHeight w:hRule="exact" w:val="113"/>
        </w:trPr>
        <w:tc>
          <w:tcPr>
            <w:tcW w:w="2618" w:type="dxa"/>
            <w:shd w:val="clear" w:color="auto" w:fill="auto"/>
          </w:tcPr>
          <w:p w:rsidR="004854EE" w:rsidRDefault="004854EE" w:rsidP="00AD1F38"/>
        </w:tc>
        <w:tc>
          <w:tcPr>
            <w:tcW w:w="491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854EE" w:rsidRDefault="004854EE" w:rsidP="00AD1F38"/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854EE" w:rsidRDefault="004854EE" w:rsidP="00AD1F38"/>
        </w:tc>
        <w:tc>
          <w:tcPr>
            <w:tcW w:w="169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854EE" w:rsidRDefault="004854EE" w:rsidP="00AD1F38"/>
        </w:tc>
      </w:tr>
      <w:tr w:rsidR="004854EE" w:rsidTr="00492B17">
        <w:trPr>
          <w:trHeight w:hRule="exact" w:val="397"/>
        </w:trPr>
        <w:tc>
          <w:tcPr>
            <w:tcW w:w="2618" w:type="dxa"/>
            <w:vAlign w:val="bottom"/>
          </w:tcPr>
          <w:p w:rsidR="004854EE" w:rsidRDefault="004854EE" w:rsidP="004854EE">
            <w:r>
              <w:t>Faculté</w:t>
            </w:r>
            <w:r w:rsidRPr="001875F3">
              <w:rPr>
                <w:sz w:val="18"/>
              </w:rPr>
              <w:t> </w:t>
            </w:r>
            <w:r>
              <w:t>:</w:t>
            </w:r>
          </w:p>
        </w:tc>
        <w:tc>
          <w:tcPr>
            <w:tcW w:w="7420" w:type="dxa"/>
            <w:gridSpan w:val="3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4854EE" w:rsidRPr="004854EE" w:rsidRDefault="004854EE" w:rsidP="00AD1F38">
            <w:pPr>
              <w:rPr>
                <w:b/>
                <w:i/>
              </w:rPr>
            </w:pPr>
          </w:p>
        </w:tc>
      </w:tr>
      <w:tr w:rsidR="004854EE" w:rsidTr="00492B17">
        <w:trPr>
          <w:trHeight w:hRule="exact" w:val="113"/>
        </w:trPr>
        <w:tc>
          <w:tcPr>
            <w:tcW w:w="2618" w:type="dxa"/>
            <w:vAlign w:val="bottom"/>
          </w:tcPr>
          <w:p w:rsidR="004854EE" w:rsidRDefault="004854EE" w:rsidP="00AD1F38"/>
        </w:tc>
        <w:tc>
          <w:tcPr>
            <w:tcW w:w="742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4854EE" w:rsidRDefault="004854EE" w:rsidP="00AD1F38"/>
        </w:tc>
      </w:tr>
      <w:tr w:rsidR="004854EE" w:rsidTr="00492B17">
        <w:trPr>
          <w:trHeight w:hRule="exact" w:val="397"/>
        </w:trPr>
        <w:tc>
          <w:tcPr>
            <w:tcW w:w="2618" w:type="dxa"/>
            <w:vAlign w:val="bottom"/>
          </w:tcPr>
          <w:p w:rsidR="004854EE" w:rsidRDefault="004854EE" w:rsidP="004854EE">
            <w:r>
              <w:t>Institution :</w:t>
            </w:r>
          </w:p>
        </w:tc>
        <w:tc>
          <w:tcPr>
            <w:tcW w:w="7420" w:type="dxa"/>
            <w:gridSpan w:val="3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4854EE" w:rsidRPr="004854EE" w:rsidRDefault="004854EE" w:rsidP="00AD1F38">
            <w:pPr>
              <w:rPr>
                <w:b/>
                <w:i/>
              </w:rPr>
            </w:pPr>
          </w:p>
        </w:tc>
      </w:tr>
    </w:tbl>
    <w:p w:rsidR="004854EE" w:rsidRDefault="004854EE" w:rsidP="004854EE">
      <w:pPr>
        <w:spacing w:after="0" w:line="240" w:lineRule="auto"/>
      </w:pPr>
    </w:p>
    <w:p w:rsidR="00492B17" w:rsidRDefault="00492B17" w:rsidP="004854EE">
      <w:pPr>
        <w:spacing w:after="0" w:line="240" w:lineRule="auto"/>
      </w:pPr>
    </w:p>
    <w:p w:rsidR="00492B17" w:rsidRPr="00492B17" w:rsidRDefault="00492B17" w:rsidP="00492B17">
      <w:pPr>
        <w:spacing w:after="0" w:line="240" w:lineRule="auto"/>
        <w:ind w:left="616"/>
        <w:rPr>
          <w:i/>
        </w:rPr>
      </w:pPr>
      <w:r w:rsidRPr="00492B17">
        <w:rPr>
          <w:i/>
        </w:rPr>
        <w:t xml:space="preserve">« J’accepte d’être </w:t>
      </w:r>
      <w:r w:rsidRPr="00492B17">
        <w:rPr>
          <w:b/>
          <w:i/>
        </w:rPr>
        <w:t>membre externe</w:t>
      </w:r>
      <w:r w:rsidR="00145B02">
        <w:rPr>
          <w:rStyle w:val="Appelnotedebasdep"/>
          <w:b/>
          <w:i/>
        </w:rPr>
        <w:footnoteReference w:id="2"/>
      </w:r>
      <w:r w:rsidRPr="00492B17">
        <w:rPr>
          <w:i/>
        </w:rPr>
        <w:t xml:space="preserve"> pour le projet de recherche mentionné en titre »</w:t>
      </w:r>
    </w:p>
    <w:p w:rsidR="00145B02" w:rsidRDefault="00145B02" w:rsidP="00145B02">
      <w:pPr>
        <w:spacing w:after="0" w:line="240" w:lineRule="auto"/>
      </w:pPr>
    </w:p>
    <w:p w:rsidR="00145B02" w:rsidRPr="00261581" w:rsidRDefault="00145B02" w:rsidP="00145B02">
      <w:pPr>
        <w:tabs>
          <w:tab w:val="center" w:pos="2408"/>
          <w:tab w:val="center" w:pos="8119"/>
        </w:tabs>
        <w:spacing w:after="0" w:line="240" w:lineRule="auto"/>
        <w:rPr>
          <w:color w:val="0D0D0D" w:themeColor="text1" w:themeTint="F2"/>
          <w:sz w:val="20"/>
        </w:rPr>
      </w:pPr>
    </w:p>
    <w:p w:rsidR="00145B02" w:rsidRPr="00E878A6" w:rsidRDefault="00145B02" w:rsidP="00145B02">
      <w:pPr>
        <w:tabs>
          <w:tab w:val="left" w:pos="4395"/>
          <w:tab w:val="left" w:pos="4678"/>
          <w:tab w:val="left" w:pos="8222"/>
          <w:tab w:val="left" w:pos="8505"/>
          <w:tab w:val="right" w:pos="10490"/>
        </w:tabs>
        <w:spacing w:after="0" w:line="240" w:lineRule="auto"/>
        <w:ind w:left="644"/>
        <w:rPr>
          <w:color w:val="0D0D0D" w:themeColor="text1" w:themeTint="F2"/>
          <w:sz w:val="4"/>
          <w:u w:val="single"/>
        </w:rPr>
      </w:pPr>
      <w:r w:rsidRPr="00261581">
        <w:rPr>
          <w:color w:val="0D0D0D" w:themeColor="text1" w:themeTint="F2"/>
          <w:sz w:val="4"/>
          <w:u w:val="single"/>
        </w:rPr>
        <w:tab/>
      </w:r>
      <w:r w:rsidRPr="00261581">
        <w:rPr>
          <w:color w:val="0D0D0D" w:themeColor="text1" w:themeTint="F2"/>
          <w:sz w:val="4"/>
        </w:rPr>
        <w:tab/>
      </w:r>
      <w:r w:rsidRPr="00261581">
        <w:rPr>
          <w:color w:val="0D0D0D" w:themeColor="text1" w:themeTint="F2"/>
          <w:sz w:val="4"/>
          <w:u w:val="single"/>
        </w:rPr>
        <w:tab/>
      </w:r>
      <w:r w:rsidRPr="00E878A6">
        <w:rPr>
          <w:color w:val="0D0D0D" w:themeColor="text1" w:themeTint="F2"/>
          <w:sz w:val="4"/>
        </w:rPr>
        <w:tab/>
      </w:r>
      <w:r w:rsidRPr="00E878A6">
        <w:rPr>
          <w:color w:val="0D0D0D" w:themeColor="text1" w:themeTint="F2"/>
          <w:sz w:val="4"/>
          <w:u w:val="single"/>
        </w:rPr>
        <w:tab/>
      </w:r>
    </w:p>
    <w:p w:rsidR="00145B02" w:rsidRPr="001875F3" w:rsidRDefault="00145B02" w:rsidP="00145B02">
      <w:pPr>
        <w:tabs>
          <w:tab w:val="center" w:pos="2520"/>
          <w:tab w:val="center" w:pos="6481"/>
          <w:tab w:val="center" w:pos="9519"/>
        </w:tabs>
        <w:spacing w:before="20" w:after="0" w:line="240" w:lineRule="auto"/>
        <w:rPr>
          <w:i/>
          <w:color w:val="0D0D0D" w:themeColor="text1" w:themeTint="F2"/>
          <w:sz w:val="18"/>
          <w:szCs w:val="18"/>
        </w:rPr>
      </w:pPr>
      <w:r w:rsidRPr="00261581">
        <w:rPr>
          <w:color w:val="0D0D0D" w:themeColor="text1" w:themeTint="F2"/>
          <w:sz w:val="20"/>
        </w:rPr>
        <w:tab/>
      </w:r>
      <w:r w:rsidRPr="00E878A6">
        <w:rPr>
          <w:color w:val="0D0D0D" w:themeColor="text1" w:themeTint="F2"/>
          <w:sz w:val="18"/>
          <w:szCs w:val="18"/>
        </w:rPr>
        <w:t>Nom en lettres moulées</w:t>
      </w:r>
      <w:r>
        <w:rPr>
          <w:color w:val="0D0D0D" w:themeColor="text1" w:themeTint="F2"/>
          <w:sz w:val="20"/>
        </w:rPr>
        <w:tab/>
      </w:r>
      <w:r w:rsidRPr="001875F3">
        <w:rPr>
          <w:color w:val="0D0D0D" w:themeColor="text1" w:themeTint="F2"/>
          <w:sz w:val="18"/>
          <w:szCs w:val="18"/>
        </w:rPr>
        <w:t xml:space="preserve">Signature </w:t>
      </w:r>
      <w:r>
        <w:rPr>
          <w:color w:val="0D0D0D" w:themeColor="text1" w:themeTint="F2"/>
          <w:sz w:val="18"/>
          <w:szCs w:val="18"/>
        </w:rPr>
        <w:t>du membre externe</w:t>
      </w:r>
      <w:r w:rsidRPr="001875F3">
        <w:rPr>
          <w:i/>
          <w:color w:val="0D0D0D" w:themeColor="text1" w:themeTint="F2"/>
          <w:sz w:val="18"/>
          <w:szCs w:val="18"/>
        </w:rPr>
        <w:tab/>
      </w:r>
      <w:r w:rsidRPr="00492B17">
        <w:rPr>
          <w:color w:val="0D0D0D" w:themeColor="text1" w:themeTint="F2"/>
          <w:sz w:val="18"/>
          <w:szCs w:val="18"/>
        </w:rPr>
        <w:t>Date</w:t>
      </w:r>
    </w:p>
    <w:p w:rsidR="00145B02" w:rsidRDefault="00145B02" w:rsidP="00145B02">
      <w:pPr>
        <w:spacing w:after="0" w:line="240" w:lineRule="auto"/>
      </w:pPr>
    </w:p>
    <w:tbl>
      <w:tblPr>
        <w:tblStyle w:val="Grilledutableau"/>
        <w:tblW w:w="0" w:type="auto"/>
        <w:tblInd w:w="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7"/>
        <w:gridCol w:w="4830"/>
        <w:gridCol w:w="802"/>
        <w:gridCol w:w="1669"/>
      </w:tblGrid>
      <w:tr w:rsidR="00145B02" w:rsidTr="00FB265D">
        <w:trPr>
          <w:trHeight w:hRule="exact" w:val="397"/>
        </w:trPr>
        <w:tc>
          <w:tcPr>
            <w:tcW w:w="2618" w:type="dxa"/>
            <w:vAlign w:val="bottom"/>
          </w:tcPr>
          <w:p w:rsidR="00145B02" w:rsidRDefault="00145B02" w:rsidP="00FB265D">
            <w:r>
              <w:t>Département d’attache :</w:t>
            </w:r>
          </w:p>
        </w:tc>
        <w:tc>
          <w:tcPr>
            <w:tcW w:w="7420" w:type="dxa"/>
            <w:gridSpan w:val="3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145B02" w:rsidRPr="004854EE" w:rsidRDefault="00145B02" w:rsidP="00FB265D">
            <w:pPr>
              <w:rPr>
                <w:b/>
                <w:i/>
              </w:rPr>
            </w:pPr>
          </w:p>
        </w:tc>
      </w:tr>
      <w:tr w:rsidR="00145B02" w:rsidTr="00FB265D">
        <w:trPr>
          <w:trHeight w:hRule="exact" w:val="113"/>
        </w:trPr>
        <w:tc>
          <w:tcPr>
            <w:tcW w:w="2618" w:type="dxa"/>
            <w:shd w:val="clear" w:color="auto" w:fill="auto"/>
          </w:tcPr>
          <w:p w:rsidR="00145B02" w:rsidRDefault="00145B02" w:rsidP="00FB265D"/>
        </w:tc>
        <w:tc>
          <w:tcPr>
            <w:tcW w:w="491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45B02" w:rsidRDefault="00145B02" w:rsidP="00FB265D"/>
        </w:tc>
        <w:tc>
          <w:tcPr>
            <w:tcW w:w="81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45B02" w:rsidRDefault="00145B02" w:rsidP="00FB265D"/>
        </w:tc>
        <w:tc>
          <w:tcPr>
            <w:tcW w:w="169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45B02" w:rsidRDefault="00145B02" w:rsidP="00FB265D"/>
        </w:tc>
      </w:tr>
      <w:tr w:rsidR="00145B02" w:rsidTr="00FB265D">
        <w:trPr>
          <w:trHeight w:hRule="exact" w:val="397"/>
        </w:trPr>
        <w:tc>
          <w:tcPr>
            <w:tcW w:w="2618" w:type="dxa"/>
            <w:vAlign w:val="bottom"/>
          </w:tcPr>
          <w:p w:rsidR="00145B02" w:rsidRDefault="00145B02" w:rsidP="00FB265D">
            <w:r>
              <w:t>Faculté</w:t>
            </w:r>
            <w:r w:rsidRPr="001875F3">
              <w:rPr>
                <w:sz w:val="18"/>
              </w:rPr>
              <w:t> </w:t>
            </w:r>
            <w:r>
              <w:t>:</w:t>
            </w:r>
          </w:p>
        </w:tc>
        <w:tc>
          <w:tcPr>
            <w:tcW w:w="7420" w:type="dxa"/>
            <w:gridSpan w:val="3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145B02" w:rsidRPr="004854EE" w:rsidRDefault="00145B02" w:rsidP="00FB265D">
            <w:pPr>
              <w:rPr>
                <w:b/>
                <w:i/>
              </w:rPr>
            </w:pPr>
          </w:p>
        </w:tc>
      </w:tr>
      <w:tr w:rsidR="00145B02" w:rsidTr="00FB265D">
        <w:trPr>
          <w:trHeight w:hRule="exact" w:val="113"/>
        </w:trPr>
        <w:tc>
          <w:tcPr>
            <w:tcW w:w="2618" w:type="dxa"/>
            <w:vAlign w:val="bottom"/>
          </w:tcPr>
          <w:p w:rsidR="00145B02" w:rsidRDefault="00145B02" w:rsidP="00FB265D"/>
        </w:tc>
        <w:tc>
          <w:tcPr>
            <w:tcW w:w="7420" w:type="dxa"/>
            <w:gridSpan w:val="3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45B02" w:rsidRDefault="00145B02" w:rsidP="00FB265D"/>
        </w:tc>
      </w:tr>
      <w:tr w:rsidR="00145B02" w:rsidTr="00FB265D">
        <w:trPr>
          <w:trHeight w:hRule="exact" w:val="397"/>
        </w:trPr>
        <w:tc>
          <w:tcPr>
            <w:tcW w:w="2618" w:type="dxa"/>
            <w:vAlign w:val="bottom"/>
          </w:tcPr>
          <w:p w:rsidR="00145B02" w:rsidRDefault="00145B02" w:rsidP="00FB265D">
            <w:r>
              <w:t>Institution :</w:t>
            </w:r>
          </w:p>
        </w:tc>
        <w:tc>
          <w:tcPr>
            <w:tcW w:w="7420" w:type="dxa"/>
            <w:gridSpan w:val="3"/>
            <w:tcBorders>
              <w:bottom w:val="single" w:sz="4" w:space="0" w:color="auto"/>
            </w:tcBorders>
            <w:shd w:val="clear" w:color="auto" w:fill="D0DBC3"/>
            <w:vAlign w:val="bottom"/>
          </w:tcPr>
          <w:p w:rsidR="00145B02" w:rsidRPr="004854EE" w:rsidRDefault="00145B02" w:rsidP="00FB265D">
            <w:pPr>
              <w:rPr>
                <w:b/>
                <w:i/>
              </w:rPr>
            </w:pPr>
          </w:p>
        </w:tc>
      </w:tr>
    </w:tbl>
    <w:p w:rsidR="00145B02" w:rsidRDefault="00145B02" w:rsidP="00145B02">
      <w:pPr>
        <w:spacing w:after="0" w:line="240" w:lineRule="auto"/>
      </w:pPr>
    </w:p>
    <w:p w:rsidR="00145B02" w:rsidRDefault="00145B02" w:rsidP="00145B02">
      <w:pPr>
        <w:spacing w:after="0" w:line="240" w:lineRule="auto"/>
      </w:pPr>
    </w:p>
    <w:tbl>
      <w:tblPr>
        <w:tblStyle w:val="Grilledutableau"/>
        <w:tblW w:w="0" w:type="auto"/>
        <w:tblInd w:w="640" w:type="dxa"/>
        <w:tblLayout w:type="fixed"/>
        <w:tblLook w:val="04A0" w:firstRow="1" w:lastRow="0" w:firstColumn="1" w:lastColumn="0" w:noHBand="0" w:noVBand="1"/>
      </w:tblPr>
      <w:tblGrid>
        <w:gridCol w:w="3472"/>
        <w:gridCol w:w="1176"/>
        <w:gridCol w:w="895"/>
        <w:gridCol w:w="1428"/>
        <w:gridCol w:w="924"/>
        <w:gridCol w:w="1190"/>
        <w:gridCol w:w="910"/>
      </w:tblGrid>
      <w:tr w:rsidR="00145B02" w:rsidTr="00145B02">
        <w:trPr>
          <w:trHeight w:val="397"/>
        </w:trPr>
        <w:tc>
          <w:tcPr>
            <w:tcW w:w="34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45B02" w:rsidRDefault="00145B02" w:rsidP="00145B02">
            <w:proofErr w:type="spellStart"/>
            <w:r w:rsidRPr="00145B02">
              <w:rPr>
                <w:b/>
              </w:rPr>
              <w:t>Valuation</w:t>
            </w:r>
            <w:proofErr w:type="spellEnd"/>
            <w:r w:rsidRPr="00145B02">
              <w:rPr>
                <w:b/>
              </w:rPr>
              <w:t xml:space="preserve"> de l’équipe d’encadrement (1½ unités au total</w:t>
            </w:r>
            <w:r>
              <w:t>)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5B02" w:rsidRDefault="00145B02" w:rsidP="00145B02">
            <w:r>
              <w:t>Direction :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45B02" w:rsidRDefault="00145B02" w:rsidP="00145B02"/>
        </w:tc>
        <w:tc>
          <w:tcPr>
            <w:tcW w:w="142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5B02" w:rsidRDefault="00145B02" w:rsidP="00145B02">
            <w:r>
              <w:t>Codirection :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45B02" w:rsidRDefault="00145B02" w:rsidP="00145B02"/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5B02" w:rsidRDefault="00145B02" w:rsidP="00145B02">
            <w:r>
              <w:t>Membre :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45B02" w:rsidRDefault="00145B02" w:rsidP="00145B02"/>
        </w:tc>
      </w:tr>
      <w:tr w:rsidR="00145B02" w:rsidTr="00145B02">
        <w:trPr>
          <w:trHeight w:val="397"/>
        </w:trPr>
        <w:tc>
          <w:tcPr>
            <w:tcW w:w="3472" w:type="dxa"/>
            <w:vMerge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5B02" w:rsidRDefault="00145B02" w:rsidP="00145B02"/>
        </w:tc>
        <w:tc>
          <w:tcPr>
            <w:tcW w:w="6523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45B02" w:rsidRDefault="00145B02" w:rsidP="00145B02">
            <w:pPr>
              <w:spacing w:before="60"/>
            </w:pPr>
            <w:r>
              <w:t xml:space="preserve">S.V.P. Veuillez indiquer ici la </w:t>
            </w:r>
            <w:proofErr w:type="spellStart"/>
            <w:r>
              <w:t>valuation</w:t>
            </w:r>
            <w:proofErr w:type="spellEnd"/>
          </w:p>
        </w:tc>
      </w:tr>
    </w:tbl>
    <w:p w:rsidR="00145B02" w:rsidRDefault="00145B02" w:rsidP="00145B02">
      <w:pPr>
        <w:spacing w:after="0" w:line="240" w:lineRule="auto"/>
      </w:pPr>
    </w:p>
    <w:p w:rsidR="00145B02" w:rsidRPr="000975DF" w:rsidRDefault="00145B02" w:rsidP="000975DF">
      <w:pPr>
        <w:spacing w:after="0" w:line="240" w:lineRule="auto"/>
        <w:ind w:left="644"/>
        <w:rPr>
          <w:i/>
          <w:u w:val="single"/>
        </w:rPr>
      </w:pPr>
      <w:r w:rsidRPr="00145B02">
        <w:rPr>
          <w:i/>
        </w:rPr>
        <w:t>Les membres de l’équipe d’encadrement qui ne font pas partie du corps professoral régulier de l’Université de Sherbrooke doivent déposer une demande d’habilitation au vice-décan</w:t>
      </w:r>
      <w:r w:rsidR="00C94103">
        <w:rPr>
          <w:i/>
        </w:rPr>
        <w:t>at de la FASAP</w:t>
      </w:r>
      <w:r w:rsidRPr="00145B02">
        <w:rPr>
          <w:i/>
        </w:rPr>
        <w:t xml:space="preserve">. Pour toute question, écrivez à </w:t>
      </w:r>
      <w:hyperlink r:id="rId8" w:history="1">
        <w:r w:rsidR="000975DF" w:rsidRPr="00DD160E">
          <w:rPr>
            <w:rStyle w:val="Lienhypertexte"/>
            <w:i/>
          </w:rPr>
          <w:t>fasap@USherbrooke.ca</w:t>
        </w:r>
      </w:hyperlink>
      <w:r w:rsidR="000975DF">
        <w:rPr>
          <w:i/>
          <w:u w:val="single"/>
        </w:rPr>
        <w:t>.</w:t>
      </w:r>
    </w:p>
    <w:p w:rsidR="00145B02" w:rsidRDefault="00145B02" w:rsidP="00145B02">
      <w:pPr>
        <w:spacing w:after="0" w:line="240" w:lineRule="auto"/>
      </w:pPr>
    </w:p>
    <w:p w:rsidR="00145B02" w:rsidRDefault="00145B02" w:rsidP="00145B02">
      <w:pPr>
        <w:spacing w:after="0" w:line="240" w:lineRule="auto"/>
      </w:pPr>
    </w:p>
    <w:p w:rsidR="004854EE" w:rsidRDefault="004854EE" w:rsidP="004854EE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F00D0FD" wp14:editId="7D5E3B05">
                <wp:simplePos x="0" y="0"/>
                <wp:positionH relativeFrom="column">
                  <wp:posOffset>154940</wp:posOffset>
                </wp:positionH>
                <wp:positionV relativeFrom="paragraph">
                  <wp:posOffset>33134</wp:posOffset>
                </wp:positionV>
                <wp:extent cx="6552565" cy="45085"/>
                <wp:effectExtent l="0" t="0" r="635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2565" cy="45085"/>
                        </a:xfrm>
                        <a:prstGeom prst="rect">
                          <a:avLst/>
                        </a:prstGeom>
                        <a:solidFill>
                          <a:srgbClr val="A6CE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E8F95AF" id="Rectangle 8" o:spid="_x0000_s1026" style="position:absolute;margin-left:12.2pt;margin-top:2.6pt;width:515.95pt;height:3.5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" fillcolor="#a6ce39" stroked="f" strokeweight="2pt"/>
            </w:pict>
          </mc:Fallback>
        </mc:AlternateContent>
      </w:r>
    </w:p>
    <w:p w:rsidR="004854EE" w:rsidRDefault="004854EE" w:rsidP="004854EE">
      <w:pPr>
        <w:spacing w:after="0" w:line="240" w:lineRule="auto"/>
      </w:pPr>
    </w:p>
    <w:p w:rsidR="004854EE" w:rsidRDefault="00B739FA" w:rsidP="004854EE">
      <w:pPr>
        <w:spacing w:after="0" w:line="240" w:lineRule="auto"/>
        <w:ind w:left="284"/>
      </w:pPr>
      <w:r>
        <w:t>« </w:t>
      </w:r>
      <w:r w:rsidR="004854EE" w:rsidRPr="00105B15">
        <w:rPr>
          <w:b/>
          <w:i/>
        </w:rPr>
        <w:t>J’accepte que mes travaux de recherche soient dirigés par la ou les personnes mentionnées ci-haut</w:t>
      </w:r>
      <w:r>
        <w:t> </w:t>
      </w:r>
      <w:r w:rsidR="004854EE">
        <w:t>».</w:t>
      </w:r>
    </w:p>
    <w:p w:rsidR="004854EE" w:rsidRPr="00DC0FB4" w:rsidRDefault="004854EE" w:rsidP="004854EE">
      <w:pPr>
        <w:spacing w:after="0" w:line="240" w:lineRule="auto"/>
        <w:rPr>
          <w:color w:val="0D0D0D" w:themeColor="text1" w:themeTint="F2"/>
          <w:sz w:val="20"/>
        </w:rPr>
      </w:pPr>
    </w:p>
    <w:p w:rsidR="004854EE" w:rsidRPr="00DC0FB4" w:rsidRDefault="004854EE" w:rsidP="004854EE">
      <w:pPr>
        <w:spacing w:after="0" w:line="240" w:lineRule="auto"/>
        <w:rPr>
          <w:color w:val="0D0D0D" w:themeColor="text1" w:themeTint="F2"/>
          <w:sz w:val="20"/>
        </w:rPr>
      </w:pPr>
    </w:p>
    <w:p w:rsidR="004854EE" w:rsidRPr="00DC0FB4" w:rsidRDefault="004854EE" w:rsidP="004854EE">
      <w:pPr>
        <w:tabs>
          <w:tab w:val="center" w:pos="2408"/>
          <w:tab w:val="center" w:pos="8119"/>
        </w:tabs>
        <w:spacing w:after="0" w:line="240" w:lineRule="auto"/>
        <w:rPr>
          <w:color w:val="0D0D0D" w:themeColor="text1" w:themeTint="F2"/>
          <w:sz w:val="20"/>
        </w:rPr>
      </w:pPr>
    </w:p>
    <w:p w:rsidR="004854EE" w:rsidRPr="00261581" w:rsidRDefault="004854EE" w:rsidP="004854EE">
      <w:pPr>
        <w:tabs>
          <w:tab w:val="left" w:pos="6237"/>
          <w:tab w:val="left" w:pos="7938"/>
          <w:tab w:val="right" w:pos="10490"/>
        </w:tabs>
        <w:spacing w:after="0" w:line="240" w:lineRule="auto"/>
        <w:ind w:left="284"/>
        <w:rPr>
          <w:color w:val="0D0D0D" w:themeColor="text1" w:themeTint="F2"/>
          <w:sz w:val="4"/>
          <w:u w:val="single"/>
        </w:rPr>
      </w:pPr>
      <w:r w:rsidRPr="00261581">
        <w:rPr>
          <w:color w:val="0D0D0D" w:themeColor="text1" w:themeTint="F2"/>
          <w:sz w:val="4"/>
          <w:u w:val="single"/>
        </w:rPr>
        <w:tab/>
      </w:r>
      <w:r w:rsidRPr="00261581">
        <w:rPr>
          <w:color w:val="0D0D0D" w:themeColor="text1" w:themeTint="F2"/>
          <w:sz w:val="4"/>
        </w:rPr>
        <w:tab/>
      </w:r>
      <w:r w:rsidRPr="00261581">
        <w:rPr>
          <w:color w:val="0D0D0D" w:themeColor="text1" w:themeTint="F2"/>
          <w:sz w:val="4"/>
          <w:u w:val="single"/>
        </w:rPr>
        <w:tab/>
      </w:r>
    </w:p>
    <w:p w:rsidR="004854EE" w:rsidRPr="00261581" w:rsidRDefault="004854EE" w:rsidP="004854EE">
      <w:pPr>
        <w:tabs>
          <w:tab w:val="center" w:pos="3262"/>
          <w:tab w:val="center" w:pos="9239"/>
        </w:tabs>
        <w:spacing w:before="20" w:after="0" w:line="240" w:lineRule="auto"/>
        <w:rPr>
          <w:i/>
          <w:color w:val="0D0D0D" w:themeColor="text1" w:themeTint="F2"/>
          <w:sz w:val="18"/>
        </w:rPr>
      </w:pPr>
      <w:r w:rsidRPr="00261581">
        <w:rPr>
          <w:color w:val="0D0D0D" w:themeColor="text1" w:themeTint="F2"/>
          <w:sz w:val="20"/>
        </w:rPr>
        <w:tab/>
      </w:r>
      <w:r w:rsidRPr="001875F3">
        <w:rPr>
          <w:color w:val="0D0D0D" w:themeColor="text1" w:themeTint="F2"/>
          <w:sz w:val="18"/>
          <w:szCs w:val="18"/>
        </w:rPr>
        <w:t>Signature de l’é</w:t>
      </w:r>
      <w:r w:rsidRPr="001875F3">
        <w:rPr>
          <w:i/>
          <w:color w:val="0D0D0D" w:themeColor="text1" w:themeTint="F2"/>
          <w:sz w:val="18"/>
          <w:szCs w:val="18"/>
        </w:rPr>
        <w:t>tudiante ou étudiant</w:t>
      </w:r>
      <w:r w:rsidRPr="00261581">
        <w:rPr>
          <w:i/>
          <w:color w:val="0D0D0D" w:themeColor="text1" w:themeTint="F2"/>
          <w:sz w:val="18"/>
        </w:rPr>
        <w:tab/>
      </w:r>
      <w:r>
        <w:rPr>
          <w:i/>
          <w:color w:val="0D0D0D" w:themeColor="text1" w:themeTint="F2"/>
          <w:sz w:val="18"/>
        </w:rPr>
        <w:t>Date</w:t>
      </w:r>
    </w:p>
    <w:p w:rsidR="00733308" w:rsidRDefault="00733308"/>
    <w:sectPr w:rsidR="00733308" w:rsidSect="00D1693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985" w:right="851" w:bottom="567" w:left="851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37D" w:rsidRDefault="00F3637D" w:rsidP="00D16935">
      <w:pPr>
        <w:spacing w:after="0" w:line="240" w:lineRule="auto"/>
      </w:pPr>
      <w:r>
        <w:separator/>
      </w:r>
    </w:p>
  </w:endnote>
  <w:endnote w:type="continuationSeparator" w:id="0">
    <w:p w:rsidR="00F3637D" w:rsidRDefault="00F3637D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F48" w:rsidRDefault="00806F48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F48" w:rsidRDefault="009B3E49">
    <w:pPr>
      <w:pStyle w:val="Pieddepage"/>
      <w:rPr>
        <w:i/>
        <w:sz w:val="16"/>
        <w:szCs w:val="16"/>
      </w:rPr>
    </w:pPr>
    <w:r w:rsidRPr="00806F48">
      <w:rPr>
        <w:i/>
        <w:sz w:val="16"/>
        <w:szCs w:val="16"/>
      </w:rPr>
      <w:fldChar w:fldCharType="begin"/>
    </w:r>
    <w:r w:rsidRPr="00806F48">
      <w:rPr>
        <w:i/>
        <w:sz w:val="16"/>
        <w:szCs w:val="16"/>
      </w:rPr>
      <w:instrText xml:space="preserve"> FILENAME  \p  \* MERGEFORMAT </w:instrText>
    </w:r>
    <w:r w:rsidRPr="00806F48">
      <w:rPr>
        <w:i/>
        <w:sz w:val="16"/>
        <w:szCs w:val="16"/>
      </w:rPr>
      <w:fldChar w:fldCharType="separate"/>
    </w:r>
    <w:r w:rsidRPr="00806F48">
      <w:rPr>
        <w:i/>
        <w:noProof/>
        <w:sz w:val="16"/>
        <w:szCs w:val="16"/>
      </w:rPr>
      <w:t>K:\Echange\Doctorat-Education-IEAPS\Formulaires\Confirmation_direction_these.docx</w:t>
    </w:r>
    <w:r w:rsidRPr="00806F48">
      <w:rPr>
        <w:i/>
        <w:sz w:val="16"/>
        <w:szCs w:val="16"/>
      </w:rPr>
      <w:fldChar w:fldCharType="end"/>
    </w:r>
  </w:p>
  <w:p w:rsidR="00806F48" w:rsidRPr="00806F48" w:rsidRDefault="00806F48">
    <w:pPr>
      <w:pStyle w:val="Pieddepage"/>
      <w:rPr>
        <w:sz w:val="16"/>
        <w:szCs w:val="16"/>
      </w:rPr>
    </w:pPr>
    <w:r w:rsidRPr="00806F48">
      <w:rPr>
        <w:sz w:val="16"/>
        <w:szCs w:val="16"/>
      </w:rPr>
      <w:t xml:space="preserve">Document mis à jour le 21 juin </w:t>
    </w:r>
    <w:r w:rsidRPr="00806F48">
      <w:rPr>
        <w:sz w:val="16"/>
        <w:szCs w:val="16"/>
      </w:rPr>
      <w:t>2017.</w:t>
    </w:r>
    <w:bookmarkStart w:id="1" w:name="_GoBack"/>
    <w:bookmarkEnd w:id="1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F48" w:rsidRDefault="00806F48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37D" w:rsidRDefault="00F3637D" w:rsidP="00D16935">
      <w:pPr>
        <w:spacing w:after="0" w:line="240" w:lineRule="auto"/>
      </w:pPr>
      <w:r>
        <w:separator/>
      </w:r>
    </w:p>
  </w:footnote>
  <w:footnote w:type="continuationSeparator" w:id="0">
    <w:p w:rsidR="00F3637D" w:rsidRDefault="00F3637D" w:rsidP="00D16935">
      <w:pPr>
        <w:spacing w:after="0" w:line="240" w:lineRule="auto"/>
      </w:pPr>
      <w:r>
        <w:continuationSeparator/>
      </w:r>
    </w:p>
  </w:footnote>
  <w:footnote w:id="1">
    <w:p w:rsidR="00423128" w:rsidRDefault="00423128">
      <w:pPr>
        <w:pStyle w:val="Notedebasdepage"/>
      </w:pPr>
      <w:r>
        <w:rPr>
          <w:rStyle w:val="Appelnotedebasdep"/>
        </w:rPr>
        <w:footnoteRef/>
      </w:r>
      <w:r>
        <w:t xml:space="preserve"> La gestion du programme de doctorat dans le domaine de l’intervention éducative en activité physique est sous la responsabilité de la Faculté </w:t>
      </w:r>
      <w:r w:rsidR="006C3353">
        <w:t>des sciences de l’activité physique</w:t>
      </w:r>
      <w:r>
        <w:t xml:space="preserve"> en collaboration avec la Faculté d’éducation.</w:t>
      </w:r>
    </w:p>
  </w:footnote>
  <w:footnote w:id="2">
    <w:p w:rsidR="00145B02" w:rsidRDefault="00145B02">
      <w:pPr>
        <w:pStyle w:val="Notedebasdepage"/>
      </w:pPr>
      <w:r>
        <w:rPr>
          <w:rStyle w:val="Appelnotedebasdep"/>
        </w:rPr>
        <w:footnoteRef/>
      </w:r>
      <w:r>
        <w:t xml:space="preserve"> Il n’est pas requis pour le membre expert de soumettre une demande d’habilitation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F48" w:rsidRDefault="00806F48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35" w:rsidRDefault="006C3353" w:rsidP="00D335A4">
    <w:pPr>
      <w:spacing w:after="0" w:line="240" w:lineRule="auto"/>
      <w:jc w:val="right"/>
      <w:rPr>
        <w:b/>
        <w:color w:val="007ABF"/>
        <w:sz w:val="30"/>
        <w:szCs w:val="30"/>
      </w:rPr>
    </w:pPr>
    <w:r>
      <w:rPr>
        <w:noProof/>
        <w:color w:val="007ABF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3D58C1C" wp14:editId="126D06A9">
              <wp:simplePos x="0" y="0"/>
              <wp:positionH relativeFrom="column">
                <wp:posOffset>32109</wp:posOffset>
              </wp:positionH>
              <wp:positionV relativeFrom="paragraph">
                <wp:posOffset>22639</wp:posOffset>
              </wp:positionV>
              <wp:extent cx="2107096" cy="826934"/>
              <wp:effectExtent l="0" t="0" r="762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07096" cy="826934"/>
                        <a:chOff x="0" y="1"/>
                        <a:chExt cx="2059305" cy="693959"/>
                      </a:xfrm>
                    </wpg:grpSpPr>
                    <wps:wsp>
                      <wps:cNvPr id="1" name="Rectangle 9"/>
                      <wps:cNvSpPr/>
                      <wps:spPr>
                        <a:xfrm>
                          <a:off x="0" y="71704"/>
                          <a:ext cx="2059305" cy="58120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1"/>
                          <a:ext cx="1893553" cy="49137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" name="Zone de texte 1"/>
                      <wps:cNvSpPr txBox="1"/>
                      <wps:spPr>
                        <a:xfrm>
                          <a:off x="391854" y="401940"/>
                          <a:ext cx="1574198" cy="292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15" w:rsidRPr="00C44EB2" w:rsidRDefault="006C3353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des sciences de l’activité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D58C1C" id="Groupe 10" o:spid="_x0000_s1026" style="position:absolute;left:0;text-align:left;margin-left:2.55pt;margin-top:1.8pt;width:165.9pt;height:65.1pt;z-index:251674624;mso-width-relative:margin;mso-height-relative:margin" coordorigin="" coordsize="20593,693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B0wAAAABS&#10;Z2h0bG9uZwAABwg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ICQoLDA0ODxAREhMUFRYXGBgZ&#10;GhscHR4fICEiIyQlJicoKSorKywtLi8wMTIzNDU2Nzg5Ojs8PT4/QEFCQ0RFRkdISUpLTE1OT1BQ&#10;UVJTVFVWV1hZWltcXV5fYGFiY2RlZmdoaWprbG1ub3BxcnN0dXZ3eHl6e3x9fn+AgYKDhIaHiImK&#10;i4yNjo+QkZKTlJWWl5iZmpucnZ6foKGio6SlpqeoqaqrrK2ur7CxsrO0tre4ubq7vL2+v8DBwsPE&#10;xcbHyMnKy8zNzs/Q0dLT1NbX2Nna29zd3t/g4eLj5OXm5+jp6uvs7e7v8P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BC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o/P//////////////&#10;/////////////////////////+nS6f////////////////////////////////////////zo/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KC&#10;BElDQ19QUk9GSUxFAAkJ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h9v//////////////////////////&#10;////////////9a6Qrvb/////////////////////////////////////4ZBpkOL/////////////&#10;////////////////////////9a6Qrvb///////////////////////////////////////bh9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77ukw///////////////////&#10;////////////////////v3ZPf9D////////////////////////////////////gmk8AW7v/////&#10;//////////////////////////////G2eU9Jd8r//////////////////////////////////+vS&#10;xauWr/L///////////////////////////////////////fn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+7s7e/y9vr/////////////////////////////////uZqYmZyhpq20vsrh////////////&#10;////////////////oldKTFFXXWh9lrnj////////////////////////////s1cAGjVQbo2v0/r/&#10;////////////////////////////zm9AX3uZt9j7////////////////////////////////7p+F&#10;p8Ph/////////////////////////////////////+TR7v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OBAEAAhEDEQQAAD8A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H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S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V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1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Q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0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Tdl8vidv4nKZ7PZTHYTBYTHVuXzWay9bTY3E4jE42matyOUymRrWSGnp6eFH&#10;lnnldURFZmYKCffvfuvdalW/P+FhvwF2z8ycH8fdpdb7/wCw/j0+5I9nbs+XmJzVJjcBiszNX/ww&#10;Z3afV9dj2rs1tyGUq1Rl2yVFO0IkmpKCrQRGb3v3XutuKGaKohiqIJEmgnijmhljYPHLFKoeOSNh&#10;wVYEEEfj3737r3WT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U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035fL4rb+Kyeez2Tx+EweEx9bl8zmcvW&#10;02NxWIxWNpmrMjk8nkaxkhp6enhR5ZppXVERWZmCgn3737r3XzMP+FDH/Chbdfz63VmPgX8CstuH&#10;/ZWUz8W198732nT5L+9Xyw3RHkFpaXb+3qOiX7sbOWqCLRUSJ5czKEnnT7cQQN737r3QpfyZf+En&#10;XdXae5uvPkr/ADIaKs6X6ixGTxG78D8aJAB292UMfVpkcfRdmICU2tiKgooq6CQvlpoi8Lw45mWb&#10;3737r3X0io444Y44YY0iiiRY4oo1VI440XSkcaLYBQAAABYD3737r3XP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qv/AM7v43/zof5mW+sd8G/i5sDbXxs+BGTyNDTd0/IzefbeyYcx3LFHGldWU1bsnZuQ&#10;rtyQbWo3Bjp8KKBZ8tVosle1NRhFX3v3Xujr/wAqn+QL8H/5WeLxW7dq7dHd3yb+wEOd+SHZmKoK&#10;jcVFUzpprqXq7bV5qPa1E12QfZvLXyRkx1WQqUso97917q8n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f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f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L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/&#10;/9X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//W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//1/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R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">
              <v:rect id="Rectangle 9" o:spid="_x0000_s1027" style="position:absolute;top:717;width:20593;height:58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8hu8EA&#10;AADaAAAADwAAAGRycy9kb3ducmV2LnhtbERPS2vCQBC+F/oflil4azat+CDNKiKt2N5MG89DdpqE&#10;ZmfT7Griv3cDgqfh43tOuh5MI87UudqygpcoBkFcWF1zqeDn++N5CcJ5ZI2NZVJwIQfr1eNDiom2&#10;PR/onPlShBB2CSqovG8TKV1RkUEX2ZY4cL+2M+gD7EqpO+xDuGnkaxzPpcGaQ0OFLW0rKv6yk1Fw&#10;mi0+34fj/26ax/niK29me79rlZo8DZs3EJ4Gfxff3Hsd5sP4ynjl6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PIbvBAAAA2gAAAA8AAAAAAAAAAAAAAAAAmAIAAGRycy9kb3du&#10;cmV2LnhtbFBLBQYAAAAABAAEAPUAAACGAw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8936;height:49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e+O/AAAA2wAAAA8AAABkcnMvZG93bnJldi54bWxET02LwjAQvS/4H8II3tZUkbJ0jaUsCuJF&#10;dD14HJqx7W4zCU3U6q83guBtHu9z5nlvWnGhzjeWFUzGCQji0uqGKwWH39XnFwgfkDW2lknBjTzk&#10;i8HHHDNtr7yjyz5UIoawz1BBHYLLpPRlTQb92DriyJ1sZzBE2FVSd3iN4aaV0yRJpcGGY0ONjn5q&#10;Kv/3Z6PAVelfYQwzLm26dXYzC6f7UanRsC++QQTqw1v8cq91nD+D5y/x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envjvwAAANsAAAAPAAAAAAAAAAAAAAAAAJ8CAABk&#10;cnMvZG93bnJldi54bWxQSwUGAAAAAAQABAD3AAAAiw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19;width:15742;height:29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t7O8IA&#10;AADaAAAADwAAAGRycy9kb3ducmV2LnhtbESPQYvCMBSE74L/ITxhb5paWJFqFCmIIutB14u3Z/Ns&#10;i81LbaJ2/fVGEPY4zMw3zHTemkrcqXGlZQXDQQSCOLO65FzB4XfZH4NwHlljZZkU/JGD+azbmWKi&#10;7YN3dN/7XAQIuwQVFN7XiZQuK8igG9iaOHhn2xj0QTa51A0+AtxUMo6ikTRYclgosKa0oOyyvxkF&#10;m3S5xd0pNuNnla5+zov6ejh+K/XVaxcTEJ5a/x/+tNdaQQzvK+EGyN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i3s7wgAAANoAAAAPAAAAAAAAAAAAAAAAAJgCAABkcnMvZG93&#10;bnJldi54bWxQSwUGAAAAAAQABAD1AAAAhwMAAAAA&#10;" filled="f" stroked="f" strokeweight=".5pt">
                <v:textbox>
                  <w:txbxContent>
                    <w:p w:rsidR="00FE3A15" w:rsidRPr="00C44EB2" w:rsidRDefault="006C3353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>
                        <w:rPr>
                          <w:rFonts w:ascii="Lucida Bright" w:hAnsi="Lucida Bright" w:cs="Times New Roman"/>
                          <w:sz w:val="16"/>
                        </w:rPr>
                        <w:t>Faculté des sciences de l’activité physique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zbegsQAAADaAAAADwAAAGRycy9kb3ducmV2LnhtbESPT2vCQBTE7wW/w/IEb3WjUiPRVYIg&#10;9M+pVvH6yD6TaPZt2N3G1E/vFgo9DjPzG2a16U0jOnK+tqxgMk5AEBdW11wqOHztnhcgfEDW2Fgm&#10;BT/kYbMePK0w0/bGn9TtQykihH2GCqoQ2kxKX1Rk0I9tSxy9s3UGQ5SulNrhLcJNI6dJMpcGa44L&#10;Fba0rai47r+NgkXxfnF5mr9NXo5teu+mH/PdKVVqNOzzJYhAffgP/7VftYIZ/F6JN0Cu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Nt6CxAAAANoAAAAPAAAAAAAAAAAA&#10;AAAAAKECAABkcnMvZG93bnJldi54bWxQSwUGAAAAAAQABAD5AAAAkgMAAAAA&#10;" strokecolor="black [3213]"/>
            </v:group>
          </w:pict>
        </mc:Fallback>
      </mc:AlternateContent>
    </w:r>
    <w:r w:rsidR="00645B59">
      <w:rPr>
        <w:noProof/>
        <w:color w:val="007ABF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7BA537DD" wp14:editId="0C5D1B84">
              <wp:simplePos x="0" y="0"/>
              <wp:positionH relativeFrom="column">
                <wp:posOffset>6798289</wp:posOffset>
              </wp:positionH>
              <wp:positionV relativeFrom="paragraph">
                <wp:posOffset>-328295</wp:posOffset>
              </wp:positionV>
              <wp:extent cx="340995" cy="1283970"/>
              <wp:effectExtent l="0" t="0" r="1905" b="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95" cy="1283970"/>
                        <a:chOff x="0" y="0"/>
                        <a:chExt cx="340995" cy="128436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337820" cy="574675"/>
                        </a:xfrm>
                        <a:prstGeom prst="rect">
                          <a:avLst/>
                        </a:prstGeom>
                        <a:solidFill>
                          <a:srgbClr val="A6CE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519953"/>
                          <a:ext cx="340995" cy="764411"/>
                        </a:xfrm>
                        <a:prstGeom prst="rect">
                          <a:avLst/>
                        </a:prstGeom>
                        <a:solidFill>
                          <a:srgbClr val="00B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C03D8C2" id="Groupe 13" o:spid="_x0000_s1026" style="position:absolute;margin-left:535.3pt;margin-top:-25.85pt;width:26.85pt;height:101.1pt;z-index:251675648" coordsize="3409,1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">
              <v:rect id="Rectangle 4" o:spid="_x0000_s1027" style="position:absolute;width:3378;height:5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mYcQA&#10;AADaAAAADwAAAGRycy9kb3ducmV2LnhtbESPQWvCQBSE7wX/w/KE3uquUkTSbEQEaw89pDYUentm&#10;n0kw+zbNbjT++26h4HGYmW+YdD3aVlyo941jDfOZAkFcOtNwpaH43D2tQPiAbLB1TBpu5GGdTR5S&#10;TIy78gddDqESEcI+QQ11CF0ipS9rsuhnriOO3sn1FkOUfSVNj9cIt61cKLWUFhuOCzV2tK2pPB8G&#10;q+Gofobzez7kbq98cfwuvvLt6lXrx+m4eQERaAz38H/7zWh4hr8r8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ZmHEAAAA2gAAAA8AAAAAAAAAAAAAAAAAmAIAAGRycy9k&#10;b3ducmV2LnhtbFBLBQYAAAAABAAEAPUAAACJAwAAAAA=&#10;" fillcolor="#a6ce39" stroked="f" strokeweight="2pt"/>
              <v:rect id="Rectangle 6" o:spid="_x0000_s1028" style="position:absolute;top:5199;width:3409;height:7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0FMMA&#10;AADaAAAADwAAAGRycy9kb3ducmV2LnhtbESPS4vCQBCE78L+h6EFL6KT9RGXrKOIGFg8KD5gr02m&#10;NwlmekJm1PjvdwTBY1FVX1HzZWsqcaPGlZYVfA4jEMSZ1SXnCs6ndPAFwnlkjZVlUvAgB8vFR2eO&#10;ibZ3PtDt6HMRIOwSVFB4XydSuqwgg25oa+Lg/dnGoA+yyaVu8B7gppKjKIqlwZLDQoE1rQvKLser&#10;UbBxk+m5P96nMx/pFNu6n/1ud0r1uu3qG4Sn1r/Dr/aPVhDD80q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0FMMAAADaAAAADwAAAAAAAAAAAAAAAACYAgAAZHJzL2Rv&#10;d25yZXYueG1sUEsFBgAAAAAEAAQA9QAAAIgDAAAAAA==&#10;" fillcolor="#00b7f1" stroked="f" strokeweight="2pt"/>
            </v:group>
          </w:pict>
        </mc:Fallback>
      </mc:AlternateContent>
    </w:r>
    <w:r w:rsidR="00DE4699">
      <w:rPr>
        <w:b/>
        <w:color w:val="007ABF"/>
        <w:sz w:val="30"/>
        <w:szCs w:val="30"/>
      </w:rPr>
      <w:t xml:space="preserve">Doctorat en </w:t>
    </w:r>
    <w:r w:rsidR="004854EE">
      <w:rPr>
        <w:b/>
        <w:color w:val="007ABF"/>
        <w:sz w:val="30"/>
        <w:szCs w:val="30"/>
      </w:rPr>
      <w:t>éducation</w:t>
    </w:r>
  </w:p>
  <w:p w:rsidR="00036FAF" w:rsidRPr="00596888" w:rsidRDefault="00036FAF" w:rsidP="00D335A4">
    <w:pPr>
      <w:spacing w:after="0" w:line="240" w:lineRule="auto"/>
      <w:jc w:val="right"/>
      <w:rPr>
        <w:b/>
        <w:color w:val="007ABF"/>
        <w:sz w:val="32"/>
      </w:rPr>
    </w:pPr>
    <w:r>
      <w:rPr>
        <w:b/>
        <w:color w:val="007ABF"/>
        <w:sz w:val="30"/>
        <w:szCs w:val="30"/>
      </w:rPr>
      <w:t>Domaine de l’intervention éducative en activité physique</w:t>
    </w:r>
  </w:p>
  <w:p w:rsidR="00D16935" w:rsidRPr="008664A5" w:rsidRDefault="00951214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g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-1007382</wp:posOffset>
              </wp:positionH>
              <wp:positionV relativeFrom="paragraph">
                <wp:posOffset>105773</wp:posOffset>
              </wp:positionV>
              <wp:extent cx="1037907" cy="7383190"/>
              <wp:effectExtent l="0" t="0" r="0" b="8255"/>
              <wp:wrapNone/>
              <wp:docPr id="23" name="Groupe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37907" cy="7383190"/>
                        <a:chOff x="0" y="0"/>
                        <a:chExt cx="1037907" cy="7383190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901337" y="506186"/>
                          <a:ext cx="136525" cy="6625820"/>
                        </a:xfrm>
                        <a:prstGeom prst="rect">
                          <a:avLst/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980995" cy="7131050"/>
                        </a:xfrm>
                        <a:prstGeom prst="rect">
                          <a:avLst/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Arrondir un rectangle à un seul coin 18"/>
                      <wps:cNvSpPr/>
                      <wps:spPr>
                        <a:xfrm rot="5400000">
                          <a:off x="605790" y="6951072"/>
                          <a:ext cx="255270" cy="60896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Arrondir un rectangle à un seul coin 20"/>
                      <wps:cNvSpPr/>
                      <wps:spPr>
                        <a:xfrm rot="5400000">
                          <a:off x="589461" y="6938010"/>
                          <a:ext cx="255270" cy="52578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EFAAFE4" id="Groupe 23" o:spid="_x0000_s1026" style="position:absolute;margin-left:-79.3pt;margin-top:8.35pt;width:81.7pt;height:581.35pt;z-index:251672576" coordsize="10379,738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">
              <v:rect id="Rectangle 16" o:spid="_x0000_s1027" style="position:absolute;left:9013;top:5061;width:1365;height:66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gvL4A&#10;AADbAAAADwAAAGRycy9kb3ducmV2LnhtbERPyWrDMBC9F/IPYgK9NbJLMY0TJYSAca51Q86DNbFF&#10;rJGx5KV/HxUKvc3jrbM/LrYTEw3eOFaQbhIQxLXThhsF1+/i7ROED8gaO8ek4Ic8HA+rlz3m2s38&#10;RVMVGhFD2OeooA2hz6X0dUsW/cb1xJG7u8FiiHBopB5wjuG2k+9JkkmLhmNDiz2dW6of1WgVlGnw&#10;43Iz2+rajZh+TFVZOKPU63o57UAEWsK/+M990XF+Br+/xAPk4Q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A4Ly+AAAA2wAAAA8AAAAAAAAAAAAAAAAAmAIAAGRycy9kb3ducmV2&#10;LnhtbFBLBQYAAAAABAAEAPUAAACDAwAAAAA=&#10;" fillcolor="#d0dbc3" stroked="f" strokeweight="2pt"/>
              <v:rect id="Rectangle 12" o:spid="_x0000_s1028" style="position:absolute;width:9809;height:71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7IsAA&#10;AADbAAAADwAAAGRycy9kb3ducmV2LnhtbERP24rCMBB9X/Afwgi+rakVvNRGkV2U7oOwq37A0Ewv&#10;2ExKE7X+vREWfJvDuU666U0jbtS52rKCyTgCQZxbXXOp4HzafS5AOI+ssbFMCh7kYLMefKSYaHvn&#10;P7odfSlCCLsEFVTet4mULq/IoBvbljhwhe0M+gC7UuoO7yHcNDKOopk0WHNoqLClr4ryy/FqFDTn&#10;ODs8ptmvXbbf8/IH98V8aZQaDfvtCoSn3r/F/+5Mh/kxvH4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y7IsAAAADbAAAADwAAAAAAAAAAAAAAAACYAgAAZHJzL2Rvd25y&#10;ZXYueG1sUEsFBgAAAAAEAAQA9QAAAIUDAAAAAA==&#10;" fillcolor="#00a651" stroked="f" strokeweight="2pt"/>
              <v:shape id="Arrondir un rectangle à un seul coin 18" o:spid="_x0000_s1029" style="position:absolute;left:6058;top:69510;width:2552;height:6090;rotation:90;visibility:visible;mso-wrap-style:square;v-text-anchor:middle" coordsize="255270,608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TOMMA&#10;AADbAAAADwAAAGRycy9kb3ducmV2LnhtbESPQWvDMAyF74P+B6PBbquzDsaS1g2jMOitLFl7VmMt&#10;SRPLIfaa7N9Ph0JvEu/pvU+bfHa9utIYWs8GXpYJKOLK25ZrA9/l5/M7qBCRLfaeycAfBci3i4cN&#10;ZtZP/EXXItZKQjhkaKCJcci0DlVDDsPSD8Si/fjRYZR1rLUdcZJw1+tVkrxphy1LQ4MD7RqquuLX&#10;GdCvaXo5rg7l0XIR+3OXnk+X1Jinx/ljDSrSHO/m2/XeCr7Ayi8ygN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TOMMAAADbAAAADwAAAAAAAAAAAAAAAACYAgAAZHJzL2Rv&#10;d25yZXYueG1sUEsFBgAAAAAEAAQA9QAAAIgDAAAAAA==&#10;" path="m,l127635,v70491,,127635,57144,127635,127635l255270,608965,,608965,,xe" fillcolor="#d0dbc3" stroked="f" strokeweight="2pt">
                <v:path arrowok="t" o:connecttype="custom" o:connectlocs="0,0;127635,0;255270,127635;255270,608965;0,608965;0,0" o:connectangles="0,0,0,0,0,0"/>
              </v:shape>
              <v:shape id="Arrondir un rectangle à un seul coin 20" o:spid="_x0000_s1030" style="position:absolute;left:5894;top:69380;width:2553;height:5257;rotation:90;visibility:visible;mso-wrap-style:square;v-text-anchor:middle" coordsize="25527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fub8A&#10;AADbAAAADwAAAGRycy9kb3ducmV2LnhtbERPS27CMBDdV+IO1iB1VxxQCzTEQahqqy6BcIAhnsYR&#10;8TjYLoTb1wsklk/vX6wH24kL+dA6VjCdZCCIa6dbbhQcqq+XJYgQkTV2jknBjQKsy9FTgbl2V97R&#10;ZR8bkUI45KjAxNjnUobakMUwcT1x4n6dtxgT9I3UHq8p3HZylmVzabHl1GCwpw9D9Wn/ZxXU1Zb8&#10;2+s5OrP5tN+3xaIa3o9KPY+HzQpEpCE+xHf3j1YwS+vTl/QDZP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N+5vwAAANsAAAAPAAAAAAAAAAAAAAAAAJgCAABkcnMvZG93bnJl&#10;di54bWxQSwUGAAAAAAQABAD1AAAAhAMAAAAA&#10;" path="m,l127635,v70491,,127635,57144,127635,127635l255270,525780,,525780,,xe" fillcolor="#00a651" stroked="f" strokeweight="2pt">
                <v:path arrowok="t" o:connecttype="custom" o:connectlocs="0,0;127635,0;255270,127635;255270,525780;0,525780;0,0" o:connectangles="0,0,0,0,0,0"/>
              </v:shape>
            </v:group>
          </w:pict>
        </mc:Fallback>
      </mc:AlternateContent>
    </w:r>
    <w:r w:rsidR="00E96416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4AF91F4A" wp14:editId="523238E4">
              <wp:simplePos x="0" y="0"/>
              <wp:positionH relativeFrom="column">
                <wp:posOffset>2261727</wp:posOffset>
              </wp:positionH>
              <wp:positionV relativeFrom="paragraph">
                <wp:posOffset>161930</wp:posOffset>
              </wp:positionV>
              <wp:extent cx="4531002" cy="332975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1002" cy="3329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6416" w:rsidRPr="00E96416" w:rsidRDefault="004854EE" w:rsidP="00E96416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 xml:space="preserve">CONFIRMATION DE LA DIRECTION DE </w:t>
                          </w:r>
                          <w:r w:rsidR="00DE4699">
                            <w:rPr>
                              <w:b/>
                              <w:color w:val="FFFFFF" w:themeColor="background1"/>
                              <w:sz w:val="32"/>
                            </w:rPr>
                            <w:t>THÈSE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F91F4A" id="Zone de texte 11" o:spid="_x0000_s1031" type="#_x0000_t202" style="position:absolute;left:0;text-align:left;margin-left:178.1pt;margin-top:12.75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" filled="f" stroked="f" strokeweight=".5pt">
              <v:textbox>
                <w:txbxContent>
                  <w:p w:rsidR="00E96416" w:rsidRPr="00E96416" w:rsidRDefault="004854EE" w:rsidP="00E96416">
                    <w:pPr>
                      <w:jc w:val="right"/>
                      <w:rPr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 xml:space="preserve">CONFIRMATION DE LA DIRECTION DE </w:t>
                    </w:r>
                    <w:r w:rsidR="00DE4699">
                      <w:rPr>
                        <w:b/>
                        <w:color w:val="FFFFFF" w:themeColor="background1"/>
                        <w:sz w:val="32"/>
                      </w:rPr>
                      <w:t>THÈSE</w:t>
                    </w:r>
                  </w:p>
                </w:txbxContent>
              </v:textbox>
            </v:shape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6BBD68F4" wp14:editId="5C704895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50FBB7C" id="Rectangle 17" o:spid="_x0000_s1026" style="position:absolute;margin-left:0;margin-top:1.65pt;width:164.75pt;height:25.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9D645A" wp14:editId="631FC3EF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AF52BCF" id="Rectangle 15" o:spid="_x0000_s1026" style="position:absolute;margin-left:0;margin-top:3.65pt;width:167.6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4AC8F99" wp14:editId="7B0DD05F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BD1B42" id="Rectangle 5" o:spid="_x0000_s1026" style="position:absolute;margin-left:-43.95pt;margin-top:1.65pt;width:613.7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5BFFCD03" wp14:editId="7F68D9B5">
              <wp:simplePos x="0" y="0"/>
              <wp:positionH relativeFrom="column">
                <wp:posOffset>-663330</wp:posOffset>
              </wp:positionH>
              <wp:positionV relativeFrom="paragraph">
                <wp:posOffset>62038</wp:posOffset>
              </wp:positionV>
              <wp:extent cx="8089265" cy="552450"/>
              <wp:effectExtent l="0" t="0" r="6985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89265" cy="552450"/>
                      </a:xfrm>
                      <a:prstGeom prst="rect">
                        <a:avLst/>
                      </a:prstGeom>
                      <a:solidFill>
                        <a:srgbClr val="00A65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5338E1" id="Rectangle 19" o:spid="_x0000_s1026" style="position:absolute;margin-left:-52.25pt;margin-top:4.9pt;width:636.95pt;height:43.5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" fillcolor="#00a651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:rsidR="00D16935" w:rsidRPr="00D16935" w:rsidRDefault="00645B59" w:rsidP="00D169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7474EAFD" wp14:editId="4467DE07">
              <wp:simplePos x="0" y="0"/>
              <wp:positionH relativeFrom="column">
                <wp:posOffset>-31750</wp:posOffset>
              </wp:positionH>
              <wp:positionV relativeFrom="paragraph">
                <wp:posOffset>361971</wp:posOffset>
              </wp:positionV>
              <wp:extent cx="371475" cy="393700"/>
              <wp:effectExtent l="0" t="0" r="9525" b="635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75" cy="393700"/>
                      </a:xfrm>
                      <a:prstGeom prst="rect">
                        <a:avLst/>
                      </a:prstGeom>
                      <a:solidFill>
                        <a:srgbClr val="00B7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1D2DEB3" id="Rectangle 7" o:spid="_x0000_s1026" style="position:absolute;margin-left:-2.5pt;margin-top:28.5pt;width:29.25pt;height:31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" fillcolor="#00b7f1" stroked="f" strokeweight="2pt"/>
          </w:pict>
        </mc:Fallback>
      </mc:AlternateContent>
    </w: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5FBD7E98" wp14:editId="03AE7513">
              <wp:simplePos x="0" y="0"/>
              <wp:positionH relativeFrom="column">
                <wp:posOffset>-220345</wp:posOffset>
              </wp:positionH>
              <wp:positionV relativeFrom="paragraph">
                <wp:posOffset>162560</wp:posOffset>
              </wp:positionV>
              <wp:extent cx="374650" cy="396875"/>
              <wp:effectExtent l="0" t="0" r="6350" b="3175"/>
              <wp:wrapNone/>
              <wp:docPr id="21" name="Rectangl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650" cy="396875"/>
                      </a:xfrm>
                      <a:prstGeom prst="rect">
                        <a:avLst/>
                      </a:prstGeom>
                      <a:solidFill>
                        <a:srgbClr val="A6CE3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713CEFF" id="Rectangle 21" o:spid="_x0000_s1026" style="position:absolute;margin-left:-17.35pt;margin-top:12.8pt;width:29.5pt;height:31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" fillcolor="#a6ce39" stroked="f" strokeweight="2pt"/>
          </w:pict>
        </mc:Fallback>
      </mc:AlternateContent>
    </w:r>
    <w:r w:rsidR="00C44EB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ECB406" wp14:editId="21C33508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22" name="Rectangl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16FDF7D" id="Rectangle 22" o:spid="_x0000_s1026" style="position:absolute;margin-left:-43.95pt;margin-top:12.9pt;width:613.7pt;height:3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" fillcolor="#d0dbc3" stroked="f" strokeweight="2pt"/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06F48" w:rsidRDefault="00806F48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77A7"/>
    <w:rsid w:val="00036FAF"/>
    <w:rsid w:val="00091765"/>
    <w:rsid w:val="000975DF"/>
    <w:rsid w:val="001055AF"/>
    <w:rsid w:val="00145B02"/>
    <w:rsid w:val="002A0C12"/>
    <w:rsid w:val="003C5006"/>
    <w:rsid w:val="00423128"/>
    <w:rsid w:val="004854EE"/>
    <w:rsid w:val="00492B17"/>
    <w:rsid w:val="004C7602"/>
    <w:rsid w:val="004D684E"/>
    <w:rsid w:val="005E03D8"/>
    <w:rsid w:val="006142DF"/>
    <w:rsid w:val="00645B59"/>
    <w:rsid w:val="00676D75"/>
    <w:rsid w:val="006C3353"/>
    <w:rsid w:val="006E5C99"/>
    <w:rsid w:val="00733308"/>
    <w:rsid w:val="00735DFA"/>
    <w:rsid w:val="007B77A7"/>
    <w:rsid w:val="00806F48"/>
    <w:rsid w:val="008E240B"/>
    <w:rsid w:val="00951214"/>
    <w:rsid w:val="009802B0"/>
    <w:rsid w:val="009B3E49"/>
    <w:rsid w:val="009E1910"/>
    <w:rsid w:val="009F6118"/>
    <w:rsid w:val="00AF40AE"/>
    <w:rsid w:val="00B61733"/>
    <w:rsid w:val="00B739FA"/>
    <w:rsid w:val="00BB2CA3"/>
    <w:rsid w:val="00C44EB2"/>
    <w:rsid w:val="00C94103"/>
    <w:rsid w:val="00CF376E"/>
    <w:rsid w:val="00D16935"/>
    <w:rsid w:val="00D335A4"/>
    <w:rsid w:val="00DE4699"/>
    <w:rsid w:val="00E77ABB"/>
    <w:rsid w:val="00E96416"/>
    <w:rsid w:val="00F3637D"/>
    <w:rsid w:val="00FE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5:docId w15:val="{550C8276-E6E9-4776-8DA4-403452EE9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4854E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engras">
    <w:name w:val="Texte en gras"/>
    <w:qFormat/>
    <w:rsid w:val="004854EE"/>
    <w:pPr>
      <w:spacing w:after="0" w:line="240" w:lineRule="auto"/>
    </w:pPr>
    <w:rPr>
      <w:rFonts w:eastAsiaTheme="minorHAnsi"/>
      <w:b/>
      <w:i/>
      <w:color w:val="0D0D0D" w:themeColor="text1" w:themeTint="F2"/>
      <w:lang w:eastAsia="en-US"/>
    </w:rPr>
  </w:style>
  <w:style w:type="character" w:styleId="Lienhypertexte">
    <w:name w:val="Hyperlink"/>
    <w:basedOn w:val="Policepardfaut"/>
    <w:uiPriority w:val="99"/>
    <w:unhideWhenUsed/>
    <w:rsid w:val="006142DF"/>
    <w:rPr>
      <w:color w:val="0000FF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2312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2312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23128"/>
    <w:rPr>
      <w:vertAlign w:val="superscript"/>
    </w:rPr>
  </w:style>
  <w:style w:type="character" w:styleId="Lienhypertextesuivivisit">
    <w:name w:val="FollowedHyperlink"/>
    <w:basedOn w:val="Policepardfaut"/>
    <w:uiPriority w:val="99"/>
    <w:semiHidden/>
    <w:unhideWhenUsed/>
    <w:rsid w:val="001055A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sap@USherbrooke.ca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fasap@USherbrooke.ca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3BF58-D6C3-4ED2-A26F-6FA5CA5D84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</Template>
  <TotalTime>36</TotalTime>
  <Pages>2</Pages>
  <Words>365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2371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Caroline Roy</cp:lastModifiedBy>
  <cp:revision>13</cp:revision>
  <dcterms:created xsi:type="dcterms:W3CDTF">2017-02-06T21:26:00Z</dcterms:created>
  <dcterms:modified xsi:type="dcterms:W3CDTF">2017-06-21T17:56:00Z</dcterms:modified>
</cp:coreProperties>
</file>