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13"/>
        <w:gridCol w:w="1129"/>
        <w:gridCol w:w="1276"/>
        <w:gridCol w:w="2453"/>
        <w:gridCol w:w="170"/>
        <w:gridCol w:w="1607"/>
        <w:gridCol w:w="1269"/>
        <w:gridCol w:w="1874"/>
        <w:gridCol w:w="16"/>
        <w:gridCol w:w="138"/>
      </w:tblGrid>
      <w:tr w:rsidR="005B0D04" w14:paraId="3A93CDB4" w14:textId="77777777" w:rsidTr="00F74E07">
        <w:tc>
          <w:tcPr>
            <w:tcW w:w="10045" w:type="dxa"/>
            <w:gridSpan w:val="10"/>
            <w:shd w:val="clear" w:color="auto" w:fill="D9D9D9" w:themeFill="background1" w:themeFillShade="D9"/>
          </w:tcPr>
          <w:p w14:paraId="5B893A70" w14:textId="77777777" w:rsidR="005B0D04" w:rsidRPr="009C420C" w:rsidRDefault="005B0D04" w:rsidP="005B0D04">
            <w:pPr>
              <w:pStyle w:val="En-tte"/>
              <w:tabs>
                <w:tab w:val="clear" w:pos="4320"/>
              </w:tabs>
              <w:spacing w:before="60" w:after="60"/>
              <w:ind w:left="567"/>
              <w:jc w:val="center"/>
              <w:rPr>
                <w:sz w:val="20"/>
                <w:szCs w:val="20"/>
              </w:rPr>
            </w:pPr>
            <w:r w:rsidRPr="005B0D04">
              <w:rPr>
                <w:b/>
                <w:smallCaps/>
              </w:rPr>
              <w:t>Consignes générales en vigueur à partir du trimestre d’hiver 2018</w:t>
            </w:r>
          </w:p>
        </w:tc>
      </w:tr>
      <w:tr w:rsidR="009C420C" w14:paraId="53877E5E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53474543" w14:textId="77777777" w:rsidR="009C420C" w:rsidRPr="009C420C" w:rsidRDefault="009C420C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Durée</w:t>
            </w:r>
          </w:p>
        </w:tc>
        <w:tc>
          <w:tcPr>
            <w:tcW w:w="8803" w:type="dxa"/>
            <w:gridSpan w:val="8"/>
          </w:tcPr>
          <w:p w14:paraId="7038F121" w14:textId="61FE6D0E" w:rsidR="009C420C" w:rsidRPr="009C420C" w:rsidRDefault="009C420C" w:rsidP="00BA5086">
            <w:pPr>
              <w:pStyle w:val="En-tte"/>
              <w:tabs>
                <w:tab w:val="clear" w:pos="4320"/>
              </w:tabs>
              <w:ind w:firstLine="21"/>
              <w:rPr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La durée d’une activité </w:t>
            </w:r>
            <w:proofErr w:type="spellStart"/>
            <w:r w:rsidRPr="009C420C">
              <w:rPr>
                <w:sz w:val="20"/>
                <w:szCs w:val="20"/>
              </w:rPr>
              <w:t>tutorale</w:t>
            </w:r>
            <w:proofErr w:type="spellEnd"/>
            <w:r w:rsidRPr="009C420C">
              <w:rPr>
                <w:sz w:val="20"/>
                <w:szCs w:val="20"/>
              </w:rPr>
              <w:t xml:space="preserve"> est d’un trimestre</w:t>
            </w:r>
            <w:r w:rsidR="00E126DC">
              <w:rPr>
                <w:sz w:val="20"/>
                <w:szCs w:val="20"/>
              </w:rPr>
              <w:t xml:space="preserve"> (</w:t>
            </w:r>
            <w:r w:rsidR="00BA5086" w:rsidRPr="00FB488F">
              <w:rPr>
                <w:sz w:val="20"/>
                <w:szCs w:val="20"/>
                <w:highlight w:val="yellow"/>
              </w:rPr>
              <w:t xml:space="preserve">durée de </w:t>
            </w:r>
            <w:r w:rsidR="00E126DC" w:rsidRPr="00FB488F">
              <w:rPr>
                <w:b/>
                <w:sz w:val="20"/>
                <w:szCs w:val="20"/>
                <w:highlight w:val="yellow"/>
              </w:rPr>
              <w:t>quatre mois</w:t>
            </w:r>
            <w:r w:rsidR="00E126DC">
              <w:rPr>
                <w:sz w:val="20"/>
                <w:szCs w:val="20"/>
              </w:rPr>
              <w:t>)</w:t>
            </w:r>
            <w:r w:rsidR="00BA5086">
              <w:rPr>
                <w:sz w:val="20"/>
                <w:szCs w:val="20"/>
              </w:rPr>
              <w:t xml:space="preserve"> à partir de la date de réception du formulaire par le programme</w:t>
            </w:r>
            <w:r w:rsidRPr="009C420C">
              <w:rPr>
                <w:sz w:val="20"/>
                <w:szCs w:val="20"/>
              </w:rPr>
              <w:t>.</w:t>
            </w:r>
          </w:p>
        </w:tc>
      </w:tr>
      <w:tr w:rsidR="009C420C" w14:paraId="504C8D53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1007ADE6" w14:textId="3634FDE8" w:rsidR="009C420C" w:rsidRPr="009C420C" w:rsidRDefault="0025296D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Inscription et </w:t>
            </w:r>
            <w:r w:rsidR="009C420C" w:rsidRPr="009C420C">
              <w:rPr>
                <w:b/>
                <w:sz w:val="20"/>
                <w:szCs w:val="20"/>
              </w:rPr>
              <w:t>Formulaire</w:t>
            </w:r>
          </w:p>
        </w:tc>
        <w:tc>
          <w:tcPr>
            <w:tcW w:w="8803" w:type="dxa"/>
            <w:gridSpan w:val="8"/>
          </w:tcPr>
          <w:p w14:paraId="11A70A8D" w14:textId="78AAA313" w:rsidR="009C420C" w:rsidRPr="009C420C" w:rsidRDefault="009C420C" w:rsidP="00934CEE">
            <w:pPr>
              <w:pStyle w:val="En-tte"/>
              <w:tabs>
                <w:tab w:val="clear" w:pos="4320"/>
              </w:tabs>
              <w:ind w:firstLine="21"/>
              <w:rPr>
                <w:b/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La personne tutrice de l’activité envoie le formulaire par courriel à </w:t>
            </w:r>
            <w:hyperlink r:id="rId9" w:history="1">
              <w:r w:rsidRPr="009C420C">
                <w:rPr>
                  <w:rStyle w:val="Lienhypertexte"/>
                  <w:sz w:val="20"/>
                  <w:szCs w:val="20"/>
                </w:rPr>
                <w:t>pfes.education@usherbrooke.ca</w:t>
              </w:r>
            </w:hyperlink>
            <w:r w:rsidRPr="009C420C">
              <w:rPr>
                <w:sz w:val="20"/>
                <w:szCs w:val="20"/>
              </w:rPr>
              <w:t>, avec l’adresse de l</w:t>
            </w:r>
            <w:r w:rsidR="00934CEE">
              <w:rPr>
                <w:sz w:val="20"/>
                <w:szCs w:val="20"/>
              </w:rPr>
              <w:t>’é</w:t>
            </w:r>
            <w:r w:rsidRPr="009C420C">
              <w:rPr>
                <w:sz w:val="20"/>
                <w:szCs w:val="20"/>
              </w:rPr>
              <w:t xml:space="preserve">tudiante </w:t>
            </w:r>
            <w:r w:rsidR="00934CEE">
              <w:rPr>
                <w:sz w:val="20"/>
                <w:szCs w:val="20"/>
              </w:rPr>
              <w:t xml:space="preserve">ou l’étudiant </w:t>
            </w:r>
            <w:r w:rsidRPr="009C420C">
              <w:rPr>
                <w:sz w:val="20"/>
                <w:szCs w:val="20"/>
              </w:rPr>
              <w:t xml:space="preserve">en copie conforme, </w:t>
            </w:r>
            <w:r w:rsidRPr="008C1892">
              <w:rPr>
                <w:b/>
                <w:sz w:val="20"/>
                <w:szCs w:val="20"/>
              </w:rPr>
              <w:t>au plus tard un mois après le début du trimestre</w:t>
            </w:r>
            <w:r w:rsidR="008C1892">
              <w:rPr>
                <w:b/>
                <w:sz w:val="20"/>
                <w:szCs w:val="20"/>
              </w:rPr>
              <w:t xml:space="preserve"> (voir </w:t>
            </w:r>
            <w:r w:rsidR="00F5148C">
              <w:rPr>
                <w:b/>
                <w:sz w:val="20"/>
                <w:szCs w:val="20"/>
              </w:rPr>
              <w:t xml:space="preserve">le </w:t>
            </w:r>
            <w:r w:rsidR="008C1892">
              <w:rPr>
                <w:b/>
                <w:sz w:val="20"/>
                <w:szCs w:val="20"/>
              </w:rPr>
              <w:t>calendrie</w:t>
            </w:r>
            <w:bookmarkStart w:id="0" w:name="_GoBack"/>
            <w:bookmarkEnd w:id="0"/>
            <w:r w:rsidR="008C1892">
              <w:rPr>
                <w:b/>
                <w:sz w:val="20"/>
                <w:szCs w:val="20"/>
              </w:rPr>
              <w:t>r facultaire)</w:t>
            </w:r>
            <w:r w:rsidRPr="009C420C">
              <w:rPr>
                <w:sz w:val="20"/>
                <w:szCs w:val="20"/>
              </w:rPr>
              <w:t xml:space="preserve">. Passé ce délai, l’activité devra être inscrite </w:t>
            </w:r>
            <w:r w:rsidRPr="00934CEE">
              <w:rPr>
                <w:b/>
                <w:sz w:val="20"/>
                <w:szCs w:val="20"/>
              </w:rPr>
              <w:t>au trimestre suivant</w:t>
            </w:r>
            <w:r w:rsidRPr="009C420C">
              <w:rPr>
                <w:sz w:val="20"/>
                <w:szCs w:val="20"/>
              </w:rPr>
              <w:t>. Le formulaire sera vérifié et approuvé par la personne responsable de programme, qui communiquera avec la personne tutrice de l’activité au besoin.</w:t>
            </w:r>
          </w:p>
        </w:tc>
      </w:tr>
      <w:tr w:rsidR="009C420C" w14:paraId="41F70255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23D69BA5" w14:textId="77777777" w:rsidR="009C420C" w:rsidRPr="009C420C" w:rsidRDefault="009C420C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Retrait</w:t>
            </w:r>
          </w:p>
        </w:tc>
        <w:tc>
          <w:tcPr>
            <w:tcW w:w="8803" w:type="dxa"/>
            <w:gridSpan w:val="8"/>
          </w:tcPr>
          <w:p w14:paraId="7B1DD165" w14:textId="5C33025A" w:rsidR="009C420C" w:rsidRPr="009C420C" w:rsidRDefault="009C420C" w:rsidP="00DE7C8E">
            <w:pPr>
              <w:pStyle w:val="En-tte"/>
              <w:tabs>
                <w:tab w:val="clear" w:pos="4320"/>
              </w:tabs>
              <w:rPr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Il est possible de retirer cette activité sans pénalité </w:t>
            </w:r>
            <w:r w:rsidRPr="0013085A">
              <w:rPr>
                <w:b/>
                <w:sz w:val="20"/>
                <w:szCs w:val="20"/>
              </w:rPr>
              <w:t xml:space="preserve">avant la fin du premier mois suivant la réception de ce formulaire </w:t>
            </w:r>
            <w:r w:rsidRPr="009C420C">
              <w:rPr>
                <w:sz w:val="20"/>
                <w:szCs w:val="20"/>
              </w:rPr>
              <w:t>par le programme</w:t>
            </w:r>
            <w:r>
              <w:rPr>
                <w:sz w:val="20"/>
                <w:szCs w:val="20"/>
              </w:rPr>
              <w:t>.</w:t>
            </w:r>
          </w:p>
        </w:tc>
      </w:tr>
      <w:tr w:rsidR="009C420C" w14:paraId="01C29228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3C214D6C" w14:textId="77777777" w:rsidR="009C420C" w:rsidRPr="009C420C" w:rsidRDefault="009C420C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Abandon</w:t>
            </w:r>
          </w:p>
        </w:tc>
        <w:tc>
          <w:tcPr>
            <w:tcW w:w="8803" w:type="dxa"/>
            <w:gridSpan w:val="8"/>
          </w:tcPr>
          <w:p w14:paraId="64A3FA34" w14:textId="42D2FF2D" w:rsidR="009C420C" w:rsidRPr="009C420C" w:rsidRDefault="009C420C" w:rsidP="0013085A">
            <w:pPr>
              <w:pStyle w:val="En-tte"/>
              <w:tabs>
                <w:tab w:val="clear" w:pos="4320"/>
              </w:tabs>
              <w:rPr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Il est possible d’abandonner (AB) cette activité </w:t>
            </w:r>
            <w:r w:rsidRPr="000B4BFA">
              <w:rPr>
                <w:b/>
                <w:sz w:val="20"/>
                <w:szCs w:val="20"/>
              </w:rPr>
              <w:t>a</w:t>
            </w:r>
            <w:r w:rsidR="0013085A">
              <w:rPr>
                <w:b/>
                <w:sz w:val="20"/>
                <w:szCs w:val="20"/>
              </w:rPr>
              <w:t xml:space="preserve">u plus tard aux </w:t>
            </w:r>
            <w:r w:rsidR="000B4BFA" w:rsidRPr="000B4BFA">
              <w:rPr>
                <w:b/>
                <w:sz w:val="20"/>
                <w:szCs w:val="20"/>
              </w:rPr>
              <w:t>deux tiers de la</w:t>
            </w:r>
            <w:r w:rsidR="000B4BFA">
              <w:rPr>
                <w:sz w:val="20"/>
                <w:szCs w:val="20"/>
              </w:rPr>
              <w:t xml:space="preserve"> </w:t>
            </w:r>
            <w:r w:rsidR="000B4BFA" w:rsidRPr="000B4BFA">
              <w:rPr>
                <w:b/>
                <w:sz w:val="20"/>
                <w:szCs w:val="20"/>
              </w:rPr>
              <w:t>durée</w:t>
            </w:r>
            <w:r w:rsidR="000B4BFA">
              <w:rPr>
                <w:sz w:val="20"/>
                <w:szCs w:val="20"/>
              </w:rPr>
              <w:t xml:space="preserve"> de l’activité. </w:t>
            </w:r>
          </w:p>
        </w:tc>
      </w:tr>
      <w:tr w:rsidR="008C1892" w14:paraId="22F76678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7F785125" w14:textId="77777777" w:rsidR="008C1892" w:rsidRPr="009C420C" w:rsidRDefault="008C1892" w:rsidP="008E5D85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Demande</w:t>
            </w:r>
          </w:p>
          <w:p w14:paraId="206DC646" w14:textId="45CDFBCA" w:rsidR="008C1892" w:rsidRPr="009C420C" w:rsidRDefault="008C1892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de délai</w:t>
            </w:r>
          </w:p>
        </w:tc>
        <w:tc>
          <w:tcPr>
            <w:tcW w:w="8803" w:type="dxa"/>
            <w:gridSpan w:val="8"/>
          </w:tcPr>
          <w:p w14:paraId="2E5C38AF" w14:textId="1A386DEB" w:rsidR="008C1892" w:rsidRPr="009C420C" w:rsidRDefault="008C1892" w:rsidP="00585CAE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Une seule demande de délai est recevable avant la fin de l’activité, par courriel à </w:t>
            </w:r>
            <w:hyperlink r:id="rId10" w:history="1">
              <w:r w:rsidRPr="009C420C">
                <w:rPr>
                  <w:rStyle w:val="Lienhypertexte"/>
                  <w:sz w:val="20"/>
                  <w:szCs w:val="20"/>
                </w:rPr>
                <w:t>pfes.education@usherbrooke.ca</w:t>
              </w:r>
            </w:hyperlink>
            <w:r w:rsidRPr="009C420C">
              <w:rPr>
                <w:rStyle w:val="Lienhypertexte"/>
                <w:sz w:val="20"/>
                <w:szCs w:val="20"/>
              </w:rPr>
              <w:t>.</w:t>
            </w:r>
            <w:r w:rsidRPr="009C420C">
              <w:rPr>
                <w:sz w:val="20"/>
                <w:szCs w:val="20"/>
              </w:rPr>
              <w:t xml:space="preserve"> Le formulaire de délai est disponible dans l’Intranet du site </w:t>
            </w:r>
            <w:hyperlink r:id="rId11" w:history="1">
              <w:r w:rsidRPr="009C420C">
                <w:rPr>
                  <w:rStyle w:val="Lienhypertexte"/>
                  <w:sz w:val="20"/>
                  <w:szCs w:val="20"/>
                </w:rPr>
                <w:t>www.usherbrooke.ca/pfes/</w:t>
              </w:r>
            </w:hyperlink>
            <w:r w:rsidRPr="009C420C">
              <w:rPr>
                <w:sz w:val="20"/>
                <w:szCs w:val="20"/>
              </w:rPr>
              <w:t xml:space="preserve"> et devra être complété par l</w:t>
            </w:r>
            <w:r w:rsidR="00585CAE">
              <w:rPr>
                <w:sz w:val="20"/>
                <w:szCs w:val="20"/>
              </w:rPr>
              <w:t xml:space="preserve">’étudiante ou </w:t>
            </w:r>
            <w:proofErr w:type="gramStart"/>
            <w:r w:rsidR="00585CAE">
              <w:rPr>
                <w:sz w:val="20"/>
                <w:szCs w:val="20"/>
              </w:rPr>
              <w:t>l’étudiant</w:t>
            </w:r>
            <w:proofErr w:type="gramEnd"/>
            <w:r w:rsidR="00585CAE">
              <w:rPr>
                <w:sz w:val="20"/>
                <w:szCs w:val="20"/>
              </w:rPr>
              <w:t xml:space="preserve"> et</w:t>
            </w:r>
            <w:r w:rsidRPr="009C420C">
              <w:rPr>
                <w:sz w:val="20"/>
                <w:szCs w:val="20"/>
              </w:rPr>
              <w:t xml:space="preserve"> signé par la personne tutrice de l’activité en indiquant la date de la fin de l’activité. La demande de délai sera soumise à la personne responsable du programme pour fin d’approbation. </w:t>
            </w:r>
          </w:p>
        </w:tc>
      </w:tr>
      <w:tr w:rsidR="008C1892" w14:paraId="15531FE3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3C53D851" w14:textId="5944C2EB" w:rsidR="008C1892" w:rsidRPr="009C420C" w:rsidRDefault="008C1892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Note finale</w:t>
            </w:r>
          </w:p>
        </w:tc>
        <w:tc>
          <w:tcPr>
            <w:tcW w:w="8803" w:type="dxa"/>
            <w:gridSpan w:val="8"/>
          </w:tcPr>
          <w:p w14:paraId="779E7749" w14:textId="1A23DE42" w:rsidR="008C1892" w:rsidRPr="009C420C" w:rsidRDefault="008C1892" w:rsidP="00DC5FC6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sz w:val="20"/>
                <w:szCs w:val="20"/>
              </w:rPr>
              <w:t xml:space="preserve">La personne tutrice de l’activité fait parvenir la note finale attribuée aux travaux de </w:t>
            </w:r>
            <w:r w:rsidR="00585CAE">
              <w:rPr>
                <w:sz w:val="20"/>
                <w:szCs w:val="20"/>
              </w:rPr>
              <w:t>l’étudiante ou l’étudiant</w:t>
            </w:r>
            <w:r w:rsidRPr="009C420C">
              <w:rPr>
                <w:sz w:val="20"/>
                <w:szCs w:val="20"/>
              </w:rPr>
              <w:t xml:space="preserve">, ainsi que tout autre commentaire s’il y a lieu, par courriel à </w:t>
            </w:r>
            <w:hyperlink r:id="rId12" w:history="1">
              <w:r w:rsidRPr="009C420C">
                <w:rPr>
                  <w:rStyle w:val="Lienhypertexte"/>
                  <w:sz w:val="20"/>
                  <w:szCs w:val="20"/>
                </w:rPr>
                <w:t>pfes.education@usherbrooke.ca</w:t>
              </w:r>
            </w:hyperlink>
            <w:r>
              <w:rPr>
                <w:sz w:val="20"/>
                <w:szCs w:val="20"/>
              </w:rPr>
              <w:t xml:space="preserve">, </w:t>
            </w:r>
            <w:r w:rsidRPr="00236F11">
              <w:rPr>
                <w:sz w:val="20"/>
                <w:szCs w:val="20"/>
              </w:rPr>
              <w:t>dans les quatre semaines suivant la fin de l’activité.</w:t>
            </w:r>
          </w:p>
        </w:tc>
      </w:tr>
      <w:tr w:rsidR="008C1892" w14:paraId="559D8811" w14:textId="77777777" w:rsidTr="00F74E07">
        <w:tc>
          <w:tcPr>
            <w:tcW w:w="1242" w:type="dxa"/>
            <w:gridSpan w:val="2"/>
            <w:shd w:val="clear" w:color="auto" w:fill="D9D9D9" w:themeFill="background1" w:themeFillShade="D9"/>
          </w:tcPr>
          <w:p w14:paraId="30FAFE63" w14:textId="24D34783" w:rsidR="008C1892" w:rsidRPr="009C420C" w:rsidRDefault="008C1892" w:rsidP="009C420C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 w:rsidRPr="009C420C">
              <w:rPr>
                <w:b/>
                <w:sz w:val="20"/>
                <w:szCs w:val="20"/>
              </w:rPr>
              <w:t>Échec par abandon</w:t>
            </w:r>
          </w:p>
        </w:tc>
        <w:tc>
          <w:tcPr>
            <w:tcW w:w="8803" w:type="dxa"/>
            <w:gridSpan w:val="8"/>
          </w:tcPr>
          <w:p w14:paraId="27FDFB47" w14:textId="5E9E7832" w:rsidR="008C1892" w:rsidRPr="009C420C" w:rsidRDefault="008C1892" w:rsidP="00DE7C8E">
            <w:pPr>
              <w:pStyle w:val="En-tte"/>
              <w:tabs>
                <w:tab w:val="clear" w:pos="4320"/>
              </w:tabs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Lorsque l’activité n’est pas complétée à la fin d</w:t>
            </w:r>
            <w:r w:rsidR="00DE7C8E">
              <w:rPr>
                <w:sz w:val="20"/>
                <w:szCs w:val="20"/>
              </w:rPr>
              <w:t>es quatre mois</w:t>
            </w:r>
            <w:r>
              <w:rPr>
                <w:sz w:val="20"/>
                <w:szCs w:val="20"/>
              </w:rPr>
              <w:t>, s</w:t>
            </w:r>
            <w:r w:rsidRPr="009C420C">
              <w:rPr>
                <w:sz w:val="20"/>
                <w:szCs w:val="20"/>
              </w:rPr>
              <w:t xml:space="preserve">ans la réception d’une demande de retrait ou d’abandon dans les délais prescrits, la mention W (échec par abandon) sera ajoutée </w:t>
            </w:r>
            <w:r>
              <w:rPr>
                <w:sz w:val="20"/>
                <w:szCs w:val="20"/>
              </w:rPr>
              <w:t xml:space="preserve">au </w:t>
            </w:r>
            <w:r w:rsidRPr="009C420C">
              <w:rPr>
                <w:sz w:val="20"/>
                <w:szCs w:val="20"/>
              </w:rPr>
              <w:t xml:space="preserve">dossier </w:t>
            </w:r>
            <w:r>
              <w:rPr>
                <w:sz w:val="20"/>
                <w:szCs w:val="20"/>
              </w:rPr>
              <w:t>étudiant</w:t>
            </w:r>
            <w:r w:rsidRPr="009C420C">
              <w:rPr>
                <w:sz w:val="20"/>
                <w:szCs w:val="20"/>
              </w:rPr>
              <w:t xml:space="preserve">. </w:t>
            </w:r>
          </w:p>
        </w:tc>
      </w:tr>
      <w:tr w:rsidR="0011185C" w:rsidRPr="00261581" w14:paraId="35A6FEB8" w14:textId="77777777" w:rsidTr="00F74E07">
        <w:trPr>
          <w:gridBefore w:val="1"/>
          <w:gridAfter w:val="1"/>
          <w:wBefore w:w="113" w:type="dxa"/>
          <w:wAfter w:w="138" w:type="dxa"/>
          <w:trHeight w:hRule="exact" w:val="634"/>
        </w:trPr>
        <w:tc>
          <w:tcPr>
            <w:tcW w:w="97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0F294" w14:textId="3FDAE0DE" w:rsidR="0011185C" w:rsidRPr="0011185C" w:rsidRDefault="0011185C" w:rsidP="0011185C">
            <w:pPr>
              <w:ind w:left="-113"/>
              <w:rPr>
                <w:b/>
                <w:color w:val="0D0D0D" w:themeColor="text1" w:themeTint="F2"/>
              </w:rPr>
            </w:pPr>
            <w:r w:rsidRPr="0011185C">
              <w:rPr>
                <w:b/>
                <w:color w:val="0D0D0D" w:themeColor="text1" w:themeTint="F2"/>
                <w:sz w:val="24"/>
              </w:rPr>
              <w:t>Renseignements</w:t>
            </w:r>
          </w:p>
        </w:tc>
      </w:tr>
      <w:tr w:rsidR="00585CAE" w:rsidRPr="00261581" w14:paraId="0C02F579" w14:textId="77777777" w:rsidTr="00F74E07">
        <w:trPr>
          <w:gridBefore w:val="1"/>
          <w:gridAfter w:val="1"/>
          <w:wBefore w:w="113" w:type="dxa"/>
          <w:wAfter w:w="138" w:type="dxa"/>
          <w:trHeight w:hRule="exact" w:val="634"/>
        </w:trPr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A54C1F" w14:textId="77777777" w:rsidR="00585CAE" w:rsidRPr="00261581" w:rsidRDefault="00585CAE" w:rsidP="0031108A">
            <w:pPr>
              <w:ind w:left="-113"/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Nom/Prénom </w:t>
            </w:r>
            <w:r>
              <w:rPr>
                <w:color w:val="0D0D0D" w:themeColor="text1" w:themeTint="F2"/>
              </w:rPr>
              <w:t xml:space="preserve">de l’étudiante ou l’étudiant </w:t>
            </w:r>
            <w:r w:rsidRPr="00261581">
              <w:rPr>
                <w:color w:val="0D0D0D" w:themeColor="text1" w:themeTint="F2"/>
              </w:rPr>
              <w:t>:</w:t>
            </w:r>
          </w:p>
        </w:tc>
        <w:tc>
          <w:tcPr>
            <w:tcW w:w="42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6F662DC1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645EA" w14:textId="77777777" w:rsidR="00585CAE" w:rsidRPr="00261581" w:rsidRDefault="00585CAE" w:rsidP="0031108A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Matricule :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2BE50524" w14:textId="77777777" w:rsidR="00585CAE" w:rsidRPr="00261581" w:rsidRDefault="00585CAE" w:rsidP="0031108A">
            <w:pPr>
              <w:rPr>
                <w:color w:val="0D0D0D" w:themeColor="text1" w:themeTint="F2"/>
              </w:rPr>
            </w:pPr>
          </w:p>
        </w:tc>
      </w:tr>
      <w:tr w:rsidR="00585CAE" w:rsidRPr="00261581" w14:paraId="6F3987FB" w14:textId="77777777" w:rsidTr="00F74E07">
        <w:trPr>
          <w:gridBefore w:val="1"/>
          <w:gridAfter w:val="1"/>
          <w:wBefore w:w="113" w:type="dxa"/>
          <w:wAfter w:w="138" w:type="dxa"/>
          <w:trHeight w:hRule="exact" w:val="145"/>
        </w:trPr>
        <w:tc>
          <w:tcPr>
            <w:tcW w:w="97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FC9B1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</w:p>
        </w:tc>
      </w:tr>
      <w:tr w:rsidR="00585CAE" w:rsidRPr="00261581" w14:paraId="6348EA7E" w14:textId="77777777" w:rsidTr="00F74E07">
        <w:trPr>
          <w:gridBefore w:val="1"/>
          <w:gridAfter w:val="1"/>
          <w:wBefore w:w="113" w:type="dxa"/>
          <w:wAfter w:w="138" w:type="dxa"/>
          <w:trHeight w:hRule="exact" w:val="397"/>
        </w:trPr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28B9E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Sigle de l’activité :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0152E160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</w:p>
        </w:tc>
        <w:tc>
          <w:tcPr>
            <w:tcW w:w="30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CE375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jc w:val="right"/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 xml:space="preserve">Trimestre </w:t>
            </w:r>
            <w:r>
              <w:rPr>
                <w:color w:val="0D0D0D" w:themeColor="text1" w:themeTint="F2"/>
              </w:rPr>
              <w:t xml:space="preserve">d’inscription </w:t>
            </w:r>
            <w:r w:rsidRPr="00261581">
              <w:rPr>
                <w:color w:val="0D0D0D" w:themeColor="text1" w:themeTint="F2"/>
              </w:rPr>
              <w:t>: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14CEF991" w14:textId="77777777" w:rsidR="00585CAE" w:rsidRPr="00261581" w:rsidRDefault="00585CAE" w:rsidP="0031108A">
            <w:pPr>
              <w:rPr>
                <w:color w:val="0D0D0D" w:themeColor="text1" w:themeTint="F2"/>
              </w:rPr>
            </w:pPr>
          </w:p>
        </w:tc>
      </w:tr>
      <w:tr w:rsidR="00585CAE" w:rsidRPr="00261581" w14:paraId="2C0FC30C" w14:textId="77777777" w:rsidTr="00F74E07">
        <w:trPr>
          <w:gridBefore w:val="1"/>
          <w:gridAfter w:val="2"/>
          <w:wBefore w:w="113" w:type="dxa"/>
          <w:wAfter w:w="154" w:type="dxa"/>
          <w:trHeight w:hRule="exact" w:val="83"/>
        </w:trPr>
        <w:tc>
          <w:tcPr>
            <w:tcW w:w="50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1C665" w14:textId="77777777" w:rsidR="00585CAE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4E271" w14:textId="77777777" w:rsidR="00585CAE" w:rsidRPr="00261581" w:rsidRDefault="00585CAE" w:rsidP="0031108A">
            <w:pPr>
              <w:rPr>
                <w:color w:val="0D0D0D" w:themeColor="text1" w:themeTint="F2"/>
              </w:rPr>
            </w:pPr>
          </w:p>
        </w:tc>
      </w:tr>
      <w:tr w:rsidR="00585CAE" w:rsidRPr="00261581" w14:paraId="53F9A3E0" w14:textId="77777777" w:rsidTr="00F74E07">
        <w:trPr>
          <w:gridBefore w:val="1"/>
          <w:gridAfter w:val="2"/>
          <w:wBefore w:w="113" w:type="dxa"/>
          <w:wAfter w:w="154" w:type="dxa"/>
          <w:trHeight w:hRule="exact" w:val="461"/>
        </w:trPr>
        <w:tc>
          <w:tcPr>
            <w:tcW w:w="50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A6D76" w14:textId="77777777" w:rsidR="00585CAE" w:rsidRPr="00261581" w:rsidRDefault="00585CAE" w:rsidP="0031108A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Nom/Prénom de la personne directrice de recherche </w:t>
            </w:r>
            <w:r w:rsidRPr="00261581">
              <w:rPr>
                <w:color w:val="0D0D0D" w:themeColor="text1" w:themeTint="F2"/>
              </w:rPr>
              <w:t>:</w:t>
            </w:r>
          </w:p>
        </w:tc>
        <w:tc>
          <w:tcPr>
            <w:tcW w:w="47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52063A5B" w14:textId="77777777" w:rsidR="00585CAE" w:rsidRPr="00261581" w:rsidRDefault="00585CAE" w:rsidP="0031108A">
            <w:pPr>
              <w:rPr>
                <w:color w:val="0D0D0D" w:themeColor="text1" w:themeTint="F2"/>
              </w:rPr>
            </w:pPr>
          </w:p>
        </w:tc>
      </w:tr>
    </w:tbl>
    <w:p w14:paraId="52E15C9C" w14:textId="77777777" w:rsidR="00585CAE" w:rsidRDefault="00585CAE" w:rsidP="00AD3F1D">
      <w:pPr>
        <w:spacing w:before="120" w:after="120" w:line="240" w:lineRule="auto"/>
        <w:ind w:left="709"/>
        <w:rPr>
          <w:b/>
          <w:color w:val="0D0D0D" w:themeColor="text1" w:themeTint="F2"/>
          <w:sz w:val="24"/>
        </w:rPr>
      </w:pPr>
    </w:p>
    <w:p w14:paraId="21043BE3" w14:textId="7F0A6C2E" w:rsidR="0011185C" w:rsidRPr="00F74E07" w:rsidRDefault="00585CAE" w:rsidP="0052544B">
      <w:pPr>
        <w:tabs>
          <w:tab w:val="left" w:pos="4253"/>
          <w:tab w:val="right" w:pos="10490"/>
        </w:tabs>
        <w:spacing w:after="120"/>
        <w:ind w:left="709"/>
        <w:rPr>
          <w:b/>
          <w:sz w:val="24"/>
        </w:rPr>
      </w:pPr>
      <w:r w:rsidRPr="00F74E07">
        <w:rPr>
          <w:b/>
          <w:sz w:val="24"/>
        </w:rPr>
        <w:t xml:space="preserve">Par la présente, j’accepte d’encadrer les travaux de l’étudiante ou l’étudiant </w:t>
      </w:r>
      <w:r w:rsidR="0052544B" w:rsidRPr="00F74E07">
        <w:rPr>
          <w:b/>
          <w:sz w:val="24"/>
        </w:rPr>
        <w:t>identifié précédemment</w:t>
      </w:r>
      <w:r w:rsidR="0011185C" w:rsidRPr="00F74E07">
        <w:rPr>
          <w:b/>
          <w:sz w:val="24"/>
        </w:rPr>
        <w:t>,</w:t>
      </w:r>
      <w:r w:rsidR="0052544B" w:rsidRPr="00F74E07">
        <w:rPr>
          <w:b/>
          <w:sz w:val="24"/>
        </w:rPr>
        <w:t xml:space="preserve"> </w:t>
      </w:r>
      <w:r w:rsidR="0011185C" w:rsidRPr="00F74E07">
        <w:rPr>
          <w:b/>
          <w:sz w:val="24"/>
        </w:rPr>
        <w:t>selon l</w:t>
      </w:r>
      <w:r w:rsidR="003E740F" w:rsidRPr="00F74E07">
        <w:rPr>
          <w:b/>
          <w:sz w:val="24"/>
        </w:rPr>
        <w:t>a description</w:t>
      </w:r>
      <w:r w:rsidRPr="00F74E07">
        <w:rPr>
          <w:b/>
          <w:sz w:val="24"/>
        </w:rPr>
        <w:t xml:space="preserve"> de l’activité</w:t>
      </w:r>
      <w:r w:rsidR="003E740F" w:rsidRPr="00F74E07">
        <w:rPr>
          <w:b/>
          <w:sz w:val="24"/>
        </w:rPr>
        <w:t>, détaillée aux pages suivantes</w:t>
      </w:r>
      <w:r w:rsidR="0011185C" w:rsidRPr="00F74E07">
        <w:rPr>
          <w:b/>
          <w:sz w:val="24"/>
        </w:rPr>
        <w:t>.</w:t>
      </w:r>
    </w:p>
    <w:tbl>
      <w:tblPr>
        <w:tblStyle w:val="Grilledutableau"/>
        <w:tblW w:w="0" w:type="auto"/>
        <w:tblInd w:w="822" w:type="dxa"/>
        <w:tblLook w:val="04A0" w:firstRow="1" w:lastRow="0" w:firstColumn="1" w:lastColumn="0" w:noHBand="0" w:noVBand="1"/>
      </w:tblPr>
      <w:tblGrid>
        <w:gridCol w:w="2514"/>
        <w:gridCol w:w="2514"/>
        <w:gridCol w:w="4750"/>
        <w:gridCol w:w="16"/>
      </w:tblGrid>
      <w:tr w:rsidR="00AD3F1D" w:rsidRPr="00261581" w14:paraId="225A8162" w14:textId="77777777" w:rsidTr="005B0D04">
        <w:trPr>
          <w:trHeight w:hRule="exact" w:val="113"/>
        </w:trPr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9C07E" w14:textId="77777777" w:rsidR="00AD3F1D" w:rsidRPr="00261581" w:rsidRDefault="00AD3F1D" w:rsidP="005B0D04">
            <w:pPr>
              <w:tabs>
                <w:tab w:val="right" w:pos="0"/>
              </w:tabs>
              <w:spacing w:before="120"/>
              <w:ind w:hanging="113"/>
              <w:rPr>
                <w:color w:val="0D0D0D" w:themeColor="text1" w:themeTint="F2"/>
              </w:rPr>
            </w:pPr>
          </w:p>
        </w:tc>
      </w:tr>
      <w:tr w:rsidR="00880DBD" w:rsidRPr="00261581" w14:paraId="6EDF6D47" w14:textId="77777777" w:rsidTr="005B0D04">
        <w:trPr>
          <w:gridAfter w:val="1"/>
          <w:wAfter w:w="16" w:type="dxa"/>
          <w:trHeight w:hRule="exact" w:val="397"/>
        </w:trPr>
        <w:tc>
          <w:tcPr>
            <w:tcW w:w="50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25DC1" w14:textId="77777777" w:rsidR="00880DBD" w:rsidRPr="00261581" w:rsidRDefault="00D5642C" w:rsidP="005B0D04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Nom/Prénom de la p</w:t>
            </w:r>
            <w:r w:rsidR="007876B8">
              <w:rPr>
                <w:color w:val="0D0D0D" w:themeColor="text1" w:themeTint="F2"/>
              </w:rPr>
              <w:t>ersonne t</w:t>
            </w:r>
            <w:r w:rsidR="00880DBD">
              <w:rPr>
                <w:color w:val="0D0D0D" w:themeColor="text1" w:themeTint="F2"/>
              </w:rPr>
              <w:t>utrice de l’activité :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12735DBA" w14:textId="77777777" w:rsidR="00880DBD" w:rsidRPr="00261581" w:rsidRDefault="00880DBD" w:rsidP="007706F2">
            <w:pPr>
              <w:rPr>
                <w:color w:val="0D0D0D" w:themeColor="text1" w:themeTint="F2"/>
              </w:rPr>
            </w:pPr>
          </w:p>
        </w:tc>
      </w:tr>
      <w:tr w:rsidR="00880DBD" w:rsidRPr="00261581" w14:paraId="64E77678" w14:textId="77777777" w:rsidTr="0011185C">
        <w:trPr>
          <w:gridAfter w:val="1"/>
          <w:wAfter w:w="16" w:type="dxa"/>
          <w:trHeight w:hRule="exact" w:val="113"/>
        </w:trPr>
        <w:tc>
          <w:tcPr>
            <w:tcW w:w="50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02C4A" w14:textId="77777777" w:rsidR="00880DBD" w:rsidRDefault="00880DBD" w:rsidP="005B0D04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65FD126" w14:textId="77777777" w:rsidR="00880DBD" w:rsidRPr="00261581" w:rsidRDefault="00880DBD" w:rsidP="007706F2">
            <w:pPr>
              <w:rPr>
                <w:color w:val="0D0D0D" w:themeColor="text1" w:themeTint="F2"/>
              </w:rPr>
            </w:pPr>
          </w:p>
        </w:tc>
      </w:tr>
      <w:tr w:rsidR="00880DBD" w:rsidRPr="00261581" w14:paraId="714D68F1" w14:textId="77777777" w:rsidTr="0011185C">
        <w:trPr>
          <w:gridAfter w:val="1"/>
          <w:wAfter w:w="16" w:type="dxa"/>
          <w:trHeight w:hRule="exact" w:val="397"/>
        </w:trPr>
        <w:tc>
          <w:tcPr>
            <w:tcW w:w="50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8C75E" w14:textId="41C985CF" w:rsidR="00880DBD" w:rsidRPr="00261581" w:rsidRDefault="0011185C" w:rsidP="0011185C">
            <w:pPr>
              <w:tabs>
                <w:tab w:val="right" w:pos="0"/>
              </w:tabs>
              <w:ind w:hanging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Signature de la personne tutrice de l’activité</w:t>
            </w:r>
            <w:r w:rsidR="007876B8">
              <w:rPr>
                <w:color w:val="0D0D0D" w:themeColor="text1" w:themeTint="F2"/>
              </w:rPr>
              <w:t xml:space="preserve"> </w:t>
            </w:r>
            <w:r w:rsidR="002B5A81" w:rsidRPr="00261581">
              <w:rPr>
                <w:color w:val="0D0D0D" w:themeColor="text1" w:themeTint="F2"/>
              </w:rPr>
              <w:t>: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31C51899" w14:textId="77777777" w:rsidR="00880DBD" w:rsidRPr="00261581" w:rsidRDefault="00880DBD" w:rsidP="007706F2">
            <w:pPr>
              <w:rPr>
                <w:color w:val="0D0D0D" w:themeColor="text1" w:themeTint="F2"/>
              </w:rPr>
            </w:pPr>
          </w:p>
        </w:tc>
      </w:tr>
      <w:tr w:rsidR="0011185C" w:rsidRPr="00261581" w14:paraId="675970B1" w14:textId="77777777" w:rsidTr="0011185C">
        <w:trPr>
          <w:gridAfter w:val="1"/>
          <w:wAfter w:w="16" w:type="dxa"/>
          <w:trHeight w:hRule="exact" w:val="119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CE9FD" w14:textId="77777777" w:rsidR="0011185C" w:rsidRPr="00261581" w:rsidRDefault="0011185C" w:rsidP="007706F2">
            <w:pPr>
              <w:rPr>
                <w:color w:val="0D0D0D" w:themeColor="text1" w:themeTint="F2"/>
              </w:rPr>
            </w:pPr>
          </w:p>
        </w:tc>
      </w:tr>
      <w:tr w:rsidR="006F6823" w:rsidRPr="00261581" w14:paraId="0F2D0CBB" w14:textId="77777777" w:rsidTr="00B9476D">
        <w:trPr>
          <w:gridAfter w:val="1"/>
          <w:wAfter w:w="16" w:type="dxa"/>
          <w:trHeight w:hRule="exact" w:val="397"/>
        </w:trPr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AA29B" w14:textId="23F8DA03" w:rsidR="006F6823" w:rsidRDefault="006F6823" w:rsidP="006F6823">
            <w:pPr>
              <w:tabs>
                <w:tab w:val="right" w:pos="0"/>
                <w:tab w:val="right" w:pos="4093"/>
              </w:tabs>
              <w:ind w:hanging="113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9B7CEB" w14:textId="1CD06694" w:rsidR="006F6823" w:rsidRDefault="006F6823" w:rsidP="006F6823">
            <w:pPr>
              <w:tabs>
                <w:tab w:val="right" w:pos="0"/>
                <w:tab w:val="right" w:pos="4093"/>
              </w:tabs>
              <w:ind w:hanging="113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Date :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14:paraId="3014206F" w14:textId="77777777" w:rsidR="006F6823" w:rsidRPr="00261581" w:rsidRDefault="006F6823" w:rsidP="007706F2">
            <w:pPr>
              <w:rPr>
                <w:color w:val="0D0D0D" w:themeColor="text1" w:themeTint="F2"/>
              </w:rPr>
            </w:pPr>
          </w:p>
        </w:tc>
      </w:tr>
    </w:tbl>
    <w:p w14:paraId="41BFCAB4" w14:textId="77777777" w:rsidR="00880DBD" w:rsidRDefault="00880DBD" w:rsidP="00880DBD">
      <w:pPr>
        <w:tabs>
          <w:tab w:val="center" w:pos="2410"/>
          <w:tab w:val="center" w:pos="8080"/>
        </w:tabs>
        <w:spacing w:after="0" w:line="240" w:lineRule="auto"/>
        <w:rPr>
          <w:sz w:val="2"/>
          <w:szCs w:val="2"/>
        </w:rPr>
      </w:pPr>
      <w:r w:rsidRPr="00261581">
        <w:rPr>
          <w:i/>
          <w:color w:val="0D0D0D" w:themeColor="text1" w:themeTint="F2"/>
          <w:sz w:val="18"/>
        </w:rPr>
        <w:tab/>
      </w:r>
    </w:p>
    <w:p w14:paraId="75D03D9E" w14:textId="77777777" w:rsidR="00880DBD" w:rsidRDefault="00880DBD" w:rsidP="00880DBD">
      <w:pPr>
        <w:tabs>
          <w:tab w:val="left" w:pos="6804"/>
          <w:tab w:val="left" w:pos="7230"/>
          <w:tab w:val="right" w:pos="10490"/>
        </w:tabs>
        <w:spacing w:after="0" w:line="240" w:lineRule="auto"/>
        <w:rPr>
          <w:sz w:val="2"/>
          <w:szCs w:val="2"/>
        </w:rPr>
      </w:pPr>
    </w:p>
    <w:p w14:paraId="50D8DB9F" w14:textId="77777777" w:rsidR="00880DBD" w:rsidRDefault="00880DBD" w:rsidP="00880DBD">
      <w:pPr>
        <w:tabs>
          <w:tab w:val="left" w:pos="6804"/>
          <w:tab w:val="left" w:pos="7230"/>
          <w:tab w:val="right" w:pos="10490"/>
        </w:tabs>
        <w:spacing w:after="0" w:line="240" w:lineRule="auto"/>
        <w:rPr>
          <w:sz w:val="2"/>
          <w:szCs w:val="2"/>
        </w:rPr>
      </w:pPr>
    </w:p>
    <w:p w14:paraId="679F24A3" w14:textId="6075B883" w:rsidR="004228DF" w:rsidRDefault="004228DF" w:rsidP="00880DBD">
      <w:pPr>
        <w:tabs>
          <w:tab w:val="left" w:pos="6804"/>
          <w:tab w:val="left" w:pos="7230"/>
          <w:tab w:val="right" w:pos="10490"/>
        </w:tabs>
        <w:spacing w:after="0" w:line="240" w:lineRule="auto"/>
        <w:rPr>
          <w:sz w:val="24"/>
          <w:szCs w:val="24"/>
        </w:rPr>
      </w:pPr>
    </w:p>
    <w:p w14:paraId="61DE3434" w14:textId="77777777" w:rsidR="006E018C" w:rsidRDefault="006E018C" w:rsidP="006E018C">
      <w:pPr>
        <w:spacing w:after="0" w:line="240" w:lineRule="auto"/>
        <w:ind w:left="709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Approbation pa</w:t>
      </w:r>
      <w:r w:rsidR="00EE0D2A">
        <w:rPr>
          <w:b/>
          <w:color w:val="0D0D0D" w:themeColor="text1" w:themeTint="F2"/>
          <w:sz w:val="24"/>
        </w:rPr>
        <w:t>r la personne responsable </w:t>
      </w:r>
      <w:r w:rsidR="00BB47A1">
        <w:rPr>
          <w:b/>
          <w:color w:val="0D0D0D" w:themeColor="text1" w:themeTint="F2"/>
          <w:sz w:val="24"/>
        </w:rPr>
        <w:t>du programme</w:t>
      </w:r>
      <w:r w:rsidR="00433BA0">
        <w:rPr>
          <w:b/>
          <w:color w:val="0D0D0D" w:themeColor="text1" w:themeTint="F2"/>
          <w:sz w:val="24"/>
        </w:rPr>
        <w:t xml:space="preserve"> </w:t>
      </w:r>
    </w:p>
    <w:p w14:paraId="24858DFA" w14:textId="77777777" w:rsidR="006E018C" w:rsidRPr="002D71AA" w:rsidRDefault="006E018C" w:rsidP="006E018C">
      <w:pPr>
        <w:tabs>
          <w:tab w:val="left" w:pos="709"/>
          <w:tab w:val="left" w:pos="5103"/>
          <w:tab w:val="left" w:pos="5812"/>
          <w:tab w:val="left" w:pos="6663"/>
          <w:tab w:val="right" w:pos="10490"/>
        </w:tabs>
        <w:spacing w:after="0" w:line="240" w:lineRule="auto"/>
        <w:rPr>
          <w:sz w:val="11"/>
          <w:szCs w:val="24"/>
        </w:rPr>
      </w:pPr>
    </w:p>
    <w:p w14:paraId="32A4768E" w14:textId="6410FEC7" w:rsidR="006E018C" w:rsidRPr="00432288" w:rsidRDefault="006E018C" w:rsidP="00432288">
      <w:pPr>
        <w:tabs>
          <w:tab w:val="left" w:pos="709"/>
          <w:tab w:val="left" w:pos="2127"/>
          <w:tab w:val="left" w:pos="4678"/>
          <w:tab w:val="left" w:pos="8505"/>
          <w:tab w:val="left" w:pos="8647"/>
          <w:tab w:val="right" w:pos="10490"/>
        </w:tabs>
        <w:spacing w:after="0" w:line="240" w:lineRule="auto"/>
        <w:rPr>
          <w:sz w:val="20"/>
          <w:szCs w:val="20"/>
          <w:u w:val="single"/>
        </w:rPr>
      </w:pPr>
      <w:r w:rsidRPr="00432288">
        <w:rPr>
          <w:sz w:val="20"/>
          <w:szCs w:val="20"/>
        </w:rPr>
        <w:tab/>
      </w:r>
      <w:r w:rsidR="00432288" w:rsidRPr="00432288">
        <w:rPr>
          <w:sz w:val="20"/>
          <w:szCs w:val="20"/>
        </w:rPr>
        <w:t>Nom/Prénom :</w:t>
      </w:r>
      <w:r w:rsidR="00432288" w:rsidRPr="00432288">
        <w:rPr>
          <w:sz w:val="20"/>
          <w:szCs w:val="20"/>
        </w:rPr>
        <w:tab/>
      </w:r>
      <w:r w:rsidRPr="00432288">
        <w:rPr>
          <w:sz w:val="20"/>
          <w:szCs w:val="20"/>
          <w:u w:val="single"/>
        </w:rPr>
        <w:tab/>
      </w:r>
      <w:r w:rsidR="00432288" w:rsidRPr="00432288">
        <w:rPr>
          <w:sz w:val="20"/>
          <w:szCs w:val="20"/>
        </w:rPr>
        <w:t xml:space="preserve">  </w:t>
      </w:r>
      <w:r w:rsidR="002D71AA">
        <w:rPr>
          <w:sz w:val="20"/>
          <w:szCs w:val="20"/>
        </w:rPr>
        <w:t xml:space="preserve"> </w:t>
      </w:r>
      <w:r w:rsidR="00432288" w:rsidRPr="00432288">
        <w:rPr>
          <w:sz w:val="20"/>
          <w:szCs w:val="20"/>
        </w:rPr>
        <w:t>Signature :</w:t>
      </w:r>
      <w:r w:rsidR="00432288" w:rsidRPr="00432288">
        <w:rPr>
          <w:sz w:val="20"/>
          <w:szCs w:val="20"/>
          <w:u w:val="single"/>
        </w:rPr>
        <w:tab/>
      </w:r>
      <w:r w:rsidRPr="00432288">
        <w:rPr>
          <w:sz w:val="20"/>
          <w:szCs w:val="20"/>
        </w:rPr>
        <w:tab/>
        <w:t>Date :</w:t>
      </w:r>
      <w:r w:rsidR="00432288">
        <w:rPr>
          <w:sz w:val="20"/>
          <w:szCs w:val="20"/>
        </w:rPr>
        <w:t xml:space="preserve"> </w:t>
      </w:r>
      <w:r w:rsidR="00432288">
        <w:rPr>
          <w:sz w:val="20"/>
          <w:szCs w:val="20"/>
          <w:u w:val="single"/>
        </w:rPr>
        <w:tab/>
      </w:r>
      <w:r w:rsidRPr="00432288">
        <w:rPr>
          <w:sz w:val="20"/>
          <w:szCs w:val="20"/>
        </w:rPr>
        <w:tab/>
      </w:r>
    </w:p>
    <w:tbl>
      <w:tblPr>
        <w:tblStyle w:val="Grilledutableau1"/>
        <w:tblW w:w="0" w:type="auto"/>
        <w:tblInd w:w="878" w:type="dxa"/>
        <w:tblLook w:val="04A0" w:firstRow="1" w:lastRow="0" w:firstColumn="1" w:lastColumn="0" w:noHBand="0" w:noVBand="1"/>
      </w:tblPr>
      <w:tblGrid>
        <w:gridCol w:w="5375"/>
        <w:gridCol w:w="2192"/>
        <w:gridCol w:w="2192"/>
      </w:tblGrid>
      <w:tr w:rsidR="00880DBD" w14:paraId="64DF6270" w14:textId="77777777" w:rsidTr="00AD3F1D">
        <w:trPr>
          <w:tblHeader/>
        </w:trPr>
        <w:tc>
          <w:tcPr>
            <w:tcW w:w="9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87034F4" w14:textId="77777777" w:rsidR="0013085A" w:rsidRDefault="0013085A" w:rsidP="007706F2">
            <w:pPr>
              <w:spacing w:before="120" w:after="120"/>
              <w:rPr>
                <w:b/>
                <w:caps/>
                <w:color w:val="0D0D0D" w:themeColor="text1" w:themeTint="F2"/>
                <w:sz w:val="24"/>
                <w:szCs w:val="2"/>
              </w:rPr>
            </w:pPr>
          </w:p>
          <w:p w14:paraId="70C8DD51" w14:textId="77777777" w:rsidR="00880DBD" w:rsidRPr="00220D68" w:rsidRDefault="00880DBD" w:rsidP="007706F2">
            <w:pPr>
              <w:spacing w:before="120" w:after="120"/>
              <w:rPr>
                <w:b/>
                <w:caps/>
                <w:color w:val="0D0D0D" w:themeColor="text1" w:themeTint="F2"/>
              </w:rPr>
            </w:pPr>
            <w:r w:rsidRPr="00220D68">
              <w:rPr>
                <w:b/>
                <w:caps/>
                <w:color w:val="0D0D0D" w:themeColor="text1" w:themeTint="F2"/>
                <w:sz w:val="24"/>
                <w:szCs w:val="2"/>
              </w:rPr>
              <w:t>Description de l’activité</w:t>
            </w:r>
          </w:p>
        </w:tc>
      </w:tr>
      <w:tr w:rsidR="00880DBD" w14:paraId="182D5307" w14:textId="77777777" w:rsidTr="00AD3F1D">
        <w:tc>
          <w:tcPr>
            <w:tcW w:w="9759" w:type="dxa"/>
            <w:gridSpan w:val="3"/>
            <w:tcBorders>
              <w:top w:val="nil"/>
              <w:left w:val="nil"/>
              <w:bottom w:val="single" w:sz="18" w:space="0" w:color="A6CE39"/>
              <w:right w:val="nil"/>
            </w:tcBorders>
          </w:tcPr>
          <w:p w14:paraId="68D03FD2" w14:textId="77777777" w:rsidR="00880DBD" w:rsidRPr="00220D68" w:rsidRDefault="00880DBD" w:rsidP="007706F2">
            <w:pPr>
              <w:spacing w:before="120" w:after="120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 xml:space="preserve">Objectifs </w:t>
            </w:r>
            <w:r w:rsidRPr="00220D68">
              <w:rPr>
                <w:i/>
                <w:color w:val="0D0D0D" w:themeColor="text1" w:themeTint="F2"/>
              </w:rPr>
              <w:t>(formuler les objectifs spécifiques qui devront être atteints)</w:t>
            </w:r>
          </w:p>
        </w:tc>
      </w:tr>
      <w:tr w:rsidR="00880DBD" w14:paraId="59EAAB28" w14:textId="77777777" w:rsidTr="003E22E9">
        <w:trPr>
          <w:trHeight w:val="4726"/>
        </w:trPr>
        <w:tc>
          <w:tcPr>
            <w:tcW w:w="9759" w:type="dxa"/>
            <w:gridSpan w:val="3"/>
            <w:tcBorders>
              <w:top w:val="single" w:sz="18" w:space="0" w:color="A6CE39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1DD6F110" w14:textId="77777777" w:rsidR="00880DBD" w:rsidRPr="00220D68" w:rsidRDefault="00880DBD" w:rsidP="007706F2">
            <w:pPr>
              <w:tabs>
                <w:tab w:val="right" w:pos="10311"/>
              </w:tabs>
              <w:spacing w:before="240" w:after="600"/>
              <w:rPr>
                <w:color w:val="0D0D0D" w:themeColor="text1" w:themeTint="F2"/>
              </w:rPr>
            </w:pPr>
          </w:p>
        </w:tc>
      </w:tr>
      <w:tr w:rsidR="00880DBD" w14:paraId="2EECA1DF" w14:textId="77777777" w:rsidTr="0058198D">
        <w:trPr>
          <w:trHeight w:val="789"/>
        </w:trPr>
        <w:tc>
          <w:tcPr>
            <w:tcW w:w="9759" w:type="dxa"/>
            <w:gridSpan w:val="3"/>
            <w:tcBorders>
              <w:top w:val="single" w:sz="18" w:space="0" w:color="A6CE39"/>
              <w:left w:val="nil"/>
              <w:bottom w:val="single" w:sz="18" w:space="0" w:color="A6CE39"/>
              <w:right w:val="nil"/>
            </w:tcBorders>
          </w:tcPr>
          <w:p w14:paraId="1AB50E27" w14:textId="77777777" w:rsidR="00880DBD" w:rsidRPr="00220D68" w:rsidRDefault="00880DBD" w:rsidP="007706F2">
            <w:pPr>
              <w:spacing w:before="360" w:after="120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 xml:space="preserve">Contenu </w:t>
            </w:r>
            <w:r w:rsidRPr="00220D68">
              <w:rPr>
                <w:i/>
                <w:color w:val="0D0D0D" w:themeColor="text1" w:themeTint="F2"/>
              </w:rPr>
              <w:t xml:space="preserve">(décrire les thèmes et </w:t>
            </w:r>
            <w:r w:rsidR="00237998">
              <w:rPr>
                <w:i/>
                <w:color w:val="0D0D0D" w:themeColor="text1" w:themeTint="F2"/>
              </w:rPr>
              <w:t xml:space="preserve">les </w:t>
            </w:r>
            <w:r w:rsidRPr="00220D68">
              <w:rPr>
                <w:i/>
                <w:color w:val="0D0D0D" w:themeColor="text1" w:themeTint="F2"/>
              </w:rPr>
              <w:t>sujets abordés au cours de l’activité)</w:t>
            </w:r>
          </w:p>
        </w:tc>
      </w:tr>
      <w:tr w:rsidR="00880DBD" w14:paraId="7EE48618" w14:textId="77777777" w:rsidTr="00BB47A1">
        <w:trPr>
          <w:trHeight w:val="5069"/>
        </w:trPr>
        <w:tc>
          <w:tcPr>
            <w:tcW w:w="9759" w:type="dxa"/>
            <w:gridSpan w:val="3"/>
            <w:tcBorders>
              <w:top w:val="single" w:sz="18" w:space="0" w:color="A6CE39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470AA83A" w14:textId="77777777" w:rsidR="00880DBD" w:rsidRPr="00220D68" w:rsidRDefault="00880DBD" w:rsidP="007706F2">
            <w:pPr>
              <w:tabs>
                <w:tab w:val="right" w:pos="10240"/>
              </w:tabs>
              <w:spacing w:before="240" w:after="240"/>
              <w:rPr>
                <w:color w:val="0D0D0D" w:themeColor="text1" w:themeTint="F2"/>
              </w:rPr>
            </w:pPr>
          </w:p>
        </w:tc>
      </w:tr>
      <w:tr w:rsidR="00880DBD" w14:paraId="5A828BB6" w14:textId="77777777" w:rsidTr="00AD3F1D">
        <w:tc>
          <w:tcPr>
            <w:tcW w:w="9759" w:type="dxa"/>
            <w:gridSpan w:val="3"/>
            <w:tcBorders>
              <w:top w:val="nil"/>
              <w:left w:val="nil"/>
              <w:bottom w:val="single" w:sz="18" w:space="0" w:color="A6CE39"/>
              <w:right w:val="nil"/>
            </w:tcBorders>
          </w:tcPr>
          <w:p w14:paraId="317E6F5A" w14:textId="212B2E43" w:rsidR="00880DBD" w:rsidRPr="00220D68" w:rsidRDefault="00880DBD" w:rsidP="00D65842">
            <w:pPr>
              <w:pageBreakBefore/>
              <w:spacing w:before="120" w:after="120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 xml:space="preserve">Méthodologie </w:t>
            </w:r>
            <w:r w:rsidRPr="00220D68">
              <w:rPr>
                <w:i/>
                <w:color w:val="0D0D0D" w:themeColor="text1" w:themeTint="F2"/>
              </w:rPr>
              <w:t>(établir la séquence des activités</w:t>
            </w:r>
            <w:r w:rsidR="00D65842">
              <w:rPr>
                <w:i/>
                <w:color w:val="0D0D0D" w:themeColor="text1" w:themeTint="F2"/>
              </w:rPr>
              <w:t>, le nombre</w:t>
            </w:r>
            <w:r w:rsidR="00D86D9F">
              <w:rPr>
                <w:i/>
                <w:color w:val="0D0D0D" w:themeColor="text1" w:themeTint="F2"/>
              </w:rPr>
              <w:t xml:space="preserve"> et la durée des rencontres ou l</w:t>
            </w:r>
            <w:r w:rsidR="00D65842">
              <w:rPr>
                <w:i/>
                <w:color w:val="0D0D0D" w:themeColor="text1" w:themeTint="F2"/>
              </w:rPr>
              <w:t xml:space="preserve">es modalités </w:t>
            </w:r>
            <w:r w:rsidR="002D71AA">
              <w:rPr>
                <w:i/>
                <w:color w:val="0D0D0D" w:themeColor="text1" w:themeTint="F2"/>
              </w:rPr>
              <w:t>d’</w:t>
            </w:r>
            <w:r w:rsidR="00135F4E">
              <w:rPr>
                <w:i/>
                <w:color w:val="0D0D0D" w:themeColor="text1" w:themeTint="F2"/>
              </w:rPr>
              <w:t xml:space="preserve">encadrement, </w:t>
            </w:r>
            <w:r w:rsidR="00D65842">
              <w:rPr>
                <w:i/>
                <w:color w:val="0D0D0D" w:themeColor="text1" w:themeTint="F2"/>
              </w:rPr>
              <w:t xml:space="preserve">ainsi que la </w:t>
            </w:r>
            <w:r w:rsidRPr="00220D68">
              <w:rPr>
                <w:i/>
                <w:color w:val="0D0D0D" w:themeColor="text1" w:themeTint="F2"/>
              </w:rPr>
              <w:t>bibliographie</w:t>
            </w:r>
            <w:r w:rsidR="002D71AA">
              <w:rPr>
                <w:i/>
                <w:color w:val="0D0D0D" w:themeColor="text1" w:themeTint="F2"/>
              </w:rPr>
              <w:t xml:space="preserve"> suggérée</w:t>
            </w:r>
            <w:r w:rsidR="00D65842">
              <w:rPr>
                <w:i/>
                <w:color w:val="0D0D0D" w:themeColor="text1" w:themeTint="F2"/>
              </w:rPr>
              <w:t>, si applicable</w:t>
            </w:r>
            <w:r w:rsidR="002D71AA">
              <w:rPr>
                <w:i/>
                <w:color w:val="0D0D0D" w:themeColor="text1" w:themeTint="F2"/>
              </w:rPr>
              <w:t>).</w:t>
            </w:r>
          </w:p>
        </w:tc>
      </w:tr>
      <w:tr w:rsidR="00880DBD" w14:paraId="16542DF6" w14:textId="77777777" w:rsidTr="00825CA8">
        <w:trPr>
          <w:trHeight w:val="4232"/>
        </w:trPr>
        <w:tc>
          <w:tcPr>
            <w:tcW w:w="9759" w:type="dxa"/>
            <w:gridSpan w:val="3"/>
            <w:tcBorders>
              <w:top w:val="single" w:sz="18" w:space="0" w:color="A6CE39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5D36B1E9" w14:textId="77777777" w:rsidR="00880DBD" w:rsidRPr="00220D68" w:rsidRDefault="00880DBD" w:rsidP="007706F2">
            <w:pPr>
              <w:tabs>
                <w:tab w:val="right" w:pos="10312"/>
              </w:tabs>
              <w:spacing w:before="240" w:after="600"/>
              <w:rPr>
                <w:color w:val="0D0D0D" w:themeColor="text1" w:themeTint="F2"/>
              </w:rPr>
            </w:pPr>
          </w:p>
        </w:tc>
      </w:tr>
      <w:tr w:rsidR="00880DBD" w14:paraId="16C801B0" w14:textId="77777777" w:rsidTr="00AD3F1D">
        <w:tc>
          <w:tcPr>
            <w:tcW w:w="9759" w:type="dxa"/>
            <w:gridSpan w:val="3"/>
            <w:tcBorders>
              <w:top w:val="single" w:sz="18" w:space="0" w:color="A6CE39"/>
              <w:left w:val="nil"/>
              <w:bottom w:val="double" w:sz="4" w:space="0" w:color="A6CE39"/>
              <w:right w:val="nil"/>
            </w:tcBorders>
          </w:tcPr>
          <w:p w14:paraId="3673E293" w14:textId="7498D5D7" w:rsidR="00880DBD" w:rsidRPr="00220D68" w:rsidRDefault="00880DBD" w:rsidP="002D79B9">
            <w:pPr>
              <w:spacing w:before="360" w:after="120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 xml:space="preserve">Évaluation </w:t>
            </w:r>
            <w:r w:rsidRPr="00220D68">
              <w:rPr>
                <w:i/>
                <w:color w:val="0D0D0D" w:themeColor="text1" w:themeTint="F2"/>
              </w:rPr>
              <w:t>(décrire les exigences pour chacun des éléments d’évaluation</w:t>
            </w:r>
            <w:r w:rsidR="00345A22">
              <w:rPr>
                <w:rStyle w:val="Appelnotedebasdep"/>
                <w:i/>
                <w:color w:val="0D0D0D" w:themeColor="text1" w:themeTint="F2"/>
              </w:rPr>
              <w:footnoteReference w:id="1"/>
            </w:r>
            <w:r w:rsidR="002D79B9">
              <w:rPr>
                <w:i/>
                <w:color w:val="0D0D0D" w:themeColor="text1" w:themeTint="F2"/>
              </w:rPr>
              <w:t xml:space="preserve"> en précisant l’amplitude des éléments attendus (exemple : nombre d’articles à analyser ou de pages par travail)</w:t>
            </w:r>
            <w:r w:rsidRPr="00220D68">
              <w:rPr>
                <w:i/>
                <w:color w:val="0D0D0D" w:themeColor="text1" w:themeTint="F2"/>
              </w:rPr>
              <w:t>, leur pondération et les échéances)</w:t>
            </w:r>
            <w:r w:rsidR="002D79B9">
              <w:rPr>
                <w:i/>
                <w:color w:val="0D0D0D" w:themeColor="text1" w:themeTint="F2"/>
              </w:rPr>
              <w:t>.</w:t>
            </w:r>
            <w:r w:rsidR="00D65842">
              <w:rPr>
                <w:i/>
                <w:color w:val="0D0D0D" w:themeColor="text1" w:themeTint="F2"/>
              </w:rPr>
              <w:t xml:space="preserve"> </w:t>
            </w:r>
          </w:p>
        </w:tc>
      </w:tr>
      <w:tr w:rsidR="00880DBD" w14:paraId="4076B80D" w14:textId="77777777" w:rsidTr="00AD3F1D">
        <w:trPr>
          <w:trHeight w:val="176"/>
        </w:trPr>
        <w:tc>
          <w:tcPr>
            <w:tcW w:w="5375" w:type="dxa"/>
            <w:tcBorders>
              <w:top w:val="double" w:sz="4" w:space="0" w:color="A6CE39"/>
              <w:left w:val="single" w:sz="18" w:space="0" w:color="A6CE39"/>
              <w:bottom w:val="double" w:sz="4" w:space="0" w:color="A6CE39"/>
              <w:right w:val="single" w:sz="18" w:space="0" w:color="A6CE39"/>
            </w:tcBorders>
          </w:tcPr>
          <w:p w14:paraId="11F58014" w14:textId="373D3181" w:rsidR="00880DBD" w:rsidRPr="00220D68" w:rsidRDefault="002D71AA" w:rsidP="002D71AA">
            <w:pPr>
              <w:spacing w:before="120" w:after="120"/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Éléments d’évaluation (e</w:t>
            </w:r>
            <w:r w:rsidR="00880DBD" w:rsidRPr="00220D68">
              <w:rPr>
                <w:b/>
                <w:i/>
                <w:color w:val="0D0D0D" w:themeColor="text1" w:themeTint="F2"/>
              </w:rPr>
              <w:t>xigences</w:t>
            </w:r>
            <w:r>
              <w:rPr>
                <w:b/>
                <w:i/>
                <w:color w:val="0D0D0D" w:themeColor="text1" w:themeTint="F2"/>
              </w:rPr>
              <w:t xml:space="preserve"> et critères)</w:t>
            </w:r>
          </w:p>
        </w:tc>
        <w:tc>
          <w:tcPr>
            <w:tcW w:w="2192" w:type="dxa"/>
            <w:tcBorders>
              <w:top w:val="double" w:sz="4" w:space="0" w:color="A6CE39"/>
              <w:left w:val="single" w:sz="18" w:space="0" w:color="A6CE39"/>
              <w:bottom w:val="double" w:sz="4" w:space="0" w:color="A6CE39"/>
              <w:right w:val="single" w:sz="18" w:space="0" w:color="A6CE39"/>
            </w:tcBorders>
          </w:tcPr>
          <w:p w14:paraId="123F2927" w14:textId="77777777" w:rsidR="00880DBD" w:rsidRPr="00220D68" w:rsidRDefault="00880DBD" w:rsidP="007706F2">
            <w:pPr>
              <w:spacing w:before="120" w:after="120"/>
              <w:jc w:val="center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>Pondération</w:t>
            </w:r>
            <w:r w:rsidR="00EE0D2A">
              <w:rPr>
                <w:b/>
                <w:i/>
                <w:color w:val="0D0D0D" w:themeColor="text1" w:themeTint="F2"/>
              </w:rPr>
              <w:t xml:space="preserve"> (%)</w:t>
            </w:r>
          </w:p>
        </w:tc>
        <w:tc>
          <w:tcPr>
            <w:tcW w:w="2192" w:type="dxa"/>
            <w:tcBorders>
              <w:top w:val="double" w:sz="4" w:space="0" w:color="A6CE39"/>
              <w:left w:val="single" w:sz="18" w:space="0" w:color="A6CE39"/>
              <w:bottom w:val="double" w:sz="4" w:space="0" w:color="A6CE39"/>
              <w:right w:val="single" w:sz="18" w:space="0" w:color="A6CE39"/>
            </w:tcBorders>
          </w:tcPr>
          <w:p w14:paraId="1C1A8540" w14:textId="77777777" w:rsidR="00880DBD" w:rsidRPr="00220D68" w:rsidRDefault="00880DBD" w:rsidP="007706F2">
            <w:pPr>
              <w:spacing w:before="120" w:after="120"/>
              <w:jc w:val="center"/>
              <w:rPr>
                <w:b/>
                <w:i/>
                <w:color w:val="0D0D0D" w:themeColor="text1" w:themeTint="F2"/>
              </w:rPr>
            </w:pPr>
            <w:r w:rsidRPr="00220D68">
              <w:rPr>
                <w:b/>
                <w:i/>
                <w:color w:val="0D0D0D" w:themeColor="text1" w:themeTint="F2"/>
              </w:rPr>
              <w:t>Échéances</w:t>
            </w:r>
          </w:p>
        </w:tc>
      </w:tr>
      <w:tr w:rsidR="00880DBD" w14:paraId="1EF182D6" w14:textId="77777777" w:rsidTr="003E22E9">
        <w:trPr>
          <w:trHeight w:val="830"/>
        </w:trPr>
        <w:tc>
          <w:tcPr>
            <w:tcW w:w="5375" w:type="dxa"/>
            <w:tcBorders>
              <w:top w:val="double" w:sz="4" w:space="0" w:color="A6CE39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257F8F5C" w14:textId="77777777" w:rsidR="00880DBD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  <w:p w14:paraId="29AB7E96" w14:textId="77777777" w:rsidR="006E018C" w:rsidRPr="00220D68" w:rsidRDefault="006E018C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double" w:sz="4" w:space="0" w:color="A6CE39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332402E1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double" w:sz="4" w:space="0" w:color="A6CE39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078F4909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880DBD" w14:paraId="315C2473" w14:textId="77777777" w:rsidTr="003E22E9">
        <w:trPr>
          <w:trHeight w:val="824"/>
        </w:trPr>
        <w:tc>
          <w:tcPr>
            <w:tcW w:w="5375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323517CC" w14:textId="77777777" w:rsidR="00880DBD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  <w:p w14:paraId="39DEAE99" w14:textId="77777777" w:rsidR="006E018C" w:rsidRPr="00220D68" w:rsidRDefault="006E018C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2EDCF3FB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8" w:space="0" w:color="404040" w:themeColor="text1" w:themeTint="BF"/>
              <w:right w:val="single" w:sz="18" w:space="0" w:color="A6CE39"/>
            </w:tcBorders>
            <w:shd w:val="clear" w:color="auto" w:fill="D0DBC3"/>
          </w:tcPr>
          <w:p w14:paraId="6D88BA33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880DBD" w14:paraId="7B2F0652" w14:textId="77777777" w:rsidTr="003E22E9">
        <w:trPr>
          <w:trHeight w:val="836"/>
        </w:trPr>
        <w:tc>
          <w:tcPr>
            <w:tcW w:w="5375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36EF153D" w14:textId="77777777" w:rsidR="00880DBD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  <w:p w14:paraId="0D0E8740" w14:textId="77777777" w:rsidR="006E018C" w:rsidRPr="00220D68" w:rsidRDefault="006E018C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01675DAC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2192" w:type="dxa"/>
            <w:tcBorders>
              <w:top w:val="single" w:sz="8" w:space="0" w:color="404040" w:themeColor="text1" w:themeTint="BF"/>
              <w:left w:val="single" w:sz="18" w:space="0" w:color="A6CE39"/>
              <w:bottom w:val="single" w:sz="18" w:space="0" w:color="A6CE39"/>
              <w:right w:val="single" w:sz="18" w:space="0" w:color="A6CE39"/>
            </w:tcBorders>
            <w:shd w:val="clear" w:color="auto" w:fill="D0DBC3"/>
          </w:tcPr>
          <w:p w14:paraId="75814488" w14:textId="77777777" w:rsidR="00880DBD" w:rsidRPr="00220D68" w:rsidRDefault="00880DBD" w:rsidP="007706F2">
            <w:pPr>
              <w:spacing w:before="120"/>
              <w:rPr>
                <w:color w:val="0D0D0D" w:themeColor="text1" w:themeTint="F2"/>
              </w:rPr>
            </w:pPr>
          </w:p>
        </w:tc>
      </w:tr>
    </w:tbl>
    <w:p w14:paraId="1DC5DAB2" w14:textId="32DDA5C9" w:rsidR="00C0686F" w:rsidRPr="00345A22" w:rsidRDefault="00C0686F" w:rsidP="00345A22">
      <w:pPr>
        <w:spacing w:after="0" w:line="240" w:lineRule="auto"/>
        <w:jc w:val="both"/>
        <w:rPr>
          <w:sz w:val="16"/>
          <w:szCs w:val="16"/>
        </w:rPr>
      </w:pPr>
    </w:p>
    <w:sectPr w:rsidR="00C0686F" w:rsidRPr="00345A22" w:rsidSect="003D0263">
      <w:headerReference w:type="default" r:id="rId13"/>
      <w:footerReference w:type="default" r:id="rId14"/>
      <w:pgSz w:w="12240" w:h="15840" w:code="1"/>
      <w:pgMar w:top="1985" w:right="851" w:bottom="567" w:left="567" w:header="340" w:footer="34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99981C" w15:done="0"/>
  <w15:commentEx w15:paraId="7E20EB19" w15:done="0"/>
  <w15:commentEx w15:paraId="4287C0A9" w15:done="0"/>
  <w15:commentEx w15:paraId="3E8FE50F" w15:done="0"/>
  <w15:commentEx w15:paraId="407886BC" w15:done="0"/>
  <w15:commentEx w15:paraId="653ED88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CE191" w14:textId="77777777" w:rsidR="007C1C0C" w:rsidRDefault="007C1C0C" w:rsidP="00D16935">
      <w:pPr>
        <w:spacing w:after="0" w:line="240" w:lineRule="auto"/>
      </w:pPr>
      <w:r>
        <w:separator/>
      </w:r>
    </w:p>
  </w:endnote>
  <w:endnote w:type="continuationSeparator" w:id="0">
    <w:p w14:paraId="57A91C4B" w14:textId="77777777" w:rsidR="007C1C0C" w:rsidRDefault="007C1C0C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986711"/>
      <w:docPartObj>
        <w:docPartGallery w:val="Page Numbers (Bottom of Page)"/>
        <w:docPartUnique/>
      </w:docPartObj>
    </w:sdtPr>
    <w:sdtEndPr/>
    <w:sdtContent>
      <w:p w14:paraId="6AA540E5" w14:textId="77777777" w:rsidR="003F4EA0" w:rsidRDefault="003F4EA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88F" w:rsidRPr="00FB488F">
          <w:rPr>
            <w:noProof/>
            <w:lang w:val="fr-FR"/>
          </w:rPr>
          <w:t>1</w:t>
        </w:r>
        <w:r>
          <w:fldChar w:fldCharType="end"/>
        </w:r>
      </w:p>
    </w:sdtContent>
  </w:sdt>
  <w:p w14:paraId="60B78E2C" w14:textId="7DB825E3" w:rsidR="003F4EA0" w:rsidRPr="00A968C0" w:rsidRDefault="00A968C0">
    <w:pPr>
      <w:pStyle w:val="Pieddepage"/>
      <w:rPr>
        <w:i/>
        <w:sz w:val="16"/>
      </w:rPr>
    </w:pPr>
    <w:r w:rsidRPr="00A968C0">
      <w:rPr>
        <w:i/>
        <w:sz w:val="16"/>
      </w:rPr>
      <w:t xml:space="preserve">Document mis à jour le </w:t>
    </w:r>
    <w:r w:rsidR="00431310">
      <w:rPr>
        <w:i/>
        <w:sz w:val="16"/>
      </w:rPr>
      <w:t>28</w:t>
    </w:r>
    <w:r w:rsidR="00D52400">
      <w:rPr>
        <w:i/>
        <w:sz w:val="16"/>
      </w:rPr>
      <w:t xml:space="preserve"> novembre</w:t>
    </w:r>
    <w:r w:rsidR="0058198D">
      <w:rPr>
        <w:i/>
        <w:sz w:val="16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1DD05" w14:textId="77777777" w:rsidR="007C1C0C" w:rsidRDefault="007C1C0C" w:rsidP="00D16935">
      <w:pPr>
        <w:spacing w:after="0" w:line="240" w:lineRule="auto"/>
      </w:pPr>
      <w:r>
        <w:separator/>
      </w:r>
    </w:p>
  </w:footnote>
  <w:footnote w:type="continuationSeparator" w:id="0">
    <w:p w14:paraId="2C018794" w14:textId="77777777" w:rsidR="007C1C0C" w:rsidRDefault="007C1C0C" w:rsidP="00D16935">
      <w:pPr>
        <w:spacing w:after="0" w:line="240" w:lineRule="auto"/>
      </w:pPr>
      <w:r>
        <w:continuationSeparator/>
      </w:r>
    </w:p>
  </w:footnote>
  <w:footnote w:id="1">
    <w:p w14:paraId="5C674518" w14:textId="45B078FE" w:rsidR="00345A22" w:rsidRDefault="00345A2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A7D53">
        <w:rPr>
          <w:b/>
        </w:rPr>
        <w:t>Selon la Politique d’évaluation des apprentissages</w:t>
      </w:r>
      <w:r>
        <w:t> : au moins deux éléments d’évaluation sommative sont requis; la première évaluation sommative ou formative doit avoir lieu au cours de la première moitié de l’activité pédagogique; tout premier élément d’évaluation ne peut dépasser 50% de la note finale; la pondération d’un élément d’évaluation est au maximum de 70% de la note finale; la note finale doit idéalement reposer sur des éléments ou des modes d’évaluation où la nature des tâches proposées doit différer.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4AA9A" w14:textId="77777777" w:rsidR="002B5210" w:rsidRDefault="002B5210" w:rsidP="009C420C">
    <w:pPr>
      <w:tabs>
        <w:tab w:val="left" w:pos="10348"/>
      </w:tabs>
      <w:spacing w:after="0" w:line="240" w:lineRule="auto"/>
      <w:jc w:val="right"/>
      <w:rPr>
        <w:b/>
        <w:color w:val="007ABF"/>
        <w:sz w:val="30"/>
        <w:szCs w:val="30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C78201" wp14:editId="2BD33808">
              <wp:simplePos x="0" y="0"/>
              <wp:positionH relativeFrom="column">
                <wp:posOffset>41646</wp:posOffset>
              </wp:positionH>
              <wp:positionV relativeFrom="paragraph">
                <wp:posOffset>173990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67648" w14:textId="77777777"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id="Groupe 10" o:spid="_x0000_s1026" style="position:absolute;left:0;text-align:left;margin-left:3.3pt;margin-top:13.7pt;width:162.15pt;height:49.9pt;z-index:251665408" coordsize="20593,6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TAAAAAFJnaHRsb25nAAAHC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CnYAAAABAAAAoAAAACoAAAHgAABOwAAACloAGAAB/9j/4AAQSkZJRgABAgAASABIAAD/7QAMQWRv&#10;YmVfQ00AAv/uAA5BZG9iZQBkgAAAAAH/2wCEAAwICAgJCAwJCQwRCwoLERUPDAwPFRgTExUTExgR&#10;DAwMDAwMEQwMDAwMDAwMDAwMDAwMDAwMDAwMDAwMDAwMDAwBDQsLDQ4NEA4OEBQODg4UFA4ODg4U&#10;EQwMDAwMEREMDAwMDAwRDAwMDAwMDAwMDAwMDAwMDAwMDAwMDAwMDAwMDP/AABEIAC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IE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eH2///////////////////////////////////////1rpCu&#10;9v/////////////////////////////////////hkGmQ4v//////////////////////////////&#10;///////1rpCu9v//////////////////////////////////////9uH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u6TD////////////////////////////////////&#10;//+/dk9/0P///////////////////////////////////+CaTwBbu///////////////////////&#10;////////////8bZ5T0l3yv//////////////////////////////////69LFq5av8v//////////&#10;////////////////////////////9+f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avq6moqaqtsbjAy9rr////&#10;/////////////////////6JfV1RTVFVXW19mb3yPqMPd7////////////////////7NMCwYDAAAA&#10;AAAAFUV0os37/////////////////////9BuEgAAAAAADzNZgarU/f//////////////////////&#10;/+2ONQAFGjJNa42y2P////////////////////////////+wVDxRaIKeveD/////////////////&#10;///////////////XjoOft9Lw////////////////////////////////////3d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7uzt7/L2+v//&#10;//////////////////////////////+5mpiZnKGmrbS+yuH///////////////////////////+i&#10;V0pMUVddaH2WueP///////////////////////////+zVwAaNVBuja/T+v//////////////////&#10;///////////Ob0Bfe5m32Pv////////////////////////////////un4Wnw+H/////////////&#10;////////////////////////5NH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HRleHQAAAAAQ29weXJpZ2h0&#10;IDIwMDQtMjAwNyBBZG9iZSBTeXN0ZW1zIEluY29ycG9yYXRlZAAA/+4ADkFkb2JlAGRAAAAAAv/b&#10;AIQAAQEBAQEBAQEBAQEBAQEBAQEBAQEBAQEBAQEBAQIBAQEBAQECAgICAgICAgICAgICAgMDAwMD&#10;AwMDAwMDAwMDAwEBAQEBAQECAQECAwICAgMDAwMDAwMDAwMDAwMDAwMDAwMDAwMDAwMDAwMDAwMD&#10;AwMDAwMDAwMDAwMDAwMDAwMD/8AAFAgB0wcIBAERAAIRAQMRAQQRAP/dAAQA4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N&#10;2Xy+J2/icpns9lMdhMFhMdW5fNZrL1tNjcTiMTjaZq3I5TKZGtZIaenp4UeWeeV1REVmZgoJ9+9+&#10;691qVb8/4WG/AXbPzJwfx92l1vv/ALD+PT7kj2duz5eYnNUmNwGKzM1f/DBndp9X12PauzW3IZSr&#10;VGXbJUU7QiSakoKtBEZve/de624oZoqiGKogkSaCeKOaGWNg8csUqh45I2HBVgQQR+PfvfuvdZ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Wq/8Azu/j&#10;f/Oh/mZb6x3wb+LmwNtfGz4EZPI0NN3T8jN59t7JhzHcsUcaV1ZTVuydm5Cu3JBtajcGOnwooFny&#10;1WiyV7U1GEVfe/de6Ov/ACqf5Avwf/lZ4vFbt2rt0d3fJv7AQ535IdmYqgqNxUVTOmmuperttXmo&#10;9rUTXZB9m8tfJGTHVZCpSyj3v3Xury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">
              <v:rect id="Rectangle 9" o:spid="_x0000_s1027" style="position:absolute;top:717;width:20593;height:5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8D073B">
      <w:rPr>
        <w:b/>
        <w:color w:val="007ABF"/>
        <w:sz w:val="30"/>
        <w:szCs w:val="30"/>
      </w:rPr>
      <w:t xml:space="preserve">Maitrise </w:t>
    </w:r>
    <w:r>
      <w:rPr>
        <w:b/>
        <w:color w:val="007ABF"/>
        <w:sz w:val="30"/>
        <w:szCs w:val="30"/>
      </w:rPr>
      <w:t xml:space="preserve">en </w:t>
    </w:r>
    <w:r w:rsidR="008D073B">
      <w:rPr>
        <w:b/>
        <w:color w:val="007ABF"/>
        <w:sz w:val="30"/>
        <w:szCs w:val="30"/>
      </w:rPr>
      <w:t>science</w:t>
    </w:r>
    <w:r>
      <w:rPr>
        <w:b/>
        <w:color w:val="007ABF"/>
        <w:sz w:val="30"/>
        <w:szCs w:val="30"/>
      </w:rPr>
      <w:t>s de l’éducation</w:t>
    </w:r>
    <w:r w:rsidR="00BB47A1">
      <w:rPr>
        <w:b/>
        <w:color w:val="007ABF"/>
        <w:sz w:val="30"/>
        <w:szCs w:val="30"/>
      </w:rPr>
      <w:t xml:space="preserve"> </w:t>
    </w:r>
  </w:p>
  <w:p w14:paraId="78F1B5C7" w14:textId="77777777" w:rsidR="00BB47A1" w:rsidRDefault="00BB47A1" w:rsidP="002B5210">
    <w:pPr>
      <w:spacing w:after="0" w:line="240" w:lineRule="auto"/>
      <w:jc w:val="right"/>
      <w:rPr>
        <w:b/>
        <w:color w:val="007ABF"/>
        <w:sz w:val="30"/>
        <w:szCs w:val="30"/>
      </w:rPr>
    </w:pPr>
    <w:proofErr w:type="gramStart"/>
    <w:r>
      <w:rPr>
        <w:b/>
        <w:color w:val="007ABF"/>
        <w:sz w:val="30"/>
        <w:szCs w:val="30"/>
      </w:rPr>
      <w:t>et</w:t>
    </w:r>
    <w:proofErr w:type="gramEnd"/>
    <w:r>
      <w:rPr>
        <w:b/>
        <w:color w:val="007ABF"/>
        <w:sz w:val="30"/>
        <w:szCs w:val="30"/>
      </w:rPr>
      <w:t xml:space="preserve"> Doctorat en éducation</w:t>
    </w:r>
  </w:p>
  <w:p w14:paraId="6BD77958" w14:textId="77777777" w:rsidR="00D16935" w:rsidRPr="008664A5" w:rsidRDefault="00645B59" w:rsidP="009C420C">
    <w:pPr>
      <w:tabs>
        <w:tab w:val="right" w:pos="10915"/>
      </w:tabs>
      <w:spacing w:before="420" w:after="0" w:line="240" w:lineRule="auto"/>
      <w:jc w:val="right"/>
      <w:rPr>
        <w:b/>
        <w:caps/>
        <w:color w:val="FFFFFF" w:themeColor="background1"/>
        <w:sz w:val="32"/>
      </w:rPr>
    </w:pPr>
    <w:r w:rsidRPr="009D3EDE">
      <w:rPr>
        <w:b/>
        <w:caps/>
        <w:noProof/>
        <w:color w:val="76923C" w:themeColor="accent3" w:themeShade="BF"/>
        <w:sz w:val="32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61195250" wp14:editId="2377A4E0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17" o:spid="_x0000_s1026" style="position:absolute;margin-left:0;margin-top:1.65pt;width:164.75pt;height:25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 w:rsidRPr="009D3EDE">
      <w:rPr>
        <w:b/>
        <w:caps/>
        <w:noProof/>
        <w:color w:val="76923C" w:themeColor="accent3" w:themeShade="BF"/>
        <w:sz w:val="32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3FFCE8BC" wp14:editId="64795973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15" o:spid="_x0000_s1026" style="position:absolute;margin-left:0;margin-top:3.65pt;width:167.6pt;height:24.1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 w:rsidRPr="009D3EDE">
      <w:rPr>
        <w:b/>
        <w:caps/>
        <w:noProof/>
        <w:color w:val="76923C" w:themeColor="accent3" w:themeShade="BF"/>
        <w:sz w:val="32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E6972DC" wp14:editId="4E6832D8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-43.95pt;margin-top:1.65pt;width:613.7pt;height:3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ment</w:t>
    </w:r>
    <w:r w:rsidR="009C420C" w:rsidRPr="009C420C">
      <w:rPr>
        <w:b/>
        <w:caps/>
        <w:color w:val="76923C" w:themeColor="accent3" w:themeShade="BF"/>
        <w:sz w:val="32"/>
      </w:rPr>
      <w:t xml:space="preserve"> </w:t>
    </w:r>
    <w:r w:rsidR="009C420C">
      <w:rPr>
        <w:b/>
        <w:caps/>
        <w:color w:val="76923C" w:themeColor="accent3" w:themeShade="BF"/>
        <w:sz w:val="32"/>
      </w:rPr>
      <w:tab/>
    </w:r>
    <w:r w:rsidR="009C420C" w:rsidRPr="009D3EDE">
      <w:rPr>
        <w:b/>
        <w:caps/>
        <w:color w:val="76923C" w:themeColor="accent3" w:themeShade="BF"/>
        <w:sz w:val="32"/>
      </w:rPr>
      <w:t>ACTIVITÉ SOUS FORME TUTORALE</w:t>
    </w:r>
    <w:r w:rsidR="009C420C">
      <w:rPr>
        <w:b/>
        <w:caps/>
        <w:color w:val="FFFFFF" w:themeColor="background1"/>
        <w:sz w:val="32"/>
      </w:rPr>
      <w:t>du</w:t>
    </w:r>
  </w:p>
  <w:p w14:paraId="44570E18" w14:textId="77777777" w:rsidR="00E42D85" w:rsidRDefault="00C44EB2" w:rsidP="009C420C">
    <w:pPr>
      <w:pStyle w:val="En-tte"/>
      <w:tabs>
        <w:tab w:val="clear" w:pos="4320"/>
        <w:tab w:val="clear" w:pos="8640"/>
        <w:tab w:val="right" w:pos="10348"/>
      </w:tabs>
      <w:ind w:firstLine="2552"/>
      <w:jc w:val="right"/>
    </w:pPr>
    <w:r w:rsidRPr="000632CF">
      <w:rPr>
        <w:b/>
        <w:i/>
        <w:noProof/>
        <w:color w:val="E36C0A" w:themeColor="accent6" w:themeShade="BF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E7368E8" wp14:editId="7C8C36FD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7" o:spid="_x0000_s1026" style="position:absolute;margin-left:-43.95pt;margin-top:12.9pt;width:613.7pt;height:3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  <w:p w14:paraId="5AC48290" w14:textId="77777777" w:rsidR="00D16935" w:rsidRPr="00D16935" w:rsidRDefault="00D16935" w:rsidP="00432288">
    <w:pPr>
      <w:pStyle w:val="En-tte"/>
      <w:tabs>
        <w:tab w:val="clear" w:pos="4320"/>
      </w:tabs>
      <w:ind w:left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B3D34"/>
    <w:multiLevelType w:val="hybridMultilevel"/>
    <w:tmpl w:val="F244C26A"/>
    <w:lvl w:ilvl="0" w:tplc="86C809C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4168A"/>
    <w:rsid w:val="00054128"/>
    <w:rsid w:val="00060314"/>
    <w:rsid w:val="000632CF"/>
    <w:rsid w:val="000B0C9F"/>
    <w:rsid w:val="000B4BFA"/>
    <w:rsid w:val="0011185C"/>
    <w:rsid w:val="001229AF"/>
    <w:rsid w:val="0013085A"/>
    <w:rsid w:val="00135F4E"/>
    <w:rsid w:val="001E5A7B"/>
    <w:rsid w:val="00236F11"/>
    <w:rsid w:val="00237998"/>
    <w:rsid w:val="0025296D"/>
    <w:rsid w:val="00280A33"/>
    <w:rsid w:val="002B5210"/>
    <w:rsid w:val="002B5A81"/>
    <w:rsid w:val="002D71AA"/>
    <w:rsid w:val="002D79B9"/>
    <w:rsid w:val="00336ED0"/>
    <w:rsid w:val="00342046"/>
    <w:rsid w:val="00345A22"/>
    <w:rsid w:val="00374648"/>
    <w:rsid w:val="003A470C"/>
    <w:rsid w:val="003D0263"/>
    <w:rsid w:val="003E22E9"/>
    <w:rsid w:val="003E5705"/>
    <w:rsid w:val="003E740F"/>
    <w:rsid w:val="003F4EA0"/>
    <w:rsid w:val="004228DF"/>
    <w:rsid w:val="00431310"/>
    <w:rsid w:val="00432288"/>
    <w:rsid w:val="00433BA0"/>
    <w:rsid w:val="00447BD5"/>
    <w:rsid w:val="00452F38"/>
    <w:rsid w:val="004D684E"/>
    <w:rsid w:val="004F1CFD"/>
    <w:rsid w:val="005038AC"/>
    <w:rsid w:val="0052223C"/>
    <w:rsid w:val="0052544B"/>
    <w:rsid w:val="00525550"/>
    <w:rsid w:val="0058198D"/>
    <w:rsid w:val="00585CAE"/>
    <w:rsid w:val="005A6C52"/>
    <w:rsid w:val="005B0D04"/>
    <w:rsid w:val="005F0E51"/>
    <w:rsid w:val="00645B59"/>
    <w:rsid w:val="006709C6"/>
    <w:rsid w:val="006A2789"/>
    <w:rsid w:val="006E018C"/>
    <w:rsid w:val="006E5C99"/>
    <w:rsid w:val="006F6823"/>
    <w:rsid w:val="00733308"/>
    <w:rsid w:val="007876B8"/>
    <w:rsid w:val="00787B83"/>
    <w:rsid w:val="007A005F"/>
    <w:rsid w:val="007B77A7"/>
    <w:rsid w:val="007C1C0C"/>
    <w:rsid w:val="00822EDD"/>
    <w:rsid w:val="00825CA8"/>
    <w:rsid w:val="00845F93"/>
    <w:rsid w:val="008804A9"/>
    <w:rsid w:val="00880DBD"/>
    <w:rsid w:val="008C1892"/>
    <w:rsid w:val="008D073B"/>
    <w:rsid w:val="008E240B"/>
    <w:rsid w:val="008E5CCE"/>
    <w:rsid w:val="009015A0"/>
    <w:rsid w:val="0090212B"/>
    <w:rsid w:val="00912493"/>
    <w:rsid w:val="00922A86"/>
    <w:rsid w:val="00934CEE"/>
    <w:rsid w:val="00957E21"/>
    <w:rsid w:val="009802B0"/>
    <w:rsid w:val="009A362E"/>
    <w:rsid w:val="009C420C"/>
    <w:rsid w:val="009D3EDE"/>
    <w:rsid w:val="009F6118"/>
    <w:rsid w:val="00A52C17"/>
    <w:rsid w:val="00A968C0"/>
    <w:rsid w:val="00AA4DB5"/>
    <w:rsid w:val="00AD3F1D"/>
    <w:rsid w:val="00AF1A14"/>
    <w:rsid w:val="00AF40AE"/>
    <w:rsid w:val="00AF6303"/>
    <w:rsid w:val="00B4214A"/>
    <w:rsid w:val="00B95CD2"/>
    <w:rsid w:val="00B971DA"/>
    <w:rsid w:val="00BA5086"/>
    <w:rsid w:val="00BB10D4"/>
    <w:rsid w:val="00BB2180"/>
    <w:rsid w:val="00BB2CA3"/>
    <w:rsid w:val="00BB47A1"/>
    <w:rsid w:val="00C0686F"/>
    <w:rsid w:val="00C4062D"/>
    <w:rsid w:val="00C44EB2"/>
    <w:rsid w:val="00C51FD2"/>
    <w:rsid w:val="00CF376E"/>
    <w:rsid w:val="00D16935"/>
    <w:rsid w:val="00D52400"/>
    <w:rsid w:val="00D5642C"/>
    <w:rsid w:val="00D65842"/>
    <w:rsid w:val="00D86D9F"/>
    <w:rsid w:val="00DA755C"/>
    <w:rsid w:val="00DA7F37"/>
    <w:rsid w:val="00DC5FC6"/>
    <w:rsid w:val="00DE7C8E"/>
    <w:rsid w:val="00E126DC"/>
    <w:rsid w:val="00E42D85"/>
    <w:rsid w:val="00E55B08"/>
    <w:rsid w:val="00E96416"/>
    <w:rsid w:val="00EB5B13"/>
    <w:rsid w:val="00EE0D2A"/>
    <w:rsid w:val="00EE14A3"/>
    <w:rsid w:val="00F04AEE"/>
    <w:rsid w:val="00F42575"/>
    <w:rsid w:val="00F5148C"/>
    <w:rsid w:val="00F74E07"/>
    <w:rsid w:val="00FA7D53"/>
    <w:rsid w:val="00FB488F"/>
    <w:rsid w:val="00FE3A15"/>
    <w:rsid w:val="00FE7924"/>
    <w:rsid w:val="00FF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E712F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BD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F4EA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2C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804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04A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04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04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04A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015A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45A2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45A2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45A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BD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F4EA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2CF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804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04A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04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04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04A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015A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45A2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45A2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45A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fes.education@usherbrooke.ca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herbrooke.ca/pfes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fes.education@usherbrooke.c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fes.education@usherbrooke.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E0889-9BA8-44B0-9A04-03567A00E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18</TotalTime>
  <Pages>3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Côté, Francine</cp:lastModifiedBy>
  <cp:revision>9</cp:revision>
  <cp:lastPrinted>2017-11-20T19:52:00Z</cp:lastPrinted>
  <dcterms:created xsi:type="dcterms:W3CDTF">2017-11-20T20:08:00Z</dcterms:created>
  <dcterms:modified xsi:type="dcterms:W3CDTF">2017-12-04T21:13:00Z</dcterms:modified>
</cp:coreProperties>
</file>